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0777" w:rsidRPr="00ED6766" w:rsidRDefault="000C2536" w:rsidP="00FC2357">
      <w:pPr>
        <w:spacing w:line="240" w:lineRule="auto"/>
        <w:rPr>
          <w:rFonts w:ascii="Times New Roman" w:hAnsi="Times New Roman" w:cs="Times New Roman"/>
          <w:sz w:val="24"/>
        </w:rPr>
      </w:pPr>
      <w:r w:rsidRPr="00ED6766">
        <w:rPr>
          <w:rFonts w:ascii="Times New Roman" w:hAnsi="Times New Roman" w:cs="Times New Roman"/>
          <w:noProof/>
          <w:sz w:val="24"/>
          <w:lang w:eastAsia="es-EC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6425565</wp:posOffset>
            </wp:positionH>
            <wp:positionV relativeFrom="paragraph">
              <wp:posOffset>488</wp:posOffset>
            </wp:positionV>
            <wp:extent cx="2159635" cy="628650"/>
            <wp:effectExtent l="0" t="0" r="0" b="0"/>
            <wp:wrapSquare wrapText="bothSides"/>
            <wp:docPr id="3" name="Imagen 3" descr="https://www.puce.edu.ec/intranet/assets/frontend/pages/img/imageninstitucional/puce/logo-puce-2016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puce.edu.ec/intranet/assets/frontend/pages/img/imageninstitucional/puce/logo-puce-2016-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65" b="12104"/>
                    <a:stretch/>
                  </pic:blipFill>
                  <pic:spPr bwMode="auto">
                    <a:xfrm>
                      <a:off x="0" y="0"/>
                      <a:ext cx="215963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ED6766">
        <w:rPr>
          <w:rFonts w:ascii="Times New Roman" w:hAnsi="Times New Roman" w:cs="Times New Roman"/>
          <w:sz w:val="24"/>
        </w:rPr>
        <w:t>Pontificia Universidad Católica del Ecuador</w:t>
      </w:r>
    </w:p>
    <w:p w:rsidR="000C2536" w:rsidRPr="00ED6766" w:rsidRDefault="000C2536" w:rsidP="00FC2357">
      <w:pPr>
        <w:spacing w:line="240" w:lineRule="auto"/>
        <w:rPr>
          <w:rFonts w:ascii="Times New Roman" w:hAnsi="Times New Roman" w:cs="Times New Roman"/>
          <w:sz w:val="24"/>
        </w:rPr>
      </w:pPr>
      <w:r w:rsidRPr="00ED6766">
        <w:rPr>
          <w:rFonts w:ascii="Times New Roman" w:hAnsi="Times New Roman" w:cs="Times New Roman"/>
          <w:sz w:val="24"/>
        </w:rPr>
        <w:t>Facultad de Comunic</w:t>
      </w:r>
      <w:r w:rsidR="00FC2357">
        <w:rPr>
          <w:rFonts w:ascii="Times New Roman" w:hAnsi="Times New Roman" w:cs="Times New Roman"/>
          <w:sz w:val="24"/>
        </w:rPr>
        <w:t>ación, Lingüística y Literatura</w:t>
      </w:r>
    </w:p>
    <w:p w:rsidR="000C2536" w:rsidRPr="00ED6766" w:rsidRDefault="000C2536" w:rsidP="00FC2357">
      <w:p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ED6766">
        <w:rPr>
          <w:rFonts w:ascii="Times New Roman" w:hAnsi="Times New Roman" w:cs="Times New Roman"/>
          <w:sz w:val="24"/>
        </w:rPr>
        <w:t>Nombre: Karina Ramírez</w:t>
      </w:r>
      <w:r w:rsidR="006C307C">
        <w:rPr>
          <w:rFonts w:ascii="Times New Roman" w:hAnsi="Times New Roman" w:cs="Times New Roman"/>
          <w:sz w:val="24"/>
        </w:rPr>
        <w:t>, Diana Tapia</w:t>
      </w:r>
    </w:p>
    <w:p w:rsidR="006C307C" w:rsidRDefault="00026F2C" w:rsidP="00FC2357">
      <w:pPr>
        <w:spacing w:line="240" w:lineRule="auto"/>
        <w:jc w:val="both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noProof/>
          <w:sz w:val="24"/>
          <w:lang w:eastAsia="es-EC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-676910</wp:posOffset>
            </wp:positionH>
            <wp:positionV relativeFrom="paragraph">
              <wp:posOffset>365760</wp:posOffset>
            </wp:positionV>
            <wp:extent cx="9951720" cy="4975860"/>
            <wp:effectExtent l="0" t="19050" r="0" b="34290"/>
            <wp:wrapSquare wrapText="bothSides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307C">
        <w:rPr>
          <w:rFonts w:ascii="Times New Roman" w:hAnsi="Times New Roman" w:cs="Times New Roman"/>
          <w:sz w:val="24"/>
          <w:u w:val="single"/>
        </w:rPr>
        <w:t xml:space="preserve">Mapa conceptual de </w:t>
      </w:r>
      <w:r w:rsidR="006C307C">
        <w:rPr>
          <w:rFonts w:ascii="Times New Roman" w:hAnsi="Times New Roman" w:cs="Times New Roman"/>
          <w:i/>
          <w:sz w:val="24"/>
          <w:u w:val="single"/>
        </w:rPr>
        <w:t>El Malestar De La Cultura</w:t>
      </w:r>
      <w:r w:rsidR="006C307C">
        <w:rPr>
          <w:rFonts w:ascii="Times New Roman" w:hAnsi="Times New Roman" w:cs="Times New Roman"/>
          <w:sz w:val="24"/>
          <w:u w:val="single"/>
        </w:rPr>
        <w:t xml:space="preserve"> de Sigmund Freud</w:t>
      </w:r>
    </w:p>
    <w:p w:rsidR="00BE6A0E" w:rsidRDefault="00BE6A0E" w:rsidP="00FC2357">
      <w:pPr>
        <w:spacing w:line="240" w:lineRule="auto"/>
        <w:jc w:val="both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noProof/>
          <w:sz w:val="24"/>
          <w:lang w:eastAsia="es-EC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-545465</wp:posOffset>
            </wp:positionH>
            <wp:positionV relativeFrom="paragraph">
              <wp:posOffset>54610</wp:posOffset>
            </wp:positionV>
            <wp:extent cx="9648825" cy="6127750"/>
            <wp:effectExtent l="0" t="0" r="9525" b="0"/>
            <wp:wrapSquare wrapText="bothSides"/>
            <wp:docPr id="2" name="Diagrama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C307C" w:rsidRPr="005C280D" w:rsidRDefault="005C280D" w:rsidP="005C280D">
      <w:pPr>
        <w:spacing w:line="240" w:lineRule="auto"/>
        <w:jc w:val="both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noProof/>
          <w:sz w:val="24"/>
          <w:lang w:eastAsia="es-EC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254635</wp:posOffset>
            </wp:positionV>
            <wp:extent cx="9677400" cy="5924550"/>
            <wp:effectExtent l="0" t="0" r="0" b="0"/>
            <wp:wrapSquare wrapText="bothSides"/>
            <wp:docPr id="4" name="Diagrama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" r:lo="rId17" r:qs="rId18" r:cs="rId1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sectPr w:rsidR="006C307C" w:rsidRPr="005C280D" w:rsidSect="00FC2357">
      <w:pgSz w:w="16838" w:h="11906" w:orient="landscape"/>
      <w:pgMar w:top="709" w:right="851" w:bottom="1418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attachedTemplate r:id="rId1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07C"/>
    <w:rsid w:val="00026F2C"/>
    <w:rsid w:val="000C2536"/>
    <w:rsid w:val="00511C8E"/>
    <w:rsid w:val="00513934"/>
    <w:rsid w:val="005C280D"/>
    <w:rsid w:val="006C307C"/>
    <w:rsid w:val="00BE6A0E"/>
    <w:rsid w:val="00E74E12"/>
    <w:rsid w:val="00EC0777"/>
    <w:rsid w:val="00ED6766"/>
    <w:rsid w:val="00FC2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E63F0A4"/>
  <w15:chartTrackingRefBased/>
  <w15:docId w15:val="{A03A9E09-9016-4E2D-8695-29FCAD9CB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diagramQuickStyle" Target="diagrams/quickStyle2.xml"/><Relationship Id="rId18" Type="http://schemas.openxmlformats.org/officeDocument/2006/relationships/diagramQuickStyle" Target="diagrams/quickStyle3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diagramLayout" Target="diagrams/layout1.xml"/><Relationship Id="rId12" Type="http://schemas.openxmlformats.org/officeDocument/2006/relationships/diagramLayout" Target="diagrams/layout2.xml"/><Relationship Id="rId17" Type="http://schemas.openxmlformats.org/officeDocument/2006/relationships/diagramLayout" Target="diagrams/layout3.xml"/><Relationship Id="rId2" Type="http://schemas.openxmlformats.org/officeDocument/2006/relationships/styles" Target="styles.xml"/><Relationship Id="rId16" Type="http://schemas.openxmlformats.org/officeDocument/2006/relationships/diagramData" Target="diagrams/data3.xml"/><Relationship Id="rId20" Type="http://schemas.microsoft.com/office/2007/relationships/diagramDrawing" Target="diagrams/drawing3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diagramData" Target="diagrams/data2.xml"/><Relationship Id="rId5" Type="http://schemas.openxmlformats.org/officeDocument/2006/relationships/image" Target="media/image1.jpeg"/><Relationship Id="rId15" Type="http://schemas.microsoft.com/office/2007/relationships/diagramDrawing" Target="diagrams/drawing2.xml"/><Relationship Id="rId10" Type="http://schemas.microsoft.com/office/2007/relationships/diagramDrawing" Target="diagrams/drawing1.xml"/><Relationship Id="rId19" Type="http://schemas.openxmlformats.org/officeDocument/2006/relationships/diagramColors" Target="diagrams/colors3.xml"/><Relationship Id="rId4" Type="http://schemas.openxmlformats.org/officeDocument/2006/relationships/webSettings" Target="webSettings.xml"/><Relationship Id="rId9" Type="http://schemas.openxmlformats.org/officeDocument/2006/relationships/diagramColors" Target="diagrams/colors1.xml"/><Relationship Id="rId14" Type="http://schemas.openxmlformats.org/officeDocument/2006/relationships/diagramColors" Target="diagrams/colors2.xm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rina\Documents\Plantillas%20personalizadas%20de%20Office\TRABAJOS.dotx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3AE4E3D-3A3E-4970-A068-21BF7EB78C59}" type="doc">
      <dgm:prSet loTypeId="urn:microsoft.com/office/officeart/2008/layout/HalfCircleOrganizationChart" loCatId="hierarchy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es-ES"/>
        </a:p>
      </dgm:t>
    </dgm:pt>
    <dgm:pt modelId="{1D5B8458-E246-4040-85DB-363D80F994B1}">
      <dgm:prSet phldrT="[Texto]"/>
      <dgm:spPr/>
      <dgm:t>
        <a:bodyPr/>
        <a:lstStyle/>
        <a:p>
          <a:r>
            <a:rPr lang="es-ES"/>
            <a:t>Malestar de la cultura</a:t>
          </a:r>
        </a:p>
      </dgm:t>
    </dgm:pt>
    <dgm:pt modelId="{F1D1612E-8D83-4D18-AB3D-4B1A8EAC6A99}" type="parTrans" cxnId="{485CCE25-3288-4A1F-AC05-4BB728DB297A}">
      <dgm:prSet/>
      <dgm:spPr/>
      <dgm:t>
        <a:bodyPr/>
        <a:lstStyle/>
        <a:p>
          <a:endParaRPr lang="es-ES"/>
        </a:p>
      </dgm:t>
    </dgm:pt>
    <dgm:pt modelId="{C5956396-9FF5-496E-B269-C7179C2B428A}" type="sibTrans" cxnId="{485CCE25-3288-4A1F-AC05-4BB728DB297A}">
      <dgm:prSet/>
      <dgm:spPr/>
      <dgm:t>
        <a:bodyPr/>
        <a:lstStyle/>
        <a:p>
          <a:endParaRPr lang="es-ES"/>
        </a:p>
      </dgm:t>
    </dgm:pt>
    <dgm:pt modelId="{EEFE028E-40F7-4F4A-9A6C-31C2C88875EF}" type="asst">
      <dgm:prSet phldrT="[Texto]"/>
      <dgm:spPr/>
      <dgm:t>
        <a:bodyPr/>
        <a:lstStyle/>
        <a:p>
          <a:r>
            <a:rPr lang="es-ES"/>
            <a:t>SIGMUND FREUD</a:t>
          </a:r>
        </a:p>
      </dgm:t>
    </dgm:pt>
    <dgm:pt modelId="{A1482BE8-0366-4057-816C-655DBB82C0CB}" type="parTrans" cxnId="{F9D5DD15-60A6-4F0C-8FB1-FD0466563570}">
      <dgm:prSet/>
      <dgm:spPr/>
      <dgm:t>
        <a:bodyPr/>
        <a:lstStyle/>
        <a:p>
          <a:endParaRPr lang="es-ES"/>
        </a:p>
      </dgm:t>
    </dgm:pt>
    <dgm:pt modelId="{E39D6542-3FF6-4828-9CD5-1A73BBC6BE8E}" type="sibTrans" cxnId="{F9D5DD15-60A6-4F0C-8FB1-FD0466563570}">
      <dgm:prSet/>
      <dgm:spPr/>
      <dgm:t>
        <a:bodyPr/>
        <a:lstStyle/>
        <a:p>
          <a:endParaRPr lang="es-ES"/>
        </a:p>
      </dgm:t>
    </dgm:pt>
    <dgm:pt modelId="{0E779F10-2070-42FB-8600-528B15315426}">
      <dgm:prSet phldrT="[Texto]"/>
      <dgm:spPr/>
      <dgm:t>
        <a:bodyPr/>
        <a:lstStyle/>
        <a:p>
          <a:r>
            <a:rPr lang="es-ES"/>
            <a:t>I</a:t>
          </a:r>
        </a:p>
      </dgm:t>
    </dgm:pt>
    <dgm:pt modelId="{4B80F453-6544-4E47-9B95-F85E18C1B4BF}" type="parTrans" cxnId="{8A3B03F7-2758-44CD-8236-A0F543DB3CBD}">
      <dgm:prSet/>
      <dgm:spPr/>
      <dgm:t>
        <a:bodyPr/>
        <a:lstStyle/>
        <a:p>
          <a:endParaRPr lang="es-ES"/>
        </a:p>
      </dgm:t>
    </dgm:pt>
    <dgm:pt modelId="{A20CA83A-AF4E-4AFC-A73F-C13E8BA95C26}" type="sibTrans" cxnId="{8A3B03F7-2758-44CD-8236-A0F543DB3CBD}">
      <dgm:prSet/>
      <dgm:spPr/>
      <dgm:t>
        <a:bodyPr/>
        <a:lstStyle/>
        <a:p>
          <a:endParaRPr lang="es-ES"/>
        </a:p>
      </dgm:t>
    </dgm:pt>
    <dgm:pt modelId="{871948AE-FEF8-47B7-9029-14895A25B1F8}">
      <dgm:prSet phldrT="[Texto]"/>
      <dgm:spPr/>
      <dgm:t>
        <a:bodyPr/>
        <a:lstStyle/>
        <a:p>
          <a:r>
            <a:rPr lang="es-ES"/>
            <a:t>II</a:t>
          </a:r>
        </a:p>
      </dgm:t>
    </dgm:pt>
    <dgm:pt modelId="{F7FEFE0E-1A6C-4D19-B29D-855011E0D412}" type="parTrans" cxnId="{DDC1AFA6-AB90-4FD1-8DDA-815CECAB3C93}">
      <dgm:prSet/>
      <dgm:spPr/>
      <dgm:t>
        <a:bodyPr/>
        <a:lstStyle/>
        <a:p>
          <a:endParaRPr lang="es-ES"/>
        </a:p>
      </dgm:t>
    </dgm:pt>
    <dgm:pt modelId="{AFE1F022-FD12-4D43-BBAB-3207B23C640F}" type="sibTrans" cxnId="{DDC1AFA6-AB90-4FD1-8DDA-815CECAB3C93}">
      <dgm:prSet/>
      <dgm:spPr/>
      <dgm:t>
        <a:bodyPr/>
        <a:lstStyle/>
        <a:p>
          <a:endParaRPr lang="es-ES"/>
        </a:p>
      </dgm:t>
    </dgm:pt>
    <dgm:pt modelId="{67F0BA68-A364-4C96-9E3B-3F5680EA521D}">
      <dgm:prSet phldrT="[Texto]"/>
      <dgm:spPr/>
      <dgm:t>
        <a:bodyPr/>
        <a:lstStyle/>
        <a:p>
          <a:r>
            <a:rPr lang="es-ES"/>
            <a:t>El sentimiento oceánico</a:t>
          </a:r>
        </a:p>
      </dgm:t>
    </dgm:pt>
    <dgm:pt modelId="{87D1A74E-8A25-440D-BFF4-682606DF2994}" type="parTrans" cxnId="{3D930994-B9D2-4717-A9CF-52696B66E498}">
      <dgm:prSet/>
      <dgm:spPr/>
      <dgm:t>
        <a:bodyPr/>
        <a:lstStyle/>
        <a:p>
          <a:endParaRPr lang="es-ES"/>
        </a:p>
      </dgm:t>
    </dgm:pt>
    <dgm:pt modelId="{2D40248B-1336-4B97-99DF-70039A70524B}" type="sibTrans" cxnId="{3D930994-B9D2-4717-A9CF-52696B66E498}">
      <dgm:prSet/>
      <dgm:spPr/>
      <dgm:t>
        <a:bodyPr/>
        <a:lstStyle/>
        <a:p>
          <a:endParaRPr lang="es-ES"/>
        </a:p>
      </dgm:t>
    </dgm:pt>
    <dgm:pt modelId="{3DBAF799-5A50-4DE5-BC1E-D17667E0860F}">
      <dgm:prSet phldrT="[Texto]"/>
      <dgm:spPr/>
      <dgm:t>
        <a:bodyPr/>
        <a:lstStyle/>
        <a:p>
          <a:r>
            <a:rPr lang="es-ES"/>
            <a:t>Seguridad personal</a:t>
          </a:r>
        </a:p>
      </dgm:t>
    </dgm:pt>
    <dgm:pt modelId="{7CFA6F93-9483-4875-B300-5D27205B904E}" type="parTrans" cxnId="{15C523E7-586D-4A51-9DC3-FA98531C7B12}">
      <dgm:prSet/>
      <dgm:spPr/>
      <dgm:t>
        <a:bodyPr/>
        <a:lstStyle/>
        <a:p>
          <a:endParaRPr lang="es-ES"/>
        </a:p>
      </dgm:t>
    </dgm:pt>
    <dgm:pt modelId="{80FC844E-C4C9-4FDF-92A5-D8E99ECB996D}" type="sibTrans" cxnId="{15C523E7-586D-4A51-9DC3-FA98531C7B12}">
      <dgm:prSet/>
      <dgm:spPr/>
      <dgm:t>
        <a:bodyPr/>
        <a:lstStyle/>
        <a:p>
          <a:endParaRPr lang="es-ES"/>
        </a:p>
      </dgm:t>
    </dgm:pt>
    <dgm:pt modelId="{B411954C-6410-475F-8F08-D9F3D04B876B}">
      <dgm:prSet phldrT="[Texto]"/>
      <dgm:spPr/>
      <dgm:t>
        <a:bodyPr/>
        <a:lstStyle/>
        <a:p>
          <a:r>
            <a:rPr lang="es-ES"/>
            <a:t>Relación Yo-Exterior</a:t>
          </a:r>
        </a:p>
      </dgm:t>
    </dgm:pt>
    <dgm:pt modelId="{DFE31751-CBFF-431E-AC15-5CEF447DA278}" type="parTrans" cxnId="{A48713CA-3C61-4328-83B5-6A175315FB6B}">
      <dgm:prSet/>
      <dgm:spPr/>
      <dgm:t>
        <a:bodyPr/>
        <a:lstStyle/>
        <a:p>
          <a:endParaRPr lang="es-ES"/>
        </a:p>
      </dgm:t>
    </dgm:pt>
    <dgm:pt modelId="{E3EA404A-4874-4882-8469-30E3E1EB1E03}" type="sibTrans" cxnId="{A48713CA-3C61-4328-83B5-6A175315FB6B}">
      <dgm:prSet/>
      <dgm:spPr/>
      <dgm:t>
        <a:bodyPr/>
        <a:lstStyle/>
        <a:p>
          <a:endParaRPr lang="es-ES"/>
        </a:p>
      </dgm:t>
    </dgm:pt>
    <dgm:pt modelId="{11988814-484F-445E-B12D-42641E843ED3}">
      <dgm:prSet phldrT="[Texto]"/>
      <dgm:spPr/>
      <dgm:t>
        <a:bodyPr/>
        <a:lstStyle/>
        <a:p>
          <a:r>
            <a:rPr lang="es-ES"/>
            <a:t>Yo tiene limites claros</a:t>
          </a:r>
        </a:p>
      </dgm:t>
    </dgm:pt>
    <dgm:pt modelId="{68C84A23-D830-4A28-B6B1-8E596EC42DAD}" type="parTrans" cxnId="{B33CEED5-A5AE-4218-A95F-43F819E1E2F1}">
      <dgm:prSet/>
      <dgm:spPr/>
      <dgm:t>
        <a:bodyPr/>
        <a:lstStyle/>
        <a:p>
          <a:endParaRPr lang="es-ES"/>
        </a:p>
      </dgm:t>
    </dgm:pt>
    <dgm:pt modelId="{67493F5C-66D3-409B-8302-6B3C64D255C1}" type="sibTrans" cxnId="{B33CEED5-A5AE-4218-A95F-43F819E1E2F1}">
      <dgm:prSet/>
      <dgm:spPr/>
      <dgm:t>
        <a:bodyPr/>
        <a:lstStyle/>
        <a:p>
          <a:endParaRPr lang="es-ES"/>
        </a:p>
      </dgm:t>
    </dgm:pt>
    <dgm:pt modelId="{12A90410-FFA8-408B-889F-E3B8ADA45CAC}">
      <dgm:prSet phldrT="[Texto]"/>
      <dgm:spPr/>
      <dgm:t>
        <a:bodyPr/>
        <a:lstStyle/>
        <a:p>
          <a:r>
            <a:rPr lang="es-ES"/>
            <a:t>La primera etapa es el placer</a:t>
          </a:r>
        </a:p>
      </dgm:t>
    </dgm:pt>
    <dgm:pt modelId="{D24CAE5C-9264-4040-AB5C-4FA88845CB12}" type="parTrans" cxnId="{8A65C45E-708E-4608-9FD6-48BB42CECF66}">
      <dgm:prSet/>
      <dgm:spPr/>
      <dgm:t>
        <a:bodyPr/>
        <a:lstStyle/>
        <a:p>
          <a:endParaRPr lang="es-ES"/>
        </a:p>
      </dgm:t>
    </dgm:pt>
    <dgm:pt modelId="{2D26D2C7-20F5-4F8E-A980-059C4C27EBF3}" type="sibTrans" cxnId="{8A65C45E-708E-4608-9FD6-48BB42CECF66}">
      <dgm:prSet/>
      <dgm:spPr/>
      <dgm:t>
        <a:bodyPr/>
        <a:lstStyle/>
        <a:p>
          <a:endParaRPr lang="es-ES"/>
        </a:p>
      </dgm:t>
    </dgm:pt>
    <dgm:pt modelId="{CCE9219B-941F-4F8A-910F-71960309091B}">
      <dgm:prSet phldrT="[Texto]"/>
      <dgm:spPr/>
      <dgm:t>
        <a:bodyPr/>
        <a:lstStyle/>
        <a:p>
          <a:r>
            <a:rPr lang="es-ES"/>
            <a:t>Busqueda de felicidad</a:t>
          </a:r>
        </a:p>
      </dgm:t>
    </dgm:pt>
    <dgm:pt modelId="{BC827F51-E77F-499F-B44B-BF4948B4E709}" type="parTrans" cxnId="{F2C6A922-0250-4956-B212-B46D14567CDA}">
      <dgm:prSet/>
      <dgm:spPr/>
      <dgm:t>
        <a:bodyPr/>
        <a:lstStyle/>
        <a:p>
          <a:endParaRPr lang="es-ES"/>
        </a:p>
      </dgm:t>
    </dgm:pt>
    <dgm:pt modelId="{56912340-78D2-4AF3-8BFB-9E0BDAD135F0}" type="sibTrans" cxnId="{F2C6A922-0250-4956-B212-B46D14567CDA}">
      <dgm:prSet/>
      <dgm:spPr/>
      <dgm:t>
        <a:bodyPr/>
        <a:lstStyle/>
        <a:p>
          <a:endParaRPr lang="es-ES"/>
        </a:p>
      </dgm:t>
    </dgm:pt>
    <dgm:pt modelId="{9FE15CE7-9B23-4B04-988E-DFE58650B91E}">
      <dgm:prSet phldrT="[Texto]"/>
      <dgm:spPr/>
      <dgm:t>
        <a:bodyPr/>
        <a:lstStyle/>
        <a:p>
          <a:r>
            <a:rPr lang="es-ES"/>
            <a:t>Fase Positiva </a:t>
          </a:r>
        </a:p>
      </dgm:t>
    </dgm:pt>
    <dgm:pt modelId="{FB5EAFA6-3A83-4E93-ACD0-46A983053596}" type="parTrans" cxnId="{6877B4C1-3147-45B6-B714-45B810E94BD6}">
      <dgm:prSet/>
      <dgm:spPr/>
      <dgm:t>
        <a:bodyPr/>
        <a:lstStyle/>
        <a:p>
          <a:endParaRPr lang="es-ES"/>
        </a:p>
      </dgm:t>
    </dgm:pt>
    <dgm:pt modelId="{A70ED964-F2CF-4809-A0FF-6FDD465367CC}" type="sibTrans" cxnId="{6877B4C1-3147-45B6-B714-45B810E94BD6}">
      <dgm:prSet/>
      <dgm:spPr/>
      <dgm:t>
        <a:bodyPr/>
        <a:lstStyle/>
        <a:p>
          <a:endParaRPr lang="es-ES"/>
        </a:p>
      </dgm:t>
    </dgm:pt>
    <dgm:pt modelId="{3DC29D39-A852-4377-966E-D2DFB0ED0CAC}">
      <dgm:prSet phldrT="[Texto]"/>
      <dgm:spPr/>
      <dgm:t>
        <a:bodyPr/>
        <a:lstStyle/>
        <a:p>
          <a:r>
            <a:rPr lang="es-ES"/>
            <a:t>Fase Negativa</a:t>
          </a:r>
        </a:p>
      </dgm:t>
    </dgm:pt>
    <dgm:pt modelId="{504CD85D-D91A-4EDD-8195-87E2CEA3B774}" type="parTrans" cxnId="{2AEADE45-6075-4AAA-A03C-237B280F0FF1}">
      <dgm:prSet/>
      <dgm:spPr/>
      <dgm:t>
        <a:bodyPr/>
        <a:lstStyle/>
        <a:p>
          <a:endParaRPr lang="es-ES"/>
        </a:p>
      </dgm:t>
    </dgm:pt>
    <dgm:pt modelId="{91192C2B-9B1E-42B1-A247-C76C0ED60CF6}" type="sibTrans" cxnId="{2AEADE45-6075-4AAA-A03C-237B280F0FF1}">
      <dgm:prSet/>
      <dgm:spPr/>
      <dgm:t>
        <a:bodyPr/>
        <a:lstStyle/>
        <a:p>
          <a:endParaRPr lang="es-ES"/>
        </a:p>
      </dgm:t>
    </dgm:pt>
    <dgm:pt modelId="{807FB249-54F4-47E8-9627-C9A0684B2CF6}">
      <dgm:prSet phldrT="[Texto]"/>
      <dgm:spPr/>
      <dgm:t>
        <a:bodyPr/>
        <a:lstStyle/>
        <a:p>
          <a:r>
            <a:rPr lang="es-ES"/>
            <a:t>Placer</a:t>
          </a:r>
        </a:p>
      </dgm:t>
    </dgm:pt>
    <dgm:pt modelId="{C9DA05D1-4A9D-4B05-B57B-1F481273E4F5}" type="parTrans" cxnId="{B8A3CF53-7F2B-4D95-8D46-223FE41A0839}">
      <dgm:prSet/>
      <dgm:spPr/>
      <dgm:t>
        <a:bodyPr/>
        <a:lstStyle/>
        <a:p>
          <a:endParaRPr lang="es-ES"/>
        </a:p>
      </dgm:t>
    </dgm:pt>
    <dgm:pt modelId="{12AD6E0A-5BD9-4FBB-9B68-2CE66BFC7058}" type="sibTrans" cxnId="{B8A3CF53-7F2B-4D95-8D46-223FE41A0839}">
      <dgm:prSet/>
      <dgm:spPr/>
      <dgm:t>
        <a:bodyPr/>
        <a:lstStyle/>
        <a:p>
          <a:endParaRPr lang="es-ES"/>
        </a:p>
      </dgm:t>
    </dgm:pt>
    <dgm:pt modelId="{60A134AC-5848-48B7-97B9-8568753AD9B8}">
      <dgm:prSet phldrT="[Texto]"/>
      <dgm:spPr/>
      <dgm:t>
        <a:bodyPr/>
        <a:lstStyle/>
        <a:p>
          <a:r>
            <a:rPr lang="es-ES"/>
            <a:t>Evitar dolor</a:t>
          </a:r>
        </a:p>
      </dgm:t>
    </dgm:pt>
    <dgm:pt modelId="{E990EC42-C16F-4DFA-8EC2-2FC4F66DE921}" type="parTrans" cxnId="{596A5D4C-68F7-4B92-B027-FB90E708C1AF}">
      <dgm:prSet/>
      <dgm:spPr/>
      <dgm:t>
        <a:bodyPr/>
        <a:lstStyle/>
        <a:p>
          <a:endParaRPr lang="es-ES"/>
        </a:p>
      </dgm:t>
    </dgm:pt>
    <dgm:pt modelId="{E7D74D83-612B-4F43-B1BD-0B01A0F68C68}" type="sibTrans" cxnId="{596A5D4C-68F7-4B92-B027-FB90E708C1AF}">
      <dgm:prSet/>
      <dgm:spPr/>
      <dgm:t>
        <a:bodyPr/>
        <a:lstStyle/>
        <a:p>
          <a:endParaRPr lang="es-ES"/>
        </a:p>
      </dgm:t>
    </dgm:pt>
    <dgm:pt modelId="{F1AC9962-4FF5-4631-93BF-63DF4E5D15D1}">
      <dgm:prSet phldrT="[Texto]"/>
      <dgm:spPr/>
      <dgm:t>
        <a:bodyPr/>
        <a:lstStyle/>
        <a:p>
          <a:r>
            <a:rPr lang="es-ES"/>
            <a:t>Metodos de evitación</a:t>
          </a:r>
        </a:p>
      </dgm:t>
    </dgm:pt>
    <dgm:pt modelId="{B906C62A-1F1C-4BE1-8A9E-E0D79673C6A4}" type="parTrans" cxnId="{53029CAB-E307-4229-B0CF-1DC0346B178A}">
      <dgm:prSet/>
      <dgm:spPr/>
      <dgm:t>
        <a:bodyPr/>
        <a:lstStyle/>
        <a:p>
          <a:endParaRPr lang="es-ES"/>
        </a:p>
      </dgm:t>
    </dgm:pt>
    <dgm:pt modelId="{071CD295-5852-4601-955F-C8EB4FFDAB6C}" type="sibTrans" cxnId="{53029CAB-E307-4229-B0CF-1DC0346B178A}">
      <dgm:prSet/>
      <dgm:spPr/>
      <dgm:t>
        <a:bodyPr/>
        <a:lstStyle/>
        <a:p>
          <a:endParaRPr lang="es-ES"/>
        </a:p>
      </dgm:t>
    </dgm:pt>
    <dgm:pt modelId="{46867653-10C5-4BC8-B054-C39BE5D2D825}">
      <dgm:prSet phldrT="[Texto]"/>
      <dgm:spPr/>
      <dgm:t>
        <a:bodyPr/>
        <a:lstStyle/>
        <a:p>
          <a:r>
            <a:rPr lang="es-ES"/>
            <a:t>III</a:t>
          </a:r>
        </a:p>
      </dgm:t>
    </dgm:pt>
    <dgm:pt modelId="{2E192D41-F597-451A-AF80-EEBBF91BF53E}" type="parTrans" cxnId="{1F00DA08-E833-4A4A-8ECF-732C1676D0F3}">
      <dgm:prSet/>
      <dgm:spPr/>
      <dgm:t>
        <a:bodyPr/>
        <a:lstStyle/>
        <a:p>
          <a:endParaRPr lang="es-ES"/>
        </a:p>
      </dgm:t>
    </dgm:pt>
    <dgm:pt modelId="{B2668E9B-3BAF-491E-9FE9-972A70C44558}" type="sibTrans" cxnId="{1F00DA08-E833-4A4A-8ECF-732C1676D0F3}">
      <dgm:prSet/>
      <dgm:spPr/>
      <dgm:t>
        <a:bodyPr/>
        <a:lstStyle/>
        <a:p>
          <a:endParaRPr lang="es-ES"/>
        </a:p>
      </dgm:t>
    </dgm:pt>
    <dgm:pt modelId="{2188C514-70EF-4576-8519-F2179F878734}">
      <dgm:prSet phldrT="[Texto]"/>
      <dgm:spPr/>
      <dgm:t>
        <a:bodyPr/>
        <a:lstStyle/>
        <a:p>
          <a:r>
            <a:rPr lang="es-ES"/>
            <a:t>Cultura culpable de miseria</a:t>
          </a:r>
        </a:p>
      </dgm:t>
    </dgm:pt>
    <dgm:pt modelId="{545BF00F-203A-4E29-B3AA-66BCDB0F7377}" type="parTrans" cxnId="{3A900F2C-53F3-4CCF-B159-25D17A8AC93F}">
      <dgm:prSet/>
      <dgm:spPr/>
      <dgm:t>
        <a:bodyPr/>
        <a:lstStyle/>
        <a:p>
          <a:endParaRPr lang="es-ES"/>
        </a:p>
      </dgm:t>
    </dgm:pt>
    <dgm:pt modelId="{F06DF424-E94A-4562-AF68-9E1EAC767B26}" type="sibTrans" cxnId="{3A900F2C-53F3-4CCF-B159-25D17A8AC93F}">
      <dgm:prSet/>
      <dgm:spPr/>
      <dgm:t>
        <a:bodyPr/>
        <a:lstStyle/>
        <a:p>
          <a:endParaRPr lang="es-ES"/>
        </a:p>
      </dgm:t>
    </dgm:pt>
    <dgm:pt modelId="{28DF5311-BCB8-491B-BE91-02ABEB3CBE66}">
      <dgm:prSet phldrT="[Texto]"/>
      <dgm:spPr/>
      <dgm:t>
        <a:bodyPr/>
        <a:lstStyle/>
        <a:p>
          <a:r>
            <a:rPr lang="es-ES"/>
            <a:t>Manifestaciones de cultura</a:t>
          </a:r>
        </a:p>
      </dgm:t>
    </dgm:pt>
    <dgm:pt modelId="{B8698181-1CAC-49BD-9C65-95787BEDA22C}" type="parTrans" cxnId="{126AB6E7-CD4A-4AD1-A5FF-7AC4F0B08FF7}">
      <dgm:prSet/>
      <dgm:spPr/>
      <dgm:t>
        <a:bodyPr/>
        <a:lstStyle/>
        <a:p>
          <a:endParaRPr lang="es-ES"/>
        </a:p>
      </dgm:t>
    </dgm:pt>
    <dgm:pt modelId="{97A200AB-7B5D-469E-9889-C4223B53F4A4}" type="sibTrans" cxnId="{126AB6E7-CD4A-4AD1-A5FF-7AC4F0B08FF7}">
      <dgm:prSet/>
      <dgm:spPr/>
      <dgm:t>
        <a:bodyPr/>
        <a:lstStyle/>
        <a:p>
          <a:endParaRPr lang="es-ES"/>
        </a:p>
      </dgm:t>
    </dgm:pt>
    <dgm:pt modelId="{2DE34459-442C-4FC9-9559-5863CE860049}">
      <dgm:prSet phldrT="[Texto]"/>
      <dgm:spPr/>
      <dgm:t>
        <a:bodyPr/>
        <a:lstStyle/>
        <a:p>
          <a:r>
            <a:rPr lang="es-ES"/>
            <a:t>Fuentes de sufrimiento</a:t>
          </a:r>
        </a:p>
      </dgm:t>
    </dgm:pt>
    <dgm:pt modelId="{E2C89CC5-FDCF-4D0E-A358-4BAD08A9A38C}" type="parTrans" cxnId="{D87CD7A5-AF1C-46CF-93A7-37146461CC4F}">
      <dgm:prSet/>
      <dgm:spPr/>
      <dgm:t>
        <a:bodyPr/>
        <a:lstStyle/>
        <a:p>
          <a:endParaRPr lang="es-ES"/>
        </a:p>
      </dgm:t>
    </dgm:pt>
    <dgm:pt modelId="{6D9797EC-D941-406C-9828-91A4D3B605DB}" type="sibTrans" cxnId="{D87CD7A5-AF1C-46CF-93A7-37146461CC4F}">
      <dgm:prSet/>
      <dgm:spPr/>
      <dgm:t>
        <a:bodyPr/>
        <a:lstStyle/>
        <a:p>
          <a:endParaRPr lang="es-ES"/>
        </a:p>
      </dgm:t>
    </dgm:pt>
    <dgm:pt modelId="{EA328397-7D71-4DC4-8D83-8C274A9CB14F}">
      <dgm:prSet phldrT="[Texto]"/>
      <dgm:spPr/>
      <dgm:t>
        <a:bodyPr/>
        <a:lstStyle/>
        <a:p>
          <a:r>
            <a:rPr lang="es-ES"/>
            <a:t>Supremacia de naturaleza</a:t>
          </a:r>
        </a:p>
      </dgm:t>
    </dgm:pt>
    <dgm:pt modelId="{C23D5044-0821-40E8-8689-AABF3ACF0DEA}" type="parTrans" cxnId="{5DC345E5-B0B7-401E-821D-783465EAA26B}">
      <dgm:prSet/>
      <dgm:spPr/>
      <dgm:t>
        <a:bodyPr/>
        <a:lstStyle/>
        <a:p>
          <a:endParaRPr lang="es-ES"/>
        </a:p>
      </dgm:t>
    </dgm:pt>
    <dgm:pt modelId="{A7A97F09-1344-48CF-A857-DF8ABDAD5458}" type="sibTrans" cxnId="{5DC345E5-B0B7-401E-821D-783465EAA26B}">
      <dgm:prSet/>
      <dgm:spPr/>
      <dgm:t>
        <a:bodyPr/>
        <a:lstStyle/>
        <a:p>
          <a:endParaRPr lang="es-ES"/>
        </a:p>
      </dgm:t>
    </dgm:pt>
    <dgm:pt modelId="{E8E7CA9B-8A57-4439-9C4E-E81A4B6BED3E}">
      <dgm:prSet phldrT="[Texto]"/>
      <dgm:spPr/>
      <dgm:t>
        <a:bodyPr/>
        <a:lstStyle/>
        <a:p>
          <a:r>
            <a:rPr lang="es-ES"/>
            <a:t>Cuerpo Humano</a:t>
          </a:r>
        </a:p>
      </dgm:t>
    </dgm:pt>
    <dgm:pt modelId="{4B6E8680-4CD3-47AF-8830-249A392CD5A3}" type="parTrans" cxnId="{0974F2BB-F805-40E9-9918-602BCA3FA897}">
      <dgm:prSet/>
      <dgm:spPr/>
      <dgm:t>
        <a:bodyPr/>
        <a:lstStyle/>
        <a:p>
          <a:endParaRPr lang="es-ES"/>
        </a:p>
      </dgm:t>
    </dgm:pt>
    <dgm:pt modelId="{CC416B0C-6B0D-46FC-A492-517B87DDCA14}" type="sibTrans" cxnId="{0974F2BB-F805-40E9-9918-602BCA3FA897}">
      <dgm:prSet/>
      <dgm:spPr/>
      <dgm:t>
        <a:bodyPr/>
        <a:lstStyle/>
        <a:p>
          <a:endParaRPr lang="es-ES"/>
        </a:p>
      </dgm:t>
    </dgm:pt>
    <dgm:pt modelId="{FF654D1B-5877-4E4A-AEA0-449ED9411E0A}">
      <dgm:prSet phldrT="[Texto]"/>
      <dgm:spPr/>
      <dgm:t>
        <a:bodyPr/>
        <a:lstStyle/>
        <a:p>
          <a:r>
            <a:rPr lang="es-ES"/>
            <a:t>Regulación de relaciones</a:t>
          </a:r>
        </a:p>
      </dgm:t>
    </dgm:pt>
    <dgm:pt modelId="{4C0D6905-80EC-4052-990E-5CBD7EF726A6}" type="parTrans" cxnId="{E8ADA19D-AB00-4EB4-BF19-18C8DD85CD28}">
      <dgm:prSet/>
      <dgm:spPr/>
      <dgm:t>
        <a:bodyPr/>
        <a:lstStyle/>
        <a:p>
          <a:endParaRPr lang="es-ES"/>
        </a:p>
      </dgm:t>
    </dgm:pt>
    <dgm:pt modelId="{7CBF2096-9F17-4C9B-940B-6A1FDF96B67E}" type="sibTrans" cxnId="{E8ADA19D-AB00-4EB4-BF19-18C8DD85CD28}">
      <dgm:prSet/>
      <dgm:spPr/>
      <dgm:t>
        <a:bodyPr/>
        <a:lstStyle/>
        <a:p>
          <a:endParaRPr lang="es-ES"/>
        </a:p>
      </dgm:t>
    </dgm:pt>
    <dgm:pt modelId="{A5379C45-046A-4347-97B2-04586976F5D5}">
      <dgm:prSet phldrT="[Texto]"/>
      <dgm:spPr/>
      <dgm:t>
        <a:bodyPr/>
        <a:lstStyle/>
        <a:p>
          <a:r>
            <a:rPr lang="es-ES"/>
            <a:t>Actividades útiles</a:t>
          </a:r>
        </a:p>
      </dgm:t>
    </dgm:pt>
    <dgm:pt modelId="{157A8150-8376-450E-A6E3-ECD9CFCDB00D}" type="parTrans" cxnId="{D250E48A-98C3-46A7-B1A5-E750D9D1D079}">
      <dgm:prSet/>
      <dgm:spPr/>
      <dgm:t>
        <a:bodyPr/>
        <a:lstStyle/>
        <a:p>
          <a:endParaRPr lang="es-ES"/>
        </a:p>
      </dgm:t>
    </dgm:pt>
    <dgm:pt modelId="{4C4127C0-5FA4-4CE8-B59F-71D099CFE1F9}" type="sibTrans" cxnId="{D250E48A-98C3-46A7-B1A5-E750D9D1D079}">
      <dgm:prSet/>
      <dgm:spPr/>
      <dgm:t>
        <a:bodyPr/>
        <a:lstStyle/>
        <a:p>
          <a:endParaRPr lang="es-ES"/>
        </a:p>
      </dgm:t>
    </dgm:pt>
    <dgm:pt modelId="{076D5821-7884-4BD5-88F7-BBC9478A9948}">
      <dgm:prSet phldrT="[Texto]"/>
      <dgm:spPr/>
      <dgm:t>
        <a:bodyPr/>
        <a:lstStyle/>
        <a:p>
          <a:r>
            <a:rPr lang="es-ES"/>
            <a:t>Belleza e Higiene</a:t>
          </a:r>
        </a:p>
      </dgm:t>
    </dgm:pt>
    <dgm:pt modelId="{2C06A6D6-3E40-4F3B-A592-C8B089936FA6}" type="parTrans" cxnId="{4F25E13D-A172-46A2-8529-7EE26D0E8559}">
      <dgm:prSet/>
      <dgm:spPr/>
      <dgm:t>
        <a:bodyPr/>
        <a:lstStyle/>
        <a:p>
          <a:endParaRPr lang="es-ES"/>
        </a:p>
      </dgm:t>
    </dgm:pt>
    <dgm:pt modelId="{16F3D002-FE23-4DB5-8172-DC0D346335F5}" type="sibTrans" cxnId="{4F25E13D-A172-46A2-8529-7EE26D0E8559}">
      <dgm:prSet/>
      <dgm:spPr/>
      <dgm:t>
        <a:bodyPr/>
        <a:lstStyle/>
        <a:p>
          <a:endParaRPr lang="es-ES"/>
        </a:p>
      </dgm:t>
    </dgm:pt>
    <dgm:pt modelId="{5C60514E-4269-41DB-BA8B-CD031F0C55A2}">
      <dgm:prSet phldrT="[Texto]"/>
      <dgm:spPr/>
      <dgm:t>
        <a:bodyPr/>
        <a:lstStyle/>
        <a:p>
          <a:r>
            <a:rPr lang="es-ES"/>
            <a:t>Orden</a:t>
          </a:r>
        </a:p>
      </dgm:t>
    </dgm:pt>
    <dgm:pt modelId="{C449B314-21F2-4FE1-8C71-9D94C26B9AED}" type="parTrans" cxnId="{7E7B964C-EEB8-4ECB-92AB-8779CA7C6904}">
      <dgm:prSet/>
      <dgm:spPr/>
      <dgm:t>
        <a:bodyPr/>
        <a:lstStyle/>
        <a:p>
          <a:endParaRPr lang="es-ES"/>
        </a:p>
      </dgm:t>
    </dgm:pt>
    <dgm:pt modelId="{348982E3-8540-446F-9C3F-10A5D01B91D2}" type="sibTrans" cxnId="{7E7B964C-EEB8-4ECB-92AB-8779CA7C6904}">
      <dgm:prSet/>
      <dgm:spPr/>
      <dgm:t>
        <a:bodyPr/>
        <a:lstStyle/>
        <a:p>
          <a:endParaRPr lang="es-ES"/>
        </a:p>
      </dgm:t>
    </dgm:pt>
    <dgm:pt modelId="{B82CECCA-1E84-4E51-B68F-21E002DE314D}">
      <dgm:prSet phldrT="[Texto]"/>
      <dgm:spPr/>
      <dgm:t>
        <a:bodyPr/>
        <a:lstStyle/>
        <a:p>
          <a:r>
            <a:rPr lang="es-ES"/>
            <a:t>Actividades intelectuales</a:t>
          </a:r>
        </a:p>
      </dgm:t>
    </dgm:pt>
    <dgm:pt modelId="{8DBD4D7F-D25C-459B-8574-6D04F766E94F}" type="parTrans" cxnId="{A2AB40FA-ACC7-411B-89C9-2B544B842595}">
      <dgm:prSet/>
      <dgm:spPr/>
      <dgm:t>
        <a:bodyPr/>
        <a:lstStyle/>
        <a:p>
          <a:endParaRPr lang="es-ES"/>
        </a:p>
      </dgm:t>
    </dgm:pt>
    <dgm:pt modelId="{2944B3AE-F25C-4D8A-BDC5-71D2ED2E3841}" type="sibTrans" cxnId="{A2AB40FA-ACC7-411B-89C9-2B544B842595}">
      <dgm:prSet/>
      <dgm:spPr/>
      <dgm:t>
        <a:bodyPr/>
        <a:lstStyle/>
        <a:p>
          <a:endParaRPr lang="es-ES"/>
        </a:p>
      </dgm:t>
    </dgm:pt>
    <dgm:pt modelId="{D4E06D59-E9AA-4A20-A763-A81E4016463B}">
      <dgm:prSet phldrT="[Texto]"/>
      <dgm:spPr/>
      <dgm:t>
        <a:bodyPr/>
        <a:lstStyle/>
        <a:p>
          <a:r>
            <a:rPr lang="es-ES"/>
            <a:t>Agresividad</a:t>
          </a:r>
        </a:p>
      </dgm:t>
    </dgm:pt>
    <dgm:pt modelId="{E2B91126-F2CA-44B0-87AA-50DF77595D85}" type="parTrans" cxnId="{3FD2ABD0-24F3-435A-84AD-FD1CB85BD1BF}">
      <dgm:prSet/>
      <dgm:spPr/>
      <dgm:t>
        <a:bodyPr/>
        <a:lstStyle/>
        <a:p>
          <a:endParaRPr lang="es-ES"/>
        </a:p>
      </dgm:t>
    </dgm:pt>
    <dgm:pt modelId="{5EC575E4-A830-4DCB-80DD-30CF3618AA68}" type="sibTrans" cxnId="{3FD2ABD0-24F3-435A-84AD-FD1CB85BD1BF}">
      <dgm:prSet/>
      <dgm:spPr/>
      <dgm:t>
        <a:bodyPr/>
        <a:lstStyle/>
        <a:p>
          <a:endParaRPr lang="es-ES"/>
        </a:p>
      </dgm:t>
    </dgm:pt>
    <dgm:pt modelId="{88E8DD0E-3C4E-4578-8AF0-2AA875B60943}" type="pres">
      <dgm:prSet presAssocID="{23AE4E3D-3A3E-4970-A068-21BF7EB78C59}" presName="Name0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E7DABFE0-77DB-47F4-AA43-0F464E0A4E1C}" type="pres">
      <dgm:prSet presAssocID="{1D5B8458-E246-4040-85DB-363D80F994B1}" presName="hierRoot1" presStyleCnt="0">
        <dgm:presLayoutVars>
          <dgm:hierBranch val="init"/>
        </dgm:presLayoutVars>
      </dgm:prSet>
      <dgm:spPr/>
    </dgm:pt>
    <dgm:pt modelId="{EC122420-6756-4B4D-B53E-175291F4A077}" type="pres">
      <dgm:prSet presAssocID="{1D5B8458-E246-4040-85DB-363D80F994B1}" presName="rootComposite1" presStyleCnt="0"/>
      <dgm:spPr/>
    </dgm:pt>
    <dgm:pt modelId="{063C8432-4FF0-42AC-A59C-68B5D126A274}" type="pres">
      <dgm:prSet presAssocID="{1D5B8458-E246-4040-85DB-363D80F994B1}" presName="rootText1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63A86076-0392-4717-817D-6A6F0E45CBB3}" type="pres">
      <dgm:prSet presAssocID="{1D5B8458-E246-4040-85DB-363D80F994B1}" presName="topArc1" presStyleLbl="parChTrans1D1" presStyleIdx="0" presStyleCnt="54"/>
      <dgm:spPr/>
    </dgm:pt>
    <dgm:pt modelId="{38C77A95-F278-47FD-B04B-4CDD5B2DD245}" type="pres">
      <dgm:prSet presAssocID="{1D5B8458-E246-4040-85DB-363D80F994B1}" presName="bottomArc1" presStyleLbl="parChTrans1D1" presStyleIdx="1" presStyleCnt="54"/>
      <dgm:spPr/>
    </dgm:pt>
    <dgm:pt modelId="{90630B85-399C-45F8-AB5C-FDCE6A86E488}" type="pres">
      <dgm:prSet presAssocID="{1D5B8458-E246-4040-85DB-363D80F994B1}" presName="topConnNode1" presStyleLbl="node1" presStyleIdx="0" presStyleCnt="0"/>
      <dgm:spPr/>
    </dgm:pt>
    <dgm:pt modelId="{04C4949C-2807-49A1-BCD9-620FD0C42566}" type="pres">
      <dgm:prSet presAssocID="{1D5B8458-E246-4040-85DB-363D80F994B1}" presName="hierChild2" presStyleCnt="0"/>
      <dgm:spPr/>
    </dgm:pt>
    <dgm:pt modelId="{07B09658-C2D4-4048-A945-BA1E8005B74F}" type="pres">
      <dgm:prSet presAssocID="{4B80F453-6544-4E47-9B95-F85E18C1B4BF}" presName="Name28" presStyleLbl="parChTrans1D2" presStyleIdx="0" presStyleCnt="4"/>
      <dgm:spPr/>
    </dgm:pt>
    <dgm:pt modelId="{472205BE-5337-4657-81C4-151D3D5350E0}" type="pres">
      <dgm:prSet presAssocID="{0E779F10-2070-42FB-8600-528B15315426}" presName="hierRoot2" presStyleCnt="0">
        <dgm:presLayoutVars>
          <dgm:hierBranch val="init"/>
        </dgm:presLayoutVars>
      </dgm:prSet>
      <dgm:spPr/>
    </dgm:pt>
    <dgm:pt modelId="{103193BB-493C-4B7C-9159-92ABD69F6838}" type="pres">
      <dgm:prSet presAssocID="{0E779F10-2070-42FB-8600-528B15315426}" presName="rootComposite2" presStyleCnt="0"/>
      <dgm:spPr/>
    </dgm:pt>
    <dgm:pt modelId="{E16DB08D-C8A8-4467-916F-7E89E08DAC5C}" type="pres">
      <dgm:prSet presAssocID="{0E779F10-2070-42FB-8600-528B15315426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5B17EE03-C260-4884-BF53-537D774EB7EC}" type="pres">
      <dgm:prSet presAssocID="{0E779F10-2070-42FB-8600-528B15315426}" presName="topArc2" presStyleLbl="parChTrans1D1" presStyleIdx="2" presStyleCnt="54"/>
      <dgm:spPr/>
    </dgm:pt>
    <dgm:pt modelId="{2199A24A-CEE7-4971-B2E0-B1473956C090}" type="pres">
      <dgm:prSet presAssocID="{0E779F10-2070-42FB-8600-528B15315426}" presName="bottomArc2" presStyleLbl="parChTrans1D1" presStyleIdx="3" presStyleCnt="54"/>
      <dgm:spPr/>
    </dgm:pt>
    <dgm:pt modelId="{76D9221D-C5B6-423E-A9EC-44FEBA7D8458}" type="pres">
      <dgm:prSet presAssocID="{0E779F10-2070-42FB-8600-528B15315426}" presName="topConnNode2" presStyleLbl="node2" presStyleIdx="0" presStyleCnt="0"/>
      <dgm:spPr/>
    </dgm:pt>
    <dgm:pt modelId="{FE90C927-7887-4804-B289-A9F79D033EDC}" type="pres">
      <dgm:prSet presAssocID="{0E779F10-2070-42FB-8600-528B15315426}" presName="hierChild4" presStyleCnt="0"/>
      <dgm:spPr/>
    </dgm:pt>
    <dgm:pt modelId="{ADF33578-689D-4989-ACF2-B03693453F38}" type="pres">
      <dgm:prSet presAssocID="{87D1A74E-8A25-440D-BFF4-682606DF2994}" presName="Name28" presStyleLbl="parChTrans1D3" presStyleIdx="0" presStyleCnt="5"/>
      <dgm:spPr/>
    </dgm:pt>
    <dgm:pt modelId="{9428FAB3-2C8A-4BCF-94B4-78B11BE3AB8A}" type="pres">
      <dgm:prSet presAssocID="{67F0BA68-A364-4C96-9E3B-3F5680EA521D}" presName="hierRoot2" presStyleCnt="0">
        <dgm:presLayoutVars>
          <dgm:hierBranch val="init"/>
        </dgm:presLayoutVars>
      </dgm:prSet>
      <dgm:spPr/>
    </dgm:pt>
    <dgm:pt modelId="{DF804780-E252-48E4-B5FF-8B973134BACE}" type="pres">
      <dgm:prSet presAssocID="{67F0BA68-A364-4C96-9E3B-3F5680EA521D}" presName="rootComposite2" presStyleCnt="0"/>
      <dgm:spPr/>
    </dgm:pt>
    <dgm:pt modelId="{83D5CF58-FD35-42A7-B260-C14F1563C601}" type="pres">
      <dgm:prSet presAssocID="{67F0BA68-A364-4C96-9E3B-3F5680EA521D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C6ECC4B-BAC0-4E63-8E8A-8D629FD34497}" type="pres">
      <dgm:prSet presAssocID="{67F0BA68-A364-4C96-9E3B-3F5680EA521D}" presName="topArc2" presStyleLbl="parChTrans1D1" presStyleIdx="4" presStyleCnt="54"/>
      <dgm:spPr/>
    </dgm:pt>
    <dgm:pt modelId="{39313FAB-B545-44DD-B94D-929D2C5995A7}" type="pres">
      <dgm:prSet presAssocID="{67F0BA68-A364-4C96-9E3B-3F5680EA521D}" presName="bottomArc2" presStyleLbl="parChTrans1D1" presStyleIdx="5" presStyleCnt="54"/>
      <dgm:spPr/>
    </dgm:pt>
    <dgm:pt modelId="{D942F83D-5A9C-41E7-A06F-2212DD1CBE74}" type="pres">
      <dgm:prSet presAssocID="{67F0BA68-A364-4C96-9E3B-3F5680EA521D}" presName="topConnNode2" presStyleLbl="node3" presStyleIdx="0" presStyleCnt="0"/>
      <dgm:spPr/>
    </dgm:pt>
    <dgm:pt modelId="{C6C8E664-C6F2-4D40-AFF2-1B7079156C22}" type="pres">
      <dgm:prSet presAssocID="{67F0BA68-A364-4C96-9E3B-3F5680EA521D}" presName="hierChild4" presStyleCnt="0"/>
      <dgm:spPr/>
    </dgm:pt>
    <dgm:pt modelId="{B414A256-CC8E-4225-A779-F220A9DCBC81}" type="pres">
      <dgm:prSet presAssocID="{67F0BA68-A364-4C96-9E3B-3F5680EA521D}" presName="hierChild5" presStyleCnt="0"/>
      <dgm:spPr/>
    </dgm:pt>
    <dgm:pt modelId="{A846FE6C-B516-45B4-B223-89DE63ABDC12}" type="pres">
      <dgm:prSet presAssocID="{7CFA6F93-9483-4875-B300-5D27205B904E}" presName="Name28" presStyleLbl="parChTrans1D3" presStyleIdx="1" presStyleCnt="5"/>
      <dgm:spPr/>
    </dgm:pt>
    <dgm:pt modelId="{DF9F4B3E-B888-41F7-A30D-29A6CD0A2461}" type="pres">
      <dgm:prSet presAssocID="{3DBAF799-5A50-4DE5-BC1E-D17667E0860F}" presName="hierRoot2" presStyleCnt="0">
        <dgm:presLayoutVars>
          <dgm:hierBranch val="init"/>
        </dgm:presLayoutVars>
      </dgm:prSet>
      <dgm:spPr/>
    </dgm:pt>
    <dgm:pt modelId="{E14036F4-B03F-4EF0-9D4A-BC8DB53113DC}" type="pres">
      <dgm:prSet presAssocID="{3DBAF799-5A50-4DE5-BC1E-D17667E0860F}" presName="rootComposite2" presStyleCnt="0"/>
      <dgm:spPr/>
    </dgm:pt>
    <dgm:pt modelId="{A03935CC-2222-411A-BE10-3C7C48775633}" type="pres">
      <dgm:prSet presAssocID="{3DBAF799-5A50-4DE5-BC1E-D17667E0860F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B3F6CA7-9119-408A-A800-6F7E7359FB72}" type="pres">
      <dgm:prSet presAssocID="{3DBAF799-5A50-4DE5-BC1E-D17667E0860F}" presName="topArc2" presStyleLbl="parChTrans1D1" presStyleIdx="6" presStyleCnt="54"/>
      <dgm:spPr/>
    </dgm:pt>
    <dgm:pt modelId="{002CFBBD-57C1-4533-9A51-68D8EA7A9025}" type="pres">
      <dgm:prSet presAssocID="{3DBAF799-5A50-4DE5-BC1E-D17667E0860F}" presName="bottomArc2" presStyleLbl="parChTrans1D1" presStyleIdx="7" presStyleCnt="54"/>
      <dgm:spPr/>
    </dgm:pt>
    <dgm:pt modelId="{E01A423D-193D-4627-A27D-E01237FAAEF2}" type="pres">
      <dgm:prSet presAssocID="{3DBAF799-5A50-4DE5-BC1E-D17667E0860F}" presName="topConnNode2" presStyleLbl="node3" presStyleIdx="0" presStyleCnt="0"/>
      <dgm:spPr/>
    </dgm:pt>
    <dgm:pt modelId="{0F9AA139-3994-430A-862B-88A5C6A76283}" type="pres">
      <dgm:prSet presAssocID="{3DBAF799-5A50-4DE5-BC1E-D17667E0860F}" presName="hierChild4" presStyleCnt="0"/>
      <dgm:spPr/>
    </dgm:pt>
    <dgm:pt modelId="{90341CE7-CC32-4A04-B54D-AFEEA418B7DF}" type="pres">
      <dgm:prSet presAssocID="{3DBAF799-5A50-4DE5-BC1E-D17667E0860F}" presName="hierChild5" presStyleCnt="0"/>
      <dgm:spPr/>
    </dgm:pt>
    <dgm:pt modelId="{73D6EF6D-71B9-4CE1-A6A9-CF195C478AF8}" type="pres">
      <dgm:prSet presAssocID="{DFE31751-CBFF-431E-AC15-5CEF447DA278}" presName="Name28" presStyleLbl="parChTrans1D3" presStyleIdx="2" presStyleCnt="5"/>
      <dgm:spPr/>
    </dgm:pt>
    <dgm:pt modelId="{B9B0CCFB-10D1-4367-B81D-A059D75960CF}" type="pres">
      <dgm:prSet presAssocID="{B411954C-6410-475F-8F08-D9F3D04B876B}" presName="hierRoot2" presStyleCnt="0">
        <dgm:presLayoutVars>
          <dgm:hierBranch val="init"/>
        </dgm:presLayoutVars>
      </dgm:prSet>
      <dgm:spPr/>
    </dgm:pt>
    <dgm:pt modelId="{975117FE-0CCC-46C8-ADC0-A34558832941}" type="pres">
      <dgm:prSet presAssocID="{B411954C-6410-475F-8F08-D9F3D04B876B}" presName="rootComposite2" presStyleCnt="0"/>
      <dgm:spPr/>
    </dgm:pt>
    <dgm:pt modelId="{869368E3-F994-430D-8014-F1870E956FCE}" type="pres">
      <dgm:prSet presAssocID="{B411954C-6410-475F-8F08-D9F3D04B876B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40908A4E-0559-4965-8D84-02FBCA4F65B8}" type="pres">
      <dgm:prSet presAssocID="{B411954C-6410-475F-8F08-D9F3D04B876B}" presName="topArc2" presStyleLbl="parChTrans1D1" presStyleIdx="8" presStyleCnt="54"/>
      <dgm:spPr/>
    </dgm:pt>
    <dgm:pt modelId="{806841BC-3638-429F-9C1A-05BE146CA544}" type="pres">
      <dgm:prSet presAssocID="{B411954C-6410-475F-8F08-D9F3D04B876B}" presName="bottomArc2" presStyleLbl="parChTrans1D1" presStyleIdx="9" presStyleCnt="54"/>
      <dgm:spPr/>
    </dgm:pt>
    <dgm:pt modelId="{0527EC5D-D735-4DDE-94EB-0BF247C9A9B0}" type="pres">
      <dgm:prSet presAssocID="{B411954C-6410-475F-8F08-D9F3D04B876B}" presName="topConnNode2" presStyleLbl="node3" presStyleIdx="0" presStyleCnt="0"/>
      <dgm:spPr/>
    </dgm:pt>
    <dgm:pt modelId="{6B4670CF-3F23-4341-8CEA-E1F5964BDFDA}" type="pres">
      <dgm:prSet presAssocID="{B411954C-6410-475F-8F08-D9F3D04B876B}" presName="hierChild4" presStyleCnt="0"/>
      <dgm:spPr/>
    </dgm:pt>
    <dgm:pt modelId="{592D6FEB-1D03-4DF8-BFB3-E20455D38B61}" type="pres">
      <dgm:prSet presAssocID="{68C84A23-D830-4A28-B6B1-8E596EC42DAD}" presName="Name28" presStyleLbl="parChTrans1D4" presStyleIdx="0" presStyleCnt="17"/>
      <dgm:spPr/>
    </dgm:pt>
    <dgm:pt modelId="{72E74C50-AB60-47F4-A459-3AEA257F101F}" type="pres">
      <dgm:prSet presAssocID="{11988814-484F-445E-B12D-42641E843ED3}" presName="hierRoot2" presStyleCnt="0">
        <dgm:presLayoutVars>
          <dgm:hierBranch val="init"/>
        </dgm:presLayoutVars>
      </dgm:prSet>
      <dgm:spPr/>
    </dgm:pt>
    <dgm:pt modelId="{901B755C-F191-4604-8F70-0400FF4D979A}" type="pres">
      <dgm:prSet presAssocID="{11988814-484F-445E-B12D-42641E843ED3}" presName="rootComposite2" presStyleCnt="0"/>
      <dgm:spPr/>
    </dgm:pt>
    <dgm:pt modelId="{2C31B3A7-4E02-4222-954E-D593E12413EC}" type="pres">
      <dgm:prSet presAssocID="{11988814-484F-445E-B12D-42641E843ED3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571F537A-5B5F-4D99-93E0-501DCD1AD8A7}" type="pres">
      <dgm:prSet presAssocID="{11988814-484F-445E-B12D-42641E843ED3}" presName="topArc2" presStyleLbl="parChTrans1D1" presStyleIdx="10" presStyleCnt="54"/>
      <dgm:spPr/>
    </dgm:pt>
    <dgm:pt modelId="{8FCB34F1-E2ED-438D-B076-3AA73DE7B296}" type="pres">
      <dgm:prSet presAssocID="{11988814-484F-445E-B12D-42641E843ED3}" presName="bottomArc2" presStyleLbl="parChTrans1D1" presStyleIdx="11" presStyleCnt="54"/>
      <dgm:spPr/>
    </dgm:pt>
    <dgm:pt modelId="{8F69216B-2AA5-4EBD-9F1C-E33D701422C5}" type="pres">
      <dgm:prSet presAssocID="{11988814-484F-445E-B12D-42641E843ED3}" presName="topConnNode2" presStyleLbl="node4" presStyleIdx="0" presStyleCnt="0"/>
      <dgm:spPr/>
    </dgm:pt>
    <dgm:pt modelId="{3B76334F-0917-482D-B5FD-99E2B24BFBE7}" type="pres">
      <dgm:prSet presAssocID="{11988814-484F-445E-B12D-42641E843ED3}" presName="hierChild4" presStyleCnt="0"/>
      <dgm:spPr/>
    </dgm:pt>
    <dgm:pt modelId="{8426FFE8-78D1-440E-8018-195A11793DE9}" type="pres">
      <dgm:prSet presAssocID="{11988814-484F-445E-B12D-42641E843ED3}" presName="hierChild5" presStyleCnt="0"/>
      <dgm:spPr/>
    </dgm:pt>
    <dgm:pt modelId="{8BF0376F-0987-45E2-8BFD-2638B12F32B9}" type="pres">
      <dgm:prSet presAssocID="{D24CAE5C-9264-4040-AB5C-4FA88845CB12}" presName="Name28" presStyleLbl="parChTrans1D4" presStyleIdx="1" presStyleCnt="17"/>
      <dgm:spPr/>
    </dgm:pt>
    <dgm:pt modelId="{F2697059-BA5D-47EE-9DD4-D040D841F9D8}" type="pres">
      <dgm:prSet presAssocID="{12A90410-FFA8-408B-889F-E3B8ADA45CAC}" presName="hierRoot2" presStyleCnt="0">
        <dgm:presLayoutVars>
          <dgm:hierBranch val="init"/>
        </dgm:presLayoutVars>
      </dgm:prSet>
      <dgm:spPr/>
    </dgm:pt>
    <dgm:pt modelId="{D478F430-8ACE-4F6D-A807-B52B6D998545}" type="pres">
      <dgm:prSet presAssocID="{12A90410-FFA8-408B-889F-E3B8ADA45CAC}" presName="rootComposite2" presStyleCnt="0"/>
      <dgm:spPr/>
    </dgm:pt>
    <dgm:pt modelId="{EC266CB6-A2A4-45C5-BB38-D8464D8E6E30}" type="pres">
      <dgm:prSet presAssocID="{12A90410-FFA8-408B-889F-E3B8ADA45CAC}" presName="rootText2" presStyleLbl="alignAcc1" presStyleIdx="0" presStyleCnt="0">
        <dgm:presLayoutVars>
          <dgm:chPref val="3"/>
        </dgm:presLayoutVars>
      </dgm:prSet>
      <dgm:spPr/>
    </dgm:pt>
    <dgm:pt modelId="{5D9A5F35-764A-4454-BEF5-72C051FFB136}" type="pres">
      <dgm:prSet presAssocID="{12A90410-FFA8-408B-889F-E3B8ADA45CAC}" presName="topArc2" presStyleLbl="parChTrans1D1" presStyleIdx="12" presStyleCnt="54"/>
      <dgm:spPr/>
    </dgm:pt>
    <dgm:pt modelId="{087A0688-A7D0-44FE-BBEF-BA0D8EBC3861}" type="pres">
      <dgm:prSet presAssocID="{12A90410-FFA8-408B-889F-E3B8ADA45CAC}" presName="bottomArc2" presStyleLbl="parChTrans1D1" presStyleIdx="13" presStyleCnt="54"/>
      <dgm:spPr/>
    </dgm:pt>
    <dgm:pt modelId="{06A26E69-3DA4-4035-A7D8-3EF8582A3EF7}" type="pres">
      <dgm:prSet presAssocID="{12A90410-FFA8-408B-889F-E3B8ADA45CAC}" presName="topConnNode2" presStyleLbl="node4" presStyleIdx="0" presStyleCnt="0"/>
      <dgm:spPr/>
    </dgm:pt>
    <dgm:pt modelId="{D3644636-9093-4571-A25C-E24DF3067045}" type="pres">
      <dgm:prSet presAssocID="{12A90410-FFA8-408B-889F-E3B8ADA45CAC}" presName="hierChild4" presStyleCnt="0"/>
      <dgm:spPr/>
    </dgm:pt>
    <dgm:pt modelId="{1105780E-3F64-486B-9128-C49BC5F78E44}" type="pres">
      <dgm:prSet presAssocID="{12A90410-FFA8-408B-889F-E3B8ADA45CAC}" presName="hierChild5" presStyleCnt="0"/>
      <dgm:spPr/>
    </dgm:pt>
    <dgm:pt modelId="{B0D5D97D-FAE8-4161-BD06-6070037E7269}" type="pres">
      <dgm:prSet presAssocID="{B411954C-6410-475F-8F08-D9F3D04B876B}" presName="hierChild5" presStyleCnt="0"/>
      <dgm:spPr/>
    </dgm:pt>
    <dgm:pt modelId="{A70408C9-F4AB-444C-A33A-051FD06ED483}" type="pres">
      <dgm:prSet presAssocID="{0E779F10-2070-42FB-8600-528B15315426}" presName="hierChild5" presStyleCnt="0"/>
      <dgm:spPr/>
    </dgm:pt>
    <dgm:pt modelId="{AD32A0AA-8588-4EFD-AE19-642D5503FF47}" type="pres">
      <dgm:prSet presAssocID="{F7FEFE0E-1A6C-4D19-B29D-855011E0D412}" presName="Name28" presStyleLbl="parChTrans1D2" presStyleIdx="1" presStyleCnt="4"/>
      <dgm:spPr/>
    </dgm:pt>
    <dgm:pt modelId="{B3E165D1-70EF-46D3-99DC-EDF65AD9D338}" type="pres">
      <dgm:prSet presAssocID="{871948AE-FEF8-47B7-9029-14895A25B1F8}" presName="hierRoot2" presStyleCnt="0">
        <dgm:presLayoutVars>
          <dgm:hierBranch val="init"/>
        </dgm:presLayoutVars>
      </dgm:prSet>
      <dgm:spPr/>
    </dgm:pt>
    <dgm:pt modelId="{3C2B5B35-6768-4DB7-9007-3E88F652FF87}" type="pres">
      <dgm:prSet presAssocID="{871948AE-FEF8-47B7-9029-14895A25B1F8}" presName="rootComposite2" presStyleCnt="0"/>
      <dgm:spPr/>
    </dgm:pt>
    <dgm:pt modelId="{25F30DD3-4CE5-4BFB-84BC-BC56DD4C892D}" type="pres">
      <dgm:prSet presAssocID="{871948AE-FEF8-47B7-9029-14895A25B1F8}" presName="rootText2" presStyleLbl="alignAcc1" presStyleIdx="0" presStyleCnt="0">
        <dgm:presLayoutVars>
          <dgm:chPref val="3"/>
        </dgm:presLayoutVars>
      </dgm:prSet>
      <dgm:spPr/>
    </dgm:pt>
    <dgm:pt modelId="{9B0F3B9C-6AD1-419A-9C26-B5D8568516B0}" type="pres">
      <dgm:prSet presAssocID="{871948AE-FEF8-47B7-9029-14895A25B1F8}" presName="topArc2" presStyleLbl="parChTrans1D1" presStyleIdx="14" presStyleCnt="54"/>
      <dgm:spPr/>
    </dgm:pt>
    <dgm:pt modelId="{824C0380-6198-4160-B7BD-ABC2811EB8CD}" type="pres">
      <dgm:prSet presAssocID="{871948AE-FEF8-47B7-9029-14895A25B1F8}" presName="bottomArc2" presStyleLbl="parChTrans1D1" presStyleIdx="15" presStyleCnt="54"/>
      <dgm:spPr/>
    </dgm:pt>
    <dgm:pt modelId="{EB5362E2-4186-4528-9A9F-8B014331FC68}" type="pres">
      <dgm:prSet presAssocID="{871948AE-FEF8-47B7-9029-14895A25B1F8}" presName="topConnNode2" presStyleLbl="node2" presStyleIdx="0" presStyleCnt="0"/>
      <dgm:spPr/>
    </dgm:pt>
    <dgm:pt modelId="{37EB27A5-4EAC-4CB1-9EB4-2AD4944358FD}" type="pres">
      <dgm:prSet presAssocID="{871948AE-FEF8-47B7-9029-14895A25B1F8}" presName="hierChild4" presStyleCnt="0"/>
      <dgm:spPr/>
    </dgm:pt>
    <dgm:pt modelId="{41D7C0D6-5077-476A-A236-99637436B5FD}" type="pres">
      <dgm:prSet presAssocID="{BC827F51-E77F-499F-B44B-BF4948B4E709}" presName="Name28" presStyleLbl="parChTrans1D3" presStyleIdx="3" presStyleCnt="5"/>
      <dgm:spPr/>
    </dgm:pt>
    <dgm:pt modelId="{A4737173-4BFA-421C-96BA-C65E92D28A1D}" type="pres">
      <dgm:prSet presAssocID="{CCE9219B-941F-4F8A-910F-71960309091B}" presName="hierRoot2" presStyleCnt="0">
        <dgm:presLayoutVars>
          <dgm:hierBranch val="init"/>
        </dgm:presLayoutVars>
      </dgm:prSet>
      <dgm:spPr/>
    </dgm:pt>
    <dgm:pt modelId="{1AD8A3F9-C042-42E4-ADA7-4C76DF03B1FA}" type="pres">
      <dgm:prSet presAssocID="{CCE9219B-941F-4F8A-910F-71960309091B}" presName="rootComposite2" presStyleCnt="0"/>
      <dgm:spPr/>
    </dgm:pt>
    <dgm:pt modelId="{0199DD08-D7AA-40A1-B294-38E7319D6975}" type="pres">
      <dgm:prSet presAssocID="{CCE9219B-941F-4F8A-910F-71960309091B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920CF604-BAEF-438A-82EB-28F857709085}" type="pres">
      <dgm:prSet presAssocID="{CCE9219B-941F-4F8A-910F-71960309091B}" presName="topArc2" presStyleLbl="parChTrans1D1" presStyleIdx="16" presStyleCnt="54"/>
      <dgm:spPr/>
    </dgm:pt>
    <dgm:pt modelId="{2D1F701F-CEBE-45EB-BF9C-55F7CF382713}" type="pres">
      <dgm:prSet presAssocID="{CCE9219B-941F-4F8A-910F-71960309091B}" presName="bottomArc2" presStyleLbl="parChTrans1D1" presStyleIdx="17" presStyleCnt="54"/>
      <dgm:spPr/>
    </dgm:pt>
    <dgm:pt modelId="{821EDD1A-A74B-4534-9ECD-BE5B112CE066}" type="pres">
      <dgm:prSet presAssocID="{CCE9219B-941F-4F8A-910F-71960309091B}" presName="topConnNode2" presStyleLbl="node3" presStyleIdx="0" presStyleCnt="0"/>
      <dgm:spPr/>
    </dgm:pt>
    <dgm:pt modelId="{4EF73340-1D97-4BF9-9CAC-6D1BE8585B78}" type="pres">
      <dgm:prSet presAssocID="{CCE9219B-941F-4F8A-910F-71960309091B}" presName="hierChild4" presStyleCnt="0"/>
      <dgm:spPr/>
    </dgm:pt>
    <dgm:pt modelId="{948D9CE1-ECB2-41CE-AFDE-9DE212F8AB4A}" type="pres">
      <dgm:prSet presAssocID="{FB5EAFA6-3A83-4E93-ACD0-46A983053596}" presName="Name28" presStyleLbl="parChTrans1D4" presStyleIdx="2" presStyleCnt="17"/>
      <dgm:spPr/>
    </dgm:pt>
    <dgm:pt modelId="{9BAB8CAD-0859-480D-9C1A-F2262600AA81}" type="pres">
      <dgm:prSet presAssocID="{9FE15CE7-9B23-4B04-988E-DFE58650B91E}" presName="hierRoot2" presStyleCnt="0">
        <dgm:presLayoutVars>
          <dgm:hierBranch val="init"/>
        </dgm:presLayoutVars>
      </dgm:prSet>
      <dgm:spPr/>
    </dgm:pt>
    <dgm:pt modelId="{C9BFA314-BC9C-4FDA-A9AB-F7635BE138B7}" type="pres">
      <dgm:prSet presAssocID="{9FE15CE7-9B23-4B04-988E-DFE58650B91E}" presName="rootComposite2" presStyleCnt="0"/>
      <dgm:spPr/>
    </dgm:pt>
    <dgm:pt modelId="{8B4832F6-80DB-4BC6-BCEB-C3C85A65F2C8}" type="pres">
      <dgm:prSet presAssocID="{9FE15CE7-9B23-4B04-988E-DFE58650B91E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3E5300EF-AA6A-4867-8227-285DC445ECB4}" type="pres">
      <dgm:prSet presAssocID="{9FE15CE7-9B23-4B04-988E-DFE58650B91E}" presName="topArc2" presStyleLbl="parChTrans1D1" presStyleIdx="18" presStyleCnt="54"/>
      <dgm:spPr/>
    </dgm:pt>
    <dgm:pt modelId="{7FB0B501-1B1E-47AD-B489-83EFCF416671}" type="pres">
      <dgm:prSet presAssocID="{9FE15CE7-9B23-4B04-988E-DFE58650B91E}" presName="bottomArc2" presStyleLbl="parChTrans1D1" presStyleIdx="19" presStyleCnt="54"/>
      <dgm:spPr/>
    </dgm:pt>
    <dgm:pt modelId="{F77AD247-DF49-4F36-8F5C-850589CB062D}" type="pres">
      <dgm:prSet presAssocID="{9FE15CE7-9B23-4B04-988E-DFE58650B91E}" presName="topConnNode2" presStyleLbl="node4" presStyleIdx="0" presStyleCnt="0"/>
      <dgm:spPr/>
    </dgm:pt>
    <dgm:pt modelId="{3B39F31E-3451-4989-9AAD-E5B70B101EBD}" type="pres">
      <dgm:prSet presAssocID="{9FE15CE7-9B23-4B04-988E-DFE58650B91E}" presName="hierChild4" presStyleCnt="0"/>
      <dgm:spPr/>
    </dgm:pt>
    <dgm:pt modelId="{7ACDC37C-869E-4277-9B65-AAB55D1311A6}" type="pres">
      <dgm:prSet presAssocID="{C9DA05D1-4A9D-4B05-B57B-1F481273E4F5}" presName="Name28" presStyleLbl="parChTrans1D4" presStyleIdx="3" presStyleCnt="17"/>
      <dgm:spPr/>
    </dgm:pt>
    <dgm:pt modelId="{6B536B8E-BA60-46C2-AF7C-784856FD56FE}" type="pres">
      <dgm:prSet presAssocID="{807FB249-54F4-47E8-9627-C9A0684B2CF6}" presName="hierRoot2" presStyleCnt="0">
        <dgm:presLayoutVars>
          <dgm:hierBranch val="init"/>
        </dgm:presLayoutVars>
      </dgm:prSet>
      <dgm:spPr/>
    </dgm:pt>
    <dgm:pt modelId="{6D86BFF2-6335-4334-9473-73BB0BA95D2F}" type="pres">
      <dgm:prSet presAssocID="{807FB249-54F4-47E8-9627-C9A0684B2CF6}" presName="rootComposite2" presStyleCnt="0"/>
      <dgm:spPr/>
    </dgm:pt>
    <dgm:pt modelId="{6CA96FD3-50C3-4647-8B21-83BECE558947}" type="pres">
      <dgm:prSet presAssocID="{807FB249-54F4-47E8-9627-C9A0684B2CF6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F95AC31-04A7-4CD5-871B-81EF26F72C55}" type="pres">
      <dgm:prSet presAssocID="{807FB249-54F4-47E8-9627-C9A0684B2CF6}" presName="topArc2" presStyleLbl="parChTrans1D1" presStyleIdx="20" presStyleCnt="54"/>
      <dgm:spPr/>
    </dgm:pt>
    <dgm:pt modelId="{F55BC0B2-8C2B-4618-9629-6118F4AC503A}" type="pres">
      <dgm:prSet presAssocID="{807FB249-54F4-47E8-9627-C9A0684B2CF6}" presName="bottomArc2" presStyleLbl="parChTrans1D1" presStyleIdx="21" presStyleCnt="54"/>
      <dgm:spPr/>
    </dgm:pt>
    <dgm:pt modelId="{250BBE4A-B747-4235-A9B7-3E875FFE7AF7}" type="pres">
      <dgm:prSet presAssocID="{807FB249-54F4-47E8-9627-C9A0684B2CF6}" presName="topConnNode2" presStyleLbl="node4" presStyleIdx="0" presStyleCnt="0"/>
      <dgm:spPr/>
    </dgm:pt>
    <dgm:pt modelId="{D74AD217-3073-4CB8-9150-217DB5840F17}" type="pres">
      <dgm:prSet presAssocID="{807FB249-54F4-47E8-9627-C9A0684B2CF6}" presName="hierChild4" presStyleCnt="0"/>
      <dgm:spPr/>
    </dgm:pt>
    <dgm:pt modelId="{49DC839E-AA99-4FFF-839C-1A423C246BE3}" type="pres">
      <dgm:prSet presAssocID="{807FB249-54F4-47E8-9627-C9A0684B2CF6}" presName="hierChild5" presStyleCnt="0"/>
      <dgm:spPr/>
    </dgm:pt>
    <dgm:pt modelId="{E592C08B-C5EA-403A-8F13-D268707C55A3}" type="pres">
      <dgm:prSet presAssocID="{9FE15CE7-9B23-4B04-988E-DFE58650B91E}" presName="hierChild5" presStyleCnt="0"/>
      <dgm:spPr/>
    </dgm:pt>
    <dgm:pt modelId="{FBEFF2C1-C102-483C-B5FD-94556EF13575}" type="pres">
      <dgm:prSet presAssocID="{504CD85D-D91A-4EDD-8195-87E2CEA3B774}" presName="Name28" presStyleLbl="parChTrans1D4" presStyleIdx="4" presStyleCnt="17"/>
      <dgm:spPr/>
    </dgm:pt>
    <dgm:pt modelId="{78C03C10-EC88-432D-85F3-13912940B577}" type="pres">
      <dgm:prSet presAssocID="{3DC29D39-A852-4377-966E-D2DFB0ED0CAC}" presName="hierRoot2" presStyleCnt="0">
        <dgm:presLayoutVars>
          <dgm:hierBranch val="init"/>
        </dgm:presLayoutVars>
      </dgm:prSet>
      <dgm:spPr/>
    </dgm:pt>
    <dgm:pt modelId="{7B0CB969-E4F7-4B18-AC17-7A06893D11DA}" type="pres">
      <dgm:prSet presAssocID="{3DC29D39-A852-4377-966E-D2DFB0ED0CAC}" presName="rootComposite2" presStyleCnt="0"/>
      <dgm:spPr/>
    </dgm:pt>
    <dgm:pt modelId="{66AF1526-7717-4371-BE14-12B567F590A2}" type="pres">
      <dgm:prSet presAssocID="{3DC29D39-A852-4377-966E-D2DFB0ED0CAC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7C4E44DF-A89C-421C-A84B-C865C3D78C0E}" type="pres">
      <dgm:prSet presAssocID="{3DC29D39-A852-4377-966E-D2DFB0ED0CAC}" presName="topArc2" presStyleLbl="parChTrans1D1" presStyleIdx="22" presStyleCnt="54"/>
      <dgm:spPr/>
    </dgm:pt>
    <dgm:pt modelId="{1E342C28-0D88-4153-AFF0-3FAA81E2FC8D}" type="pres">
      <dgm:prSet presAssocID="{3DC29D39-A852-4377-966E-D2DFB0ED0CAC}" presName="bottomArc2" presStyleLbl="parChTrans1D1" presStyleIdx="23" presStyleCnt="54"/>
      <dgm:spPr/>
    </dgm:pt>
    <dgm:pt modelId="{CE05F3D7-C30E-430E-9D1A-A1A76AFE35A3}" type="pres">
      <dgm:prSet presAssocID="{3DC29D39-A852-4377-966E-D2DFB0ED0CAC}" presName="topConnNode2" presStyleLbl="node4" presStyleIdx="0" presStyleCnt="0"/>
      <dgm:spPr/>
    </dgm:pt>
    <dgm:pt modelId="{30741864-3D58-4E15-80C3-DC5BF871CDCB}" type="pres">
      <dgm:prSet presAssocID="{3DC29D39-A852-4377-966E-D2DFB0ED0CAC}" presName="hierChild4" presStyleCnt="0"/>
      <dgm:spPr/>
    </dgm:pt>
    <dgm:pt modelId="{164CB8D8-0485-4253-BC37-C38332F3A21B}" type="pres">
      <dgm:prSet presAssocID="{E990EC42-C16F-4DFA-8EC2-2FC4F66DE921}" presName="Name28" presStyleLbl="parChTrans1D4" presStyleIdx="5" presStyleCnt="17"/>
      <dgm:spPr/>
    </dgm:pt>
    <dgm:pt modelId="{29901535-5DB8-4F69-A076-C133A0773494}" type="pres">
      <dgm:prSet presAssocID="{60A134AC-5848-48B7-97B9-8568753AD9B8}" presName="hierRoot2" presStyleCnt="0">
        <dgm:presLayoutVars>
          <dgm:hierBranch val="init"/>
        </dgm:presLayoutVars>
      </dgm:prSet>
      <dgm:spPr/>
    </dgm:pt>
    <dgm:pt modelId="{2643425A-BB5F-4872-BC26-1E6B798EC013}" type="pres">
      <dgm:prSet presAssocID="{60A134AC-5848-48B7-97B9-8568753AD9B8}" presName="rootComposite2" presStyleCnt="0"/>
      <dgm:spPr/>
    </dgm:pt>
    <dgm:pt modelId="{9DA22F87-0F63-4785-AFF5-ED55065FD2F9}" type="pres">
      <dgm:prSet presAssocID="{60A134AC-5848-48B7-97B9-8568753AD9B8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25E12BD9-548F-4D6D-B28B-58CD2594C012}" type="pres">
      <dgm:prSet presAssocID="{60A134AC-5848-48B7-97B9-8568753AD9B8}" presName="topArc2" presStyleLbl="parChTrans1D1" presStyleIdx="24" presStyleCnt="54"/>
      <dgm:spPr/>
    </dgm:pt>
    <dgm:pt modelId="{415A0B20-01C4-4B39-8A2E-C6CFB0906B76}" type="pres">
      <dgm:prSet presAssocID="{60A134AC-5848-48B7-97B9-8568753AD9B8}" presName="bottomArc2" presStyleLbl="parChTrans1D1" presStyleIdx="25" presStyleCnt="54"/>
      <dgm:spPr/>
    </dgm:pt>
    <dgm:pt modelId="{2881F340-48B4-499B-81F0-180212EF24C3}" type="pres">
      <dgm:prSet presAssocID="{60A134AC-5848-48B7-97B9-8568753AD9B8}" presName="topConnNode2" presStyleLbl="node4" presStyleIdx="0" presStyleCnt="0"/>
      <dgm:spPr/>
    </dgm:pt>
    <dgm:pt modelId="{6710810C-0BF3-4EC3-924D-0C4802BA4C3A}" type="pres">
      <dgm:prSet presAssocID="{60A134AC-5848-48B7-97B9-8568753AD9B8}" presName="hierChild4" presStyleCnt="0"/>
      <dgm:spPr/>
    </dgm:pt>
    <dgm:pt modelId="{FF74F0CD-BC56-4615-BF5A-98826279BF58}" type="pres">
      <dgm:prSet presAssocID="{B906C62A-1F1C-4BE1-8A9E-E0D79673C6A4}" presName="Name28" presStyleLbl="parChTrans1D4" presStyleIdx="6" presStyleCnt="17"/>
      <dgm:spPr/>
    </dgm:pt>
    <dgm:pt modelId="{CA3F7C84-FDAB-4BBF-A1B5-5AF5EF7B4810}" type="pres">
      <dgm:prSet presAssocID="{F1AC9962-4FF5-4631-93BF-63DF4E5D15D1}" presName="hierRoot2" presStyleCnt="0">
        <dgm:presLayoutVars>
          <dgm:hierBranch val="init"/>
        </dgm:presLayoutVars>
      </dgm:prSet>
      <dgm:spPr/>
    </dgm:pt>
    <dgm:pt modelId="{DC0657E9-8534-4F29-9939-590F599ABA59}" type="pres">
      <dgm:prSet presAssocID="{F1AC9962-4FF5-4631-93BF-63DF4E5D15D1}" presName="rootComposite2" presStyleCnt="0"/>
      <dgm:spPr/>
    </dgm:pt>
    <dgm:pt modelId="{29A5090E-93DA-4108-A56D-46AA547225F2}" type="pres">
      <dgm:prSet presAssocID="{F1AC9962-4FF5-4631-93BF-63DF4E5D15D1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59554A6A-FF7D-4B2A-8090-A50F857AD371}" type="pres">
      <dgm:prSet presAssocID="{F1AC9962-4FF5-4631-93BF-63DF4E5D15D1}" presName="topArc2" presStyleLbl="parChTrans1D1" presStyleIdx="26" presStyleCnt="54"/>
      <dgm:spPr/>
    </dgm:pt>
    <dgm:pt modelId="{61D2F2C9-A6C6-4BAB-946C-3D6B12D4F032}" type="pres">
      <dgm:prSet presAssocID="{F1AC9962-4FF5-4631-93BF-63DF4E5D15D1}" presName="bottomArc2" presStyleLbl="parChTrans1D1" presStyleIdx="27" presStyleCnt="54"/>
      <dgm:spPr/>
    </dgm:pt>
    <dgm:pt modelId="{23F1BF3A-CB93-4C1F-A056-EA8253021B03}" type="pres">
      <dgm:prSet presAssocID="{F1AC9962-4FF5-4631-93BF-63DF4E5D15D1}" presName="topConnNode2" presStyleLbl="node4" presStyleIdx="0" presStyleCnt="0"/>
      <dgm:spPr/>
    </dgm:pt>
    <dgm:pt modelId="{5F2CC0BB-C8C1-4AFE-A107-0CC4D6CBBA69}" type="pres">
      <dgm:prSet presAssocID="{F1AC9962-4FF5-4631-93BF-63DF4E5D15D1}" presName="hierChild4" presStyleCnt="0"/>
      <dgm:spPr/>
    </dgm:pt>
    <dgm:pt modelId="{CD1D52D5-42DF-4471-83F6-D7A4921E6126}" type="pres">
      <dgm:prSet presAssocID="{F1AC9962-4FF5-4631-93BF-63DF4E5D15D1}" presName="hierChild5" presStyleCnt="0"/>
      <dgm:spPr/>
    </dgm:pt>
    <dgm:pt modelId="{2B606881-92E3-4043-AFBD-30083D535DCD}" type="pres">
      <dgm:prSet presAssocID="{60A134AC-5848-48B7-97B9-8568753AD9B8}" presName="hierChild5" presStyleCnt="0"/>
      <dgm:spPr/>
    </dgm:pt>
    <dgm:pt modelId="{2C067F6D-ECDC-4870-8114-F5050B72CF7F}" type="pres">
      <dgm:prSet presAssocID="{3DC29D39-A852-4377-966E-D2DFB0ED0CAC}" presName="hierChild5" presStyleCnt="0"/>
      <dgm:spPr/>
    </dgm:pt>
    <dgm:pt modelId="{93018B55-B4C2-4358-B69E-D4F0572BF449}" type="pres">
      <dgm:prSet presAssocID="{CCE9219B-941F-4F8A-910F-71960309091B}" presName="hierChild5" presStyleCnt="0"/>
      <dgm:spPr/>
    </dgm:pt>
    <dgm:pt modelId="{C47F0475-F263-4481-8D0C-4619A738AA5D}" type="pres">
      <dgm:prSet presAssocID="{871948AE-FEF8-47B7-9029-14895A25B1F8}" presName="hierChild5" presStyleCnt="0"/>
      <dgm:spPr/>
    </dgm:pt>
    <dgm:pt modelId="{FE988021-EF3F-47CE-A2A0-CD28752C1C5B}" type="pres">
      <dgm:prSet presAssocID="{2E192D41-F597-451A-AF80-EEBBF91BF53E}" presName="Name28" presStyleLbl="parChTrans1D2" presStyleIdx="2" presStyleCnt="4"/>
      <dgm:spPr/>
    </dgm:pt>
    <dgm:pt modelId="{F5463C39-0467-458D-8ED4-EE0A422DF81C}" type="pres">
      <dgm:prSet presAssocID="{46867653-10C5-4BC8-B054-C39BE5D2D825}" presName="hierRoot2" presStyleCnt="0">
        <dgm:presLayoutVars>
          <dgm:hierBranch val="init"/>
        </dgm:presLayoutVars>
      </dgm:prSet>
      <dgm:spPr/>
    </dgm:pt>
    <dgm:pt modelId="{A910CF9B-6C66-4079-B85F-D44B454DD53D}" type="pres">
      <dgm:prSet presAssocID="{46867653-10C5-4BC8-B054-C39BE5D2D825}" presName="rootComposite2" presStyleCnt="0"/>
      <dgm:spPr/>
    </dgm:pt>
    <dgm:pt modelId="{C2B05C44-D74B-48FC-BD1D-AA6B99CB3CCD}" type="pres">
      <dgm:prSet presAssocID="{46867653-10C5-4BC8-B054-C39BE5D2D825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E1DE268F-DE25-4C0D-BD52-D77DD74914B0}" type="pres">
      <dgm:prSet presAssocID="{46867653-10C5-4BC8-B054-C39BE5D2D825}" presName="topArc2" presStyleLbl="parChTrans1D1" presStyleIdx="28" presStyleCnt="54"/>
      <dgm:spPr/>
    </dgm:pt>
    <dgm:pt modelId="{263161EB-9700-4071-BD09-50961E078B2A}" type="pres">
      <dgm:prSet presAssocID="{46867653-10C5-4BC8-B054-C39BE5D2D825}" presName="bottomArc2" presStyleLbl="parChTrans1D1" presStyleIdx="29" presStyleCnt="54"/>
      <dgm:spPr/>
    </dgm:pt>
    <dgm:pt modelId="{1E39C17F-DACF-4C3F-BB7B-ACD5F67F155C}" type="pres">
      <dgm:prSet presAssocID="{46867653-10C5-4BC8-B054-C39BE5D2D825}" presName="topConnNode2" presStyleLbl="node2" presStyleIdx="0" presStyleCnt="0"/>
      <dgm:spPr/>
    </dgm:pt>
    <dgm:pt modelId="{1D005590-8844-4B07-8EF4-45FD5E297404}" type="pres">
      <dgm:prSet presAssocID="{46867653-10C5-4BC8-B054-C39BE5D2D825}" presName="hierChild4" presStyleCnt="0"/>
      <dgm:spPr/>
    </dgm:pt>
    <dgm:pt modelId="{BB29469B-B538-440D-B339-72D495A040A9}" type="pres">
      <dgm:prSet presAssocID="{545BF00F-203A-4E29-B3AA-66BCDB0F7377}" presName="Name28" presStyleLbl="parChTrans1D3" presStyleIdx="4" presStyleCnt="5"/>
      <dgm:spPr/>
    </dgm:pt>
    <dgm:pt modelId="{12E64704-4604-45C0-BA65-513CCF058BAF}" type="pres">
      <dgm:prSet presAssocID="{2188C514-70EF-4576-8519-F2179F878734}" presName="hierRoot2" presStyleCnt="0">
        <dgm:presLayoutVars>
          <dgm:hierBranch val="init"/>
        </dgm:presLayoutVars>
      </dgm:prSet>
      <dgm:spPr/>
    </dgm:pt>
    <dgm:pt modelId="{36B33945-C2D6-41C9-BE7C-5F97E0D8262D}" type="pres">
      <dgm:prSet presAssocID="{2188C514-70EF-4576-8519-F2179F878734}" presName="rootComposite2" presStyleCnt="0"/>
      <dgm:spPr/>
    </dgm:pt>
    <dgm:pt modelId="{AF4518D3-249F-46D1-AE78-772C9BD2DFDD}" type="pres">
      <dgm:prSet presAssocID="{2188C514-70EF-4576-8519-F2179F878734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3D4FED6-8DF4-4153-9A0C-C96105F19936}" type="pres">
      <dgm:prSet presAssocID="{2188C514-70EF-4576-8519-F2179F878734}" presName="topArc2" presStyleLbl="parChTrans1D1" presStyleIdx="30" presStyleCnt="54"/>
      <dgm:spPr/>
    </dgm:pt>
    <dgm:pt modelId="{887E8E9F-44B0-4630-8D4C-5B9259A6396D}" type="pres">
      <dgm:prSet presAssocID="{2188C514-70EF-4576-8519-F2179F878734}" presName="bottomArc2" presStyleLbl="parChTrans1D1" presStyleIdx="31" presStyleCnt="54"/>
      <dgm:spPr/>
    </dgm:pt>
    <dgm:pt modelId="{948217E6-525A-41E2-B78D-DF8C80E47ED6}" type="pres">
      <dgm:prSet presAssocID="{2188C514-70EF-4576-8519-F2179F878734}" presName="topConnNode2" presStyleLbl="node3" presStyleIdx="0" presStyleCnt="0"/>
      <dgm:spPr/>
    </dgm:pt>
    <dgm:pt modelId="{D9446CA7-7584-4BDA-807A-ADC118FAA963}" type="pres">
      <dgm:prSet presAssocID="{2188C514-70EF-4576-8519-F2179F878734}" presName="hierChild4" presStyleCnt="0"/>
      <dgm:spPr/>
    </dgm:pt>
    <dgm:pt modelId="{66D07CD2-AA49-4BA0-8B17-A8F5D15C2F7C}" type="pres">
      <dgm:prSet presAssocID="{E2C89CC5-FDCF-4D0E-A358-4BAD08A9A38C}" presName="Name28" presStyleLbl="parChTrans1D4" presStyleIdx="7" presStyleCnt="17"/>
      <dgm:spPr/>
    </dgm:pt>
    <dgm:pt modelId="{ED14B34E-D16B-4290-BC09-5CE1F93E98FB}" type="pres">
      <dgm:prSet presAssocID="{2DE34459-442C-4FC9-9559-5863CE860049}" presName="hierRoot2" presStyleCnt="0">
        <dgm:presLayoutVars>
          <dgm:hierBranch val="init"/>
        </dgm:presLayoutVars>
      </dgm:prSet>
      <dgm:spPr/>
    </dgm:pt>
    <dgm:pt modelId="{500B04CD-780B-42EE-B958-B0AB1836CC8D}" type="pres">
      <dgm:prSet presAssocID="{2DE34459-442C-4FC9-9559-5863CE860049}" presName="rootComposite2" presStyleCnt="0"/>
      <dgm:spPr/>
    </dgm:pt>
    <dgm:pt modelId="{948DAB81-1465-4CAB-9BDC-90FCB08F9A94}" type="pres">
      <dgm:prSet presAssocID="{2DE34459-442C-4FC9-9559-5863CE860049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7A4C372B-F14F-42D9-AB11-993275CD17FC}" type="pres">
      <dgm:prSet presAssocID="{2DE34459-442C-4FC9-9559-5863CE860049}" presName="topArc2" presStyleLbl="parChTrans1D1" presStyleIdx="32" presStyleCnt="54"/>
      <dgm:spPr/>
    </dgm:pt>
    <dgm:pt modelId="{837AC950-C724-441E-AEBB-F1E32686D597}" type="pres">
      <dgm:prSet presAssocID="{2DE34459-442C-4FC9-9559-5863CE860049}" presName="bottomArc2" presStyleLbl="parChTrans1D1" presStyleIdx="33" presStyleCnt="54"/>
      <dgm:spPr/>
    </dgm:pt>
    <dgm:pt modelId="{02FA9987-45A1-45A5-BCA4-8320EC0C72AC}" type="pres">
      <dgm:prSet presAssocID="{2DE34459-442C-4FC9-9559-5863CE860049}" presName="topConnNode2" presStyleLbl="node4" presStyleIdx="0" presStyleCnt="0"/>
      <dgm:spPr/>
    </dgm:pt>
    <dgm:pt modelId="{BAEF68D7-5BBD-4B8D-A541-0E32F711086F}" type="pres">
      <dgm:prSet presAssocID="{2DE34459-442C-4FC9-9559-5863CE860049}" presName="hierChild4" presStyleCnt="0"/>
      <dgm:spPr/>
    </dgm:pt>
    <dgm:pt modelId="{84F362B2-A868-44C8-BDFC-4E59367FC119}" type="pres">
      <dgm:prSet presAssocID="{C23D5044-0821-40E8-8689-AABF3ACF0DEA}" presName="Name28" presStyleLbl="parChTrans1D4" presStyleIdx="8" presStyleCnt="17"/>
      <dgm:spPr/>
    </dgm:pt>
    <dgm:pt modelId="{0E44926D-524E-464C-A2B9-D8DC9E07B4E9}" type="pres">
      <dgm:prSet presAssocID="{EA328397-7D71-4DC4-8D83-8C274A9CB14F}" presName="hierRoot2" presStyleCnt="0">
        <dgm:presLayoutVars>
          <dgm:hierBranch val="init"/>
        </dgm:presLayoutVars>
      </dgm:prSet>
      <dgm:spPr/>
    </dgm:pt>
    <dgm:pt modelId="{8927BDAB-D5D6-4CC8-B3C6-70B821717403}" type="pres">
      <dgm:prSet presAssocID="{EA328397-7D71-4DC4-8D83-8C274A9CB14F}" presName="rootComposite2" presStyleCnt="0"/>
      <dgm:spPr/>
    </dgm:pt>
    <dgm:pt modelId="{DB93A1C7-E58B-4999-9F82-1FF29DCF4E3B}" type="pres">
      <dgm:prSet presAssocID="{EA328397-7D71-4DC4-8D83-8C274A9CB14F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9544B65D-051D-46F4-BA5A-55D01BE1BE07}" type="pres">
      <dgm:prSet presAssocID="{EA328397-7D71-4DC4-8D83-8C274A9CB14F}" presName="topArc2" presStyleLbl="parChTrans1D1" presStyleIdx="34" presStyleCnt="54"/>
      <dgm:spPr/>
    </dgm:pt>
    <dgm:pt modelId="{75324909-BEE0-4EDA-B240-BF3ACC4F1722}" type="pres">
      <dgm:prSet presAssocID="{EA328397-7D71-4DC4-8D83-8C274A9CB14F}" presName="bottomArc2" presStyleLbl="parChTrans1D1" presStyleIdx="35" presStyleCnt="54"/>
      <dgm:spPr/>
    </dgm:pt>
    <dgm:pt modelId="{0052146A-CD70-4891-803D-F0E8C7A68FC0}" type="pres">
      <dgm:prSet presAssocID="{EA328397-7D71-4DC4-8D83-8C274A9CB14F}" presName="topConnNode2" presStyleLbl="node4" presStyleIdx="0" presStyleCnt="0"/>
      <dgm:spPr/>
    </dgm:pt>
    <dgm:pt modelId="{4F714A4B-51AD-485F-99B4-66E2B51B62C2}" type="pres">
      <dgm:prSet presAssocID="{EA328397-7D71-4DC4-8D83-8C274A9CB14F}" presName="hierChild4" presStyleCnt="0"/>
      <dgm:spPr/>
    </dgm:pt>
    <dgm:pt modelId="{B724A4D5-2484-455E-87DE-E87C645074B6}" type="pres">
      <dgm:prSet presAssocID="{EA328397-7D71-4DC4-8D83-8C274A9CB14F}" presName="hierChild5" presStyleCnt="0"/>
      <dgm:spPr/>
    </dgm:pt>
    <dgm:pt modelId="{1548B815-A9FE-4B00-9D3D-FDAB9B263D5B}" type="pres">
      <dgm:prSet presAssocID="{4B6E8680-4CD3-47AF-8830-249A392CD5A3}" presName="Name28" presStyleLbl="parChTrans1D4" presStyleIdx="9" presStyleCnt="17"/>
      <dgm:spPr/>
    </dgm:pt>
    <dgm:pt modelId="{37C9BF76-4DCC-4EC5-860F-A990C6CA27F3}" type="pres">
      <dgm:prSet presAssocID="{E8E7CA9B-8A57-4439-9C4E-E81A4B6BED3E}" presName="hierRoot2" presStyleCnt="0">
        <dgm:presLayoutVars>
          <dgm:hierBranch val="init"/>
        </dgm:presLayoutVars>
      </dgm:prSet>
      <dgm:spPr/>
    </dgm:pt>
    <dgm:pt modelId="{2FE1BC32-5B19-4303-95AD-058CC915D905}" type="pres">
      <dgm:prSet presAssocID="{E8E7CA9B-8A57-4439-9C4E-E81A4B6BED3E}" presName="rootComposite2" presStyleCnt="0"/>
      <dgm:spPr/>
    </dgm:pt>
    <dgm:pt modelId="{C0A80F39-F1BE-48CB-8936-F83D85D5C53D}" type="pres">
      <dgm:prSet presAssocID="{E8E7CA9B-8A57-4439-9C4E-E81A4B6BED3E}" presName="rootText2" presStyleLbl="alignAcc1" presStyleIdx="0" presStyleCnt="0">
        <dgm:presLayoutVars>
          <dgm:chPref val="3"/>
        </dgm:presLayoutVars>
      </dgm:prSet>
      <dgm:spPr/>
    </dgm:pt>
    <dgm:pt modelId="{9BE385B3-B7E4-4543-8AF5-ED55998E9C79}" type="pres">
      <dgm:prSet presAssocID="{E8E7CA9B-8A57-4439-9C4E-E81A4B6BED3E}" presName="topArc2" presStyleLbl="parChTrans1D1" presStyleIdx="36" presStyleCnt="54"/>
      <dgm:spPr/>
    </dgm:pt>
    <dgm:pt modelId="{C96355BF-A97E-4A73-B14C-6F9CA0CBB0EB}" type="pres">
      <dgm:prSet presAssocID="{E8E7CA9B-8A57-4439-9C4E-E81A4B6BED3E}" presName="bottomArc2" presStyleLbl="parChTrans1D1" presStyleIdx="37" presStyleCnt="54"/>
      <dgm:spPr/>
    </dgm:pt>
    <dgm:pt modelId="{FB6E3AE3-E80D-4653-A1C8-172473AC668A}" type="pres">
      <dgm:prSet presAssocID="{E8E7CA9B-8A57-4439-9C4E-E81A4B6BED3E}" presName="topConnNode2" presStyleLbl="node4" presStyleIdx="0" presStyleCnt="0"/>
      <dgm:spPr/>
    </dgm:pt>
    <dgm:pt modelId="{4F70D9BD-C223-435C-B8CA-DA690C02B7F2}" type="pres">
      <dgm:prSet presAssocID="{E8E7CA9B-8A57-4439-9C4E-E81A4B6BED3E}" presName="hierChild4" presStyleCnt="0"/>
      <dgm:spPr/>
    </dgm:pt>
    <dgm:pt modelId="{29FC981D-C5AE-41C8-A84C-4A80FFC9D506}" type="pres">
      <dgm:prSet presAssocID="{E8E7CA9B-8A57-4439-9C4E-E81A4B6BED3E}" presName="hierChild5" presStyleCnt="0"/>
      <dgm:spPr/>
    </dgm:pt>
    <dgm:pt modelId="{C8EE0A8E-1448-4D9D-A0CE-DAA3A13A852C}" type="pres">
      <dgm:prSet presAssocID="{4C0D6905-80EC-4052-990E-5CBD7EF726A6}" presName="Name28" presStyleLbl="parChTrans1D4" presStyleIdx="10" presStyleCnt="17"/>
      <dgm:spPr/>
    </dgm:pt>
    <dgm:pt modelId="{E8094C55-A53E-464A-85C7-E160D7B505BF}" type="pres">
      <dgm:prSet presAssocID="{FF654D1B-5877-4E4A-AEA0-449ED9411E0A}" presName="hierRoot2" presStyleCnt="0">
        <dgm:presLayoutVars>
          <dgm:hierBranch val="init"/>
        </dgm:presLayoutVars>
      </dgm:prSet>
      <dgm:spPr/>
    </dgm:pt>
    <dgm:pt modelId="{1328EFA1-F733-4E6F-ADBE-1A441B82608E}" type="pres">
      <dgm:prSet presAssocID="{FF654D1B-5877-4E4A-AEA0-449ED9411E0A}" presName="rootComposite2" presStyleCnt="0"/>
      <dgm:spPr/>
    </dgm:pt>
    <dgm:pt modelId="{E174281A-9755-4EE8-838B-C6647A2417C1}" type="pres">
      <dgm:prSet presAssocID="{FF654D1B-5877-4E4A-AEA0-449ED9411E0A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E6F1BC09-CA89-41F6-97B0-1036F2C4C98A}" type="pres">
      <dgm:prSet presAssocID="{FF654D1B-5877-4E4A-AEA0-449ED9411E0A}" presName="topArc2" presStyleLbl="parChTrans1D1" presStyleIdx="38" presStyleCnt="54"/>
      <dgm:spPr/>
    </dgm:pt>
    <dgm:pt modelId="{C6846434-8358-497C-AF0D-D98250FC40DB}" type="pres">
      <dgm:prSet presAssocID="{FF654D1B-5877-4E4A-AEA0-449ED9411E0A}" presName="bottomArc2" presStyleLbl="parChTrans1D1" presStyleIdx="39" presStyleCnt="54"/>
      <dgm:spPr/>
    </dgm:pt>
    <dgm:pt modelId="{6E183EB0-960B-47A3-9AA4-38045B7ABDBF}" type="pres">
      <dgm:prSet presAssocID="{FF654D1B-5877-4E4A-AEA0-449ED9411E0A}" presName="topConnNode2" presStyleLbl="node4" presStyleIdx="0" presStyleCnt="0"/>
      <dgm:spPr/>
    </dgm:pt>
    <dgm:pt modelId="{7872C0ED-0346-4EB9-8B5B-102B31F6E196}" type="pres">
      <dgm:prSet presAssocID="{FF654D1B-5877-4E4A-AEA0-449ED9411E0A}" presName="hierChild4" presStyleCnt="0"/>
      <dgm:spPr/>
    </dgm:pt>
    <dgm:pt modelId="{E0A05BDE-1F31-4798-A99F-7D6174EC3362}" type="pres">
      <dgm:prSet presAssocID="{FF654D1B-5877-4E4A-AEA0-449ED9411E0A}" presName="hierChild5" presStyleCnt="0"/>
      <dgm:spPr/>
    </dgm:pt>
    <dgm:pt modelId="{4CBB09CE-74E9-41A4-B026-5DBAF3B6C3B4}" type="pres">
      <dgm:prSet presAssocID="{2DE34459-442C-4FC9-9559-5863CE860049}" presName="hierChild5" presStyleCnt="0"/>
      <dgm:spPr/>
    </dgm:pt>
    <dgm:pt modelId="{A7BB0762-6BDD-4FBE-B56B-1E9D38EA872E}" type="pres">
      <dgm:prSet presAssocID="{B8698181-1CAC-49BD-9C65-95787BEDA22C}" presName="Name28" presStyleLbl="parChTrans1D4" presStyleIdx="11" presStyleCnt="17"/>
      <dgm:spPr/>
    </dgm:pt>
    <dgm:pt modelId="{68791228-25B9-4BC6-BDDB-5F2F63CFEAC4}" type="pres">
      <dgm:prSet presAssocID="{28DF5311-BCB8-491B-BE91-02ABEB3CBE66}" presName="hierRoot2" presStyleCnt="0">
        <dgm:presLayoutVars>
          <dgm:hierBranch val="init"/>
        </dgm:presLayoutVars>
      </dgm:prSet>
      <dgm:spPr/>
    </dgm:pt>
    <dgm:pt modelId="{C39C5F0E-F863-4B64-A650-E37C9BDF9F50}" type="pres">
      <dgm:prSet presAssocID="{28DF5311-BCB8-491B-BE91-02ABEB3CBE66}" presName="rootComposite2" presStyleCnt="0"/>
      <dgm:spPr/>
    </dgm:pt>
    <dgm:pt modelId="{5AEFD85F-7629-4F27-A215-C40EEFE4AAE5}" type="pres">
      <dgm:prSet presAssocID="{28DF5311-BCB8-491B-BE91-02ABEB3CBE66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4A4C318E-98B6-44EF-879C-0948A2EEE8B8}" type="pres">
      <dgm:prSet presAssocID="{28DF5311-BCB8-491B-BE91-02ABEB3CBE66}" presName="topArc2" presStyleLbl="parChTrans1D1" presStyleIdx="40" presStyleCnt="54"/>
      <dgm:spPr/>
    </dgm:pt>
    <dgm:pt modelId="{70CC2B2D-3DF2-4A3A-A5DD-911B65EA0B58}" type="pres">
      <dgm:prSet presAssocID="{28DF5311-BCB8-491B-BE91-02ABEB3CBE66}" presName="bottomArc2" presStyleLbl="parChTrans1D1" presStyleIdx="41" presStyleCnt="54"/>
      <dgm:spPr/>
    </dgm:pt>
    <dgm:pt modelId="{074F6E84-D72B-40ED-86DB-C58CC5D6357B}" type="pres">
      <dgm:prSet presAssocID="{28DF5311-BCB8-491B-BE91-02ABEB3CBE66}" presName="topConnNode2" presStyleLbl="node4" presStyleIdx="0" presStyleCnt="0"/>
      <dgm:spPr/>
    </dgm:pt>
    <dgm:pt modelId="{7E97C420-005B-464E-8FFA-C7E81A39C666}" type="pres">
      <dgm:prSet presAssocID="{28DF5311-BCB8-491B-BE91-02ABEB3CBE66}" presName="hierChild4" presStyleCnt="0"/>
      <dgm:spPr/>
    </dgm:pt>
    <dgm:pt modelId="{4819A0EF-643C-4CDC-B738-E4936F998E65}" type="pres">
      <dgm:prSet presAssocID="{157A8150-8376-450E-A6E3-ECD9CFCDB00D}" presName="Name28" presStyleLbl="parChTrans1D4" presStyleIdx="12" presStyleCnt="17"/>
      <dgm:spPr/>
    </dgm:pt>
    <dgm:pt modelId="{0EF5355D-0CDC-45C5-B0F4-76CE42EE825C}" type="pres">
      <dgm:prSet presAssocID="{A5379C45-046A-4347-97B2-04586976F5D5}" presName="hierRoot2" presStyleCnt="0">
        <dgm:presLayoutVars>
          <dgm:hierBranch val="init"/>
        </dgm:presLayoutVars>
      </dgm:prSet>
      <dgm:spPr/>
    </dgm:pt>
    <dgm:pt modelId="{CCF6E773-CB39-41C7-B0E4-506D1B5E5DD0}" type="pres">
      <dgm:prSet presAssocID="{A5379C45-046A-4347-97B2-04586976F5D5}" presName="rootComposite2" presStyleCnt="0"/>
      <dgm:spPr/>
    </dgm:pt>
    <dgm:pt modelId="{8F389F73-7C27-4422-9A54-F018ED22E696}" type="pres">
      <dgm:prSet presAssocID="{A5379C45-046A-4347-97B2-04586976F5D5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A7B9D43F-0F68-4187-A09A-FE1B65E9FEBF}" type="pres">
      <dgm:prSet presAssocID="{A5379C45-046A-4347-97B2-04586976F5D5}" presName="topArc2" presStyleLbl="parChTrans1D1" presStyleIdx="42" presStyleCnt="54"/>
      <dgm:spPr/>
    </dgm:pt>
    <dgm:pt modelId="{83AD9056-DA30-4BC2-8C0F-B54804D1045B}" type="pres">
      <dgm:prSet presAssocID="{A5379C45-046A-4347-97B2-04586976F5D5}" presName="bottomArc2" presStyleLbl="parChTrans1D1" presStyleIdx="43" presStyleCnt="54"/>
      <dgm:spPr/>
    </dgm:pt>
    <dgm:pt modelId="{2830094E-6E8F-4A4A-8762-FAED9121CC9C}" type="pres">
      <dgm:prSet presAssocID="{A5379C45-046A-4347-97B2-04586976F5D5}" presName="topConnNode2" presStyleLbl="node4" presStyleIdx="0" presStyleCnt="0"/>
      <dgm:spPr/>
    </dgm:pt>
    <dgm:pt modelId="{1ED8D571-0AE5-45F3-8A7E-66E514D3E00C}" type="pres">
      <dgm:prSet presAssocID="{A5379C45-046A-4347-97B2-04586976F5D5}" presName="hierChild4" presStyleCnt="0"/>
      <dgm:spPr/>
    </dgm:pt>
    <dgm:pt modelId="{8F2B6CFA-C71A-4F19-B8D3-231DBC2F82E6}" type="pres">
      <dgm:prSet presAssocID="{A5379C45-046A-4347-97B2-04586976F5D5}" presName="hierChild5" presStyleCnt="0"/>
      <dgm:spPr/>
    </dgm:pt>
    <dgm:pt modelId="{9BE1CCCA-EAA0-4143-AD86-D9D86435BC8D}" type="pres">
      <dgm:prSet presAssocID="{2C06A6D6-3E40-4F3B-A592-C8B089936FA6}" presName="Name28" presStyleLbl="parChTrans1D4" presStyleIdx="13" presStyleCnt="17"/>
      <dgm:spPr/>
    </dgm:pt>
    <dgm:pt modelId="{B0B1EAE6-C024-485C-993E-3DA12A6EDF0D}" type="pres">
      <dgm:prSet presAssocID="{076D5821-7884-4BD5-88F7-BBC9478A9948}" presName="hierRoot2" presStyleCnt="0">
        <dgm:presLayoutVars>
          <dgm:hierBranch val="init"/>
        </dgm:presLayoutVars>
      </dgm:prSet>
      <dgm:spPr/>
    </dgm:pt>
    <dgm:pt modelId="{E66C0319-9CA9-4589-B82D-0962F52D7310}" type="pres">
      <dgm:prSet presAssocID="{076D5821-7884-4BD5-88F7-BBC9478A9948}" presName="rootComposite2" presStyleCnt="0"/>
      <dgm:spPr/>
    </dgm:pt>
    <dgm:pt modelId="{6F7827BD-855F-47CD-B279-9FBF6C6D910F}" type="pres">
      <dgm:prSet presAssocID="{076D5821-7884-4BD5-88F7-BBC9478A9948}" presName="rootText2" presStyleLbl="alignAcc1" presStyleIdx="0" presStyleCnt="0">
        <dgm:presLayoutVars>
          <dgm:chPref val="3"/>
        </dgm:presLayoutVars>
      </dgm:prSet>
      <dgm:spPr/>
    </dgm:pt>
    <dgm:pt modelId="{AD35BFF6-A652-4013-BFE7-2840FE6DE92F}" type="pres">
      <dgm:prSet presAssocID="{076D5821-7884-4BD5-88F7-BBC9478A9948}" presName="topArc2" presStyleLbl="parChTrans1D1" presStyleIdx="44" presStyleCnt="54"/>
      <dgm:spPr/>
    </dgm:pt>
    <dgm:pt modelId="{46D9F6EA-927E-4AD5-9CFE-3AA169A9CF7A}" type="pres">
      <dgm:prSet presAssocID="{076D5821-7884-4BD5-88F7-BBC9478A9948}" presName="bottomArc2" presStyleLbl="parChTrans1D1" presStyleIdx="45" presStyleCnt="54"/>
      <dgm:spPr/>
    </dgm:pt>
    <dgm:pt modelId="{BB495604-CE74-43EE-AF57-C0CBFFB38B32}" type="pres">
      <dgm:prSet presAssocID="{076D5821-7884-4BD5-88F7-BBC9478A9948}" presName="topConnNode2" presStyleLbl="node4" presStyleIdx="0" presStyleCnt="0"/>
      <dgm:spPr/>
    </dgm:pt>
    <dgm:pt modelId="{ED44ABAD-4AA5-4BB2-B8E1-E13240A942B0}" type="pres">
      <dgm:prSet presAssocID="{076D5821-7884-4BD5-88F7-BBC9478A9948}" presName="hierChild4" presStyleCnt="0"/>
      <dgm:spPr/>
    </dgm:pt>
    <dgm:pt modelId="{84978977-3EED-45B9-86F4-D405CA99F0C4}" type="pres">
      <dgm:prSet presAssocID="{076D5821-7884-4BD5-88F7-BBC9478A9948}" presName="hierChild5" presStyleCnt="0"/>
      <dgm:spPr/>
    </dgm:pt>
    <dgm:pt modelId="{B71C86C1-6A6D-4C7D-B27A-E46A63AF36E0}" type="pres">
      <dgm:prSet presAssocID="{C449B314-21F2-4FE1-8C71-9D94C26B9AED}" presName="Name28" presStyleLbl="parChTrans1D4" presStyleIdx="14" presStyleCnt="17"/>
      <dgm:spPr/>
    </dgm:pt>
    <dgm:pt modelId="{A5FECAE2-E213-4AEC-8A37-2DD5BE831387}" type="pres">
      <dgm:prSet presAssocID="{5C60514E-4269-41DB-BA8B-CD031F0C55A2}" presName="hierRoot2" presStyleCnt="0">
        <dgm:presLayoutVars>
          <dgm:hierBranch val="init"/>
        </dgm:presLayoutVars>
      </dgm:prSet>
      <dgm:spPr/>
    </dgm:pt>
    <dgm:pt modelId="{020CC7B3-77A0-4E30-A76F-09459A50B5A2}" type="pres">
      <dgm:prSet presAssocID="{5C60514E-4269-41DB-BA8B-CD031F0C55A2}" presName="rootComposite2" presStyleCnt="0"/>
      <dgm:spPr/>
    </dgm:pt>
    <dgm:pt modelId="{712E9E6D-2681-4650-9287-BFFB1813A09B}" type="pres">
      <dgm:prSet presAssocID="{5C60514E-4269-41DB-BA8B-CD031F0C55A2}" presName="rootText2" presStyleLbl="alignAcc1" presStyleIdx="0" presStyleCnt="0">
        <dgm:presLayoutVars>
          <dgm:chPref val="3"/>
        </dgm:presLayoutVars>
      </dgm:prSet>
      <dgm:spPr/>
    </dgm:pt>
    <dgm:pt modelId="{E1E1D457-50D1-4E5A-833F-0883A621745C}" type="pres">
      <dgm:prSet presAssocID="{5C60514E-4269-41DB-BA8B-CD031F0C55A2}" presName="topArc2" presStyleLbl="parChTrans1D1" presStyleIdx="46" presStyleCnt="54"/>
      <dgm:spPr/>
    </dgm:pt>
    <dgm:pt modelId="{ABCA766E-F7E9-4CA9-A079-C560834CA968}" type="pres">
      <dgm:prSet presAssocID="{5C60514E-4269-41DB-BA8B-CD031F0C55A2}" presName="bottomArc2" presStyleLbl="parChTrans1D1" presStyleIdx="47" presStyleCnt="54"/>
      <dgm:spPr/>
    </dgm:pt>
    <dgm:pt modelId="{6F08E489-4FD3-4885-9B10-70C799112D50}" type="pres">
      <dgm:prSet presAssocID="{5C60514E-4269-41DB-BA8B-CD031F0C55A2}" presName="topConnNode2" presStyleLbl="node4" presStyleIdx="0" presStyleCnt="0"/>
      <dgm:spPr/>
    </dgm:pt>
    <dgm:pt modelId="{E3F4639A-4F3B-4612-A618-9624F170658A}" type="pres">
      <dgm:prSet presAssocID="{5C60514E-4269-41DB-BA8B-CD031F0C55A2}" presName="hierChild4" presStyleCnt="0"/>
      <dgm:spPr/>
    </dgm:pt>
    <dgm:pt modelId="{88BD7F27-048F-4DAE-9B8D-528E010F5C15}" type="pres">
      <dgm:prSet presAssocID="{5C60514E-4269-41DB-BA8B-CD031F0C55A2}" presName="hierChild5" presStyleCnt="0"/>
      <dgm:spPr/>
    </dgm:pt>
    <dgm:pt modelId="{1E4EAC54-53A9-4B7B-9A46-651EEA2F2032}" type="pres">
      <dgm:prSet presAssocID="{8DBD4D7F-D25C-459B-8574-6D04F766E94F}" presName="Name28" presStyleLbl="parChTrans1D4" presStyleIdx="15" presStyleCnt="17"/>
      <dgm:spPr/>
    </dgm:pt>
    <dgm:pt modelId="{20289C15-BB04-48A5-8116-A5E424A7F82A}" type="pres">
      <dgm:prSet presAssocID="{B82CECCA-1E84-4E51-B68F-21E002DE314D}" presName="hierRoot2" presStyleCnt="0">
        <dgm:presLayoutVars>
          <dgm:hierBranch val="init"/>
        </dgm:presLayoutVars>
      </dgm:prSet>
      <dgm:spPr/>
    </dgm:pt>
    <dgm:pt modelId="{9D204445-ED59-4A1D-875F-E63067C80017}" type="pres">
      <dgm:prSet presAssocID="{B82CECCA-1E84-4E51-B68F-21E002DE314D}" presName="rootComposite2" presStyleCnt="0"/>
      <dgm:spPr/>
    </dgm:pt>
    <dgm:pt modelId="{839B4AD5-B39A-48AD-9CD2-87C8949642A5}" type="pres">
      <dgm:prSet presAssocID="{B82CECCA-1E84-4E51-B68F-21E002DE314D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D8108FE2-3798-4550-B691-B85E22FA5B6E}" type="pres">
      <dgm:prSet presAssocID="{B82CECCA-1E84-4E51-B68F-21E002DE314D}" presName="topArc2" presStyleLbl="parChTrans1D1" presStyleIdx="48" presStyleCnt="54"/>
      <dgm:spPr/>
    </dgm:pt>
    <dgm:pt modelId="{4712B00C-C9FE-42BE-AC98-B0EC7701D852}" type="pres">
      <dgm:prSet presAssocID="{B82CECCA-1E84-4E51-B68F-21E002DE314D}" presName="bottomArc2" presStyleLbl="parChTrans1D1" presStyleIdx="49" presStyleCnt="54"/>
      <dgm:spPr/>
    </dgm:pt>
    <dgm:pt modelId="{DBFA4024-7BB7-4961-9F11-E60047BE6E0A}" type="pres">
      <dgm:prSet presAssocID="{B82CECCA-1E84-4E51-B68F-21E002DE314D}" presName="topConnNode2" presStyleLbl="node4" presStyleIdx="0" presStyleCnt="0"/>
      <dgm:spPr/>
    </dgm:pt>
    <dgm:pt modelId="{260866F0-4974-47A4-AFEC-7F8E0FA60D5A}" type="pres">
      <dgm:prSet presAssocID="{B82CECCA-1E84-4E51-B68F-21E002DE314D}" presName="hierChild4" presStyleCnt="0"/>
      <dgm:spPr/>
    </dgm:pt>
    <dgm:pt modelId="{38A486D0-E703-4A63-99FC-1650EC1A6585}" type="pres">
      <dgm:prSet presAssocID="{B82CECCA-1E84-4E51-B68F-21E002DE314D}" presName="hierChild5" presStyleCnt="0"/>
      <dgm:spPr/>
    </dgm:pt>
    <dgm:pt modelId="{72DB7211-14FE-4E38-AA65-5937A2475BBB}" type="pres">
      <dgm:prSet presAssocID="{28DF5311-BCB8-491B-BE91-02ABEB3CBE66}" presName="hierChild5" presStyleCnt="0"/>
      <dgm:spPr/>
    </dgm:pt>
    <dgm:pt modelId="{D723FF7B-DC6C-4895-B625-5DEE95387ECD}" type="pres">
      <dgm:prSet presAssocID="{E2B91126-F2CA-44B0-87AA-50DF77595D85}" presName="Name28" presStyleLbl="parChTrans1D4" presStyleIdx="16" presStyleCnt="17"/>
      <dgm:spPr/>
    </dgm:pt>
    <dgm:pt modelId="{4CBB75DD-3A8E-48AC-950F-8D48D3E58665}" type="pres">
      <dgm:prSet presAssocID="{D4E06D59-E9AA-4A20-A763-A81E4016463B}" presName="hierRoot2" presStyleCnt="0">
        <dgm:presLayoutVars>
          <dgm:hierBranch val="init"/>
        </dgm:presLayoutVars>
      </dgm:prSet>
      <dgm:spPr/>
    </dgm:pt>
    <dgm:pt modelId="{37757B89-8915-446C-84BB-755244545AE3}" type="pres">
      <dgm:prSet presAssocID="{D4E06D59-E9AA-4A20-A763-A81E4016463B}" presName="rootComposite2" presStyleCnt="0"/>
      <dgm:spPr/>
    </dgm:pt>
    <dgm:pt modelId="{5363DE86-2182-4B55-A636-B4DF95EB9923}" type="pres">
      <dgm:prSet presAssocID="{D4E06D59-E9AA-4A20-A763-A81E4016463B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C923ECE-ED58-482D-A014-313FB0016EED}" type="pres">
      <dgm:prSet presAssocID="{D4E06D59-E9AA-4A20-A763-A81E4016463B}" presName="topArc2" presStyleLbl="parChTrans1D1" presStyleIdx="50" presStyleCnt="54"/>
      <dgm:spPr/>
    </dgm:pt>
    <dgm:pt modelId="{EB0EDE98-FC1E-4B3E-8F56-72F89CA1E992}" type="pres">
      <dgm:prSet presAssocID="{D4E06D59-E9AA-4A20-A763-A81E4016463B}" presName="bottomArc2" presStyleLbl="parChTrans1D1" presStyleIdx="51" presStyleCnt="54"/>
      <dgm:spPr/>
    </dgm:pt>
    <dgm:pt modelId="{AD53B193-A397-4950-AC62-EE7CCAB55F07}" type="pres">
      <dgm:prSet presAssocID="{D4E06D59-E9AA-4A20-A763-A81E4016463B}" presName="topConnNode2" presStyleLbl="node4" presStyleIdx="0" presStyleCnt="0"/>
      <dgm:spPr/>
    </dgm:pt>
    <dgm:pt modelId="{AD49E8F6-D2B8-436D-830F-73C379D83F86}" type="pres">
      <dgm:prSet presAssocID="{D4E06D59-E9AA-4A20-A763-A81E4016463B}" presName="hierChild4" presStyleCnt="0"/>
      <dgm:spPr/>
    </dgm:pt>
    <dgm:pt modelId="{489D9599-2867-4397-8A61-083F944D772F}" type="pres">
      <dgm:prSet presAssocID="{D4E06D59-E9AA-4A20-A763-A81E4016463B}" presName="hierChild5" presStyleCnt="0"/>
      <dgm:spPr/>
    </dgm:pt>
    <dgm:pt modelId="{36EF4635-0042-4C02-967A-2DB68420A568}" type="pres">
      <dgm:prSet presAssocID="{2188C514-70EF-4576-8519-F2179F878734}" presName="hierChild5" presStyleCnt="0"/>
      <dgm:spPr/>
    </dgm:pt>
    <dgm:pt modelId="{ABC3A63E-AA64-4B8C-9782-F558664900AA}" type="pres">
      <dgm:prSet presAssocID="{46867653-10C5-4BC8-B054-C39BE5D2D825}" presName="hierChild5" presStyleCnt="0"/>
      <dgm:spPr/>
    </dgm:pt>
    <dgm:pt modelId="{9596AFF2-E8AE-42CF-AEF0-55466FFD19C4}" type="pres">
      <dgm:prSet presAssocID="{1D5B8458-E246-4040-85DB-363D80F994B1}" presName="hierChild3" presStyleCnt="0"/>
      <dgm:spPr/>
    </dgm:pt>
    <dgm:pt modelId="{C5223BAA-6F07-499E-BB05-01611FA0B3F4}" type="pres">
      <dgm:prSet presAssocID="{A1482BE8-0366-4057-816C-655DBB82C0CB}" presName="Name101" presStyleLbl="parChTrans1D2" presStyleIdx="3" presStyleCnt="4"/>
      <dgm:spPr/>
    </dgm:pt>
    <dgm:pt modelId="{31CC1900-C784-4952-980C-0451B00BCB39}" type="pres">
      <dgm:prSet presAssocID="{EEFE028E-40F7-4F4A-9A6C-31C2C88875EF}" presName="hierRoot3" presStyleCnt="0">
        <dgm:presLayoutVars>
          <dgm:hierBranch val="init"/>
        </dgm:presLayoutVars>
      </dgm:prSet>
      <dgm:spPr/>
    </dgm:pt>
    <dgm:pt modelId="{B2A4148F-337D-48E4-8ABD-0612217299CE}" type="pres">
      <dgm:prSet presAssocID="{EEFE028E-40F7-4F4A-9A6C-31C2C88875EF}" presName="rootComposite3" presStyleCnt="0"/>
      <dgm:spPr/>
    </dgm:pt>
    <dgm:pt modelId="{E1CE94E1-9A2F-4C38-9AB5-077073E04F09}" type="pres">
      <dgm:prSet presAssocID="{EEFE028E-40F7-4F4A-9A6C-31C2C88875EF}" presName="rootText3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E54347D-E98F-40F1-BDA8-613EC1DBCDB0}" type="pres">
      <dgm:prSet presAssocID="{EEFE028E-40F7-4F4A-9A6C-31C2C88875EF}" presName="topArc3" presStyleLbl="parChTrans1D1" presStyleIdx="52" presStyleCnt="54"/>
      <dgm:spPr/>
    </dgm:pt>
    <dgm:pt modelId="{B68C6048-486D-48F1-9673-CA2F79E82A18}" type="pres">
      <dgm:prSet presAssocID="{EEFE028E-40F7-4F4A-9A6C-31C2C88875EF}" presName="bottomArc3" presStyleLbl="parChTrans1D1" presStyleIdx="53" presStyleCnt="54"/>
      <dgm:spPr/>
    </dgm:pt>
    <dgm:pt modelId="{4AED86A8-49EF-4AAA-9096-2F6D2CD1D20C}" type="pres">
      <dgm:prSet presAssocID="{EEFE028E-40F7-4F4A-9A6C-31C2C88875EF}" presName="topConnNode3" presStyleLbl="asst1" presStyleIdx="0" presStyleCnt="0"/>
      <dgm:spPr/>
    </dgm:pt>
    <dgm:pt modelId="{59606F58-CF56-4487-8AC0-3A3B2EC829C1}" type="pres">
      <dgm:prSet presAssocID="{EEFE028E-40F7-4F4A-9A6C-31C2C88875EF}" presName="hierChild6" presStyleCnt="0"/>
      <dgm:spPr/>
    </dgm:pt>
    <dgm:pt modelId="{FEA06076-E5FB-4BF3-ABC7-4955124AF9C5}" type="pres">
      <dgm:prSet presAssocID="{EEFE028E-40F7-4F4A-9A6C-31C2C88875EF}" presName="hierChild7" presStyleCnt="0"/>
      <dgm:spPr/>
    </dgm:pt>
  </dgm:ptLst>
  <dgm:cxnLst>
    <dgm:cxn modelId="{343CB84F-3E40-4662-8F7E-253E7878178E}" type="presOf" srcId="{807FB249-54F4-47E8-9627-C9A0684B2CF6}" destId="{250BBE4A-B747-4235-A9B7-3E875FFE7AF7}" srcOrd="1" destOrd="0" presId="urn:microsoft.com/office/officeart/2008/layout/HalfCircleOrganizationChart"/>
    <dgm:cxn modelId="{CCD25F81-1D19-493B-A039-0E512DF7BCDB}" type="presOf" srcId="{67F0BA68-A364-4C96-9E3B-3F5680EA521D}" destId="{D942F83D-5A9C-41E7-A06F-2212DD1CBE74}" srcOrd="1" destOrd="0" presId="urn:microsoft.com/office/officeart/2008/layout/HalfCircleOrganizationChart"/>
    <dgm:cxn modelId="{AF238BA6-EB01-433D-B10B-DCEF11544A14}" type="presOf" srcId="{4C0D6905-80EC-4052-990E-5CBD7EF726A6}" destId="{C8EE0A8E-1448-4D9D-A0CE-DAA3A13A852C}" srcOrd="0" destOrd="0" presId="urn:microsoft.com/office/officeart/2008/layout/HalfCircleOrganizationChart"/>
    <dgm:cxn modelId="{7E7B964C-EEB8-4ECB-92AB-8779CA7C6904}" srcId="{28DF5311-BCB8-491B-BE91-02ABEB3CBE66}" destId="{5C60514E-4269-41DB-BA8B-CD031F0C55A2}" srcOrd="2" destOrd="0" parTransId="{C449B314-21F2-4FE1-8C71-9D94C26B9AED}" sibTransId="{348982E3-8540-446F-9C3F-10A5D01B91D2}"/>
    <dgm:cxn modelId="{D9157FD9-8ECD-4F13-864E-3DDC86AFFCFE}" type="presOf" srcId="{D4E06D59-E9AA-4A20-A763-A81E4016463B}" destId="{5363DE86-2182-4B55-A636-B4DF95EB9923}" srcOrd="0" destOrd="0" presId="urn:microsoft.com/office/officeart/2008/layout/HalfCircleOrganizationChart"/>
    <dgm:cxn modelId="{8CBEE7E1-7540-4A60-9E3D-1FBF07A90AD9}" type="presOf" srcId="{FF654D1B-5877-4E4A-AEA0-449ED9411E0A}" destId="{E174281A-9755-4EE8-838B-C6647A2417C1}" srcOrd="0" destOrd="0" presId="urn:microsoft.com/office/officeart/2008/layout/HalfCircleOrganizationChart"/>
    <dgm:cxn modelId="{A2AB40FA-ACC7-411B-89C9-2B544B842595}" srcId="{28DF5311-BCB8-491B-BE91-02ABEB3CBE66}" destId="{B82CECCA-1E84-4E51-B68F-21E002DE314D}" srcOrd="3" destOrd="0" parTransId="{8DBD4D7F-D25C-459B-8574-6D04F766E94F}" sibTransId="{2944B3AE-F25C-4D8A-BDC5-71D2ED2E3841}"/>
    <dgm:cxn modelId="{C67B8AA5-7E80-4D79-810B-F8C957FC8A70}" type="presOf" srcId="{1D5B8458-E246-4040-85DB-363D80F994B1}" destId="{90630B85-399C-45F8-AB5C-FDCE6A86E488}" srcOrd="1" destOrd="0" presId="urn:microsoft.com/office/officeart/2008/layout/HalfCircleOrganizationChart"/>
    <dgm:cxn modelId="{D87CD7A5-AF1C-46CF-93A7-37146461CC4F}" srcId="{2188C514-70EF-4576-8519-F2179F878734}" destId="{2DE34459-442C-4FC9-9559-5863CE860049}" srcOrd="0" destOrd="0" parTransId="{E2C89CC5-FDCF-4D0E-A358-4BAD08A9A38C}" sibTransId="{6D9797EC-D941-406C-9828-91A4D3B605DB}"/>
    <dgm:cxn modelId="{EEB4E11A-3C45-47B2-B990-0A07D344A4D6}" type="presOf" srcId="{B906C62A-1F1C-4BE1-8A9E-E0D79673C6A4}" destId="{FF74F0CD-BC56-4615-BF5A-98826279BF58}" srcOrd="0" destOrd="0" presId="urn:microsoft.com/office/officeart/2008/layout/HalfCircleOrganizationChart"/>
    <dgm:cxn modelId="{EB7D831F-630C-471A-9AB6-79AAF499FD38}" type="presOf" srcId="{12A90410-FFA8-408B-889F-E3B8ADA45CAC}" destId="{06A26E69-3DA4-4035-A7D8-3EF8582A3EF7}" srcOrd="1" destOrd="0" presId="urn:microsoft.com/office/officeart/2008/layout/HalfCircleOrganizationChart"/>
    <dgm:cxn modelId="{9B15ED4C-D8AC-4ACA-8450-7E1345A084F1}" type="presOf" srcId="{C23D5044-0821-40E8-8689-AABF3ACF0DEA}" destId="{84F362B2-A868-44C8-BDFC-4E59367FC119}" srcOrd="0" destOrd="0" presId="urn:microsoft.com/office/officeart/2008/layout/HalfCircleOrganizationChart"/>
    <dgm:cxn modelId="{15E50266-9EBF-4F86-88B4-50D9691D9F3A}" type="presOf" srcId="{DFE31751-CBFF-431E-AC15-5CEF447DA278}" destId="{73D6EF6D-71B9-4CE1-A6A9-CF195C478AF8}" srcOrd="0" destOrd="0" presId="urn:microsoft.com/office/officeart/2008/layout/HalfCircleOrganizationChart"/>
    <dgm:cxn modelId="{596A5D4C-68F7-4B92-B027-FB90E708C1AF}" srcId="{3DC29D39-A852-4377-966E-D2DFB0ED0CAC}" destId="{60A134AC-5848-48B7-97B9-8568753AD9B8}" srcOrd="0" destOrd="0" parTransId="{E990EC42-C16F-4DFA-8EC2-2FC4F66DE921}" sibTransId="{E7D74D83-612B-4F43-B1BD-0B01A0F68C68}"/>
    <dgm:cxn modelId="{2E18A53E-75C2-4D59-A7E6-A0C9F734A7A4}" type="presOf" srcId="{B82CECCA-1E84-4E51-B68F-21E002DE314D}" destId="{DBFA4024-7BB7-4961-9F11-E60047BE6E0A}" srcOrd="1" destOrd="0" presId="urn:microsoft.com/office/officeart/2008/layout/HalfCircleOrganizationChart"/>
    <dgm:cxn modelId="{3B384DF7-5D89-49EC-8928-7B35A2EF2B13}" type="presOf" srcId="{9FE15CE7-9B23-4B04-988E-DFE58650B91E}" destId="{F77AD247-DF49-4F36-8F5C-850589CB062D}" srcOrd="1" destOrd="0" presId="urn:microsoft.com/office/officeart/2008/layout/HalfCircleOrganizationChart"/>
    <dgm:cxn modelId="{2326F7E1-F60E-4BFB-90B2-D2DB7E5568FF}" type="presOf" srcId="{7CFA6F93-9483-4875-B300-5D27205B904E}" destId="{A846FE6C-B516-45B4-B223-89DE63ABDC12}" srcOrd="0" destOrd="0" presId="urn:microsoft.com/office/officeart/2008/layout/HalfCircleOrganizationChart"/>
    <dgm:cxn modelId="{675E97D4-E0DC-44C0-A701-BA1F9C737609}" type="presOf" srcId="{D4E06D59-E9AA-4A20-A763-A81E4016463B}" destId="{AD53B193-A397-4950-AC62-EE7CCAB55F07}" srcOrd="1" destOrd="0" presId="urn:microsoft.com/office/officeart/2008/layout/HalfCircleOrganizationChart"/>
    <dgm:cxn modelId="{FB12F299-77AF-415B-A2FF-77FA8076D075}" type="presOf" srcId="{504CD85D-D91A-4EDD-8195-87E2CEA3B774}" destId="{FBEFF2C1-C102-483C-B5FD-94556EF13575}" srcOrd="0" destOrd="0" presId="urn:microsoft.com/office/officeart/2008/layout/HalfCircleOrganizationChart"/>
    <dgm:cxn modelId="{BBE49018-310D-4BD3-A09B-E43E5F21B1EC}" type="presOf" srcId="{12A90410-FFA8-408B-889F-E3B8ADA45CAC}" destId="{EC266CB6-A2A4-45C5-BB38-D8464D8E6E30}" srcOrd="0" destOrd="0" presId="urn:microsoft.com/office/officeart/2008/layout/HalfCircleOrganizationChart"/>
    <dgm:cxn modelId="{EFFE38BD-F2EA-4E28-94D1-EA55AB500B9C}" type="presOf" srcId="{871948AE-FEF8-47B7-9029-14895A25B1F8}" destId="{EB5362E2-4186-4528-9A9F-8B014331FC68}" srcOrd="1" destOrd="0" presId="urn:microsoft.com/office/officeart/2008/layout/HalfCircleOrganizationChart"/>
    <dgm:cxn modelId="{8D2DACDF-7E84-4D36-97F0-6FA1EBDB00CF}" type="presOf" srcId="{545BF00F-203A-4E29-B3AA-66BCDB0F7377}" destId="{BB29469B-B538-440D-B339-72D495A040A9}" srcOrd="0" destOrd="0" presId="urn:microsoft.com/office/officeart/2008/layout/HalfCircleOrganizationChart"/>
    <dgm:cxn modelId="{83796B6F-C16E-45DA-9692-E36D45B827E3}" type="presOf" srcId="{2188C514-70EF-4576-8519-F2179F878734}" destId="{948217E6-525A-41E2-B78D-DF8C80E47ED6}" srcOrd="1" destOrd="0" presId="urn:microsoft.com/office/officeart/2008/layout/HalfCircleOrganizationChart"/>
    <dgm:cxn modelId="{E8ADA19D-AB00-4EB4-BF19-18C8DD85CD28}" srcId="{2DE34459-442C-4FC9-9559-5863CE860049}" destId="{FF654D1B-5877-4E4A-AEA0-449ED9411E0A}" srcOrd="2" destOrd="0" parTransId="{4C0D6905-80EC-4052-990E-5CBD7EF726A6}" sibTransId="{7CBF2096-9F17-4C9B-940B-6A1FDF96B67E}"/>
    <dgm:cxn modelId="{7ECD2FE9-146C-4AAB-9899-342A4729711A}" type="presOf" srcId="{2188C514-70EF-4576-8519-F2179F878734}" destId="{AF4518D3-249F-46D1-AE78-772C9BD2DFDD}" srcOrd="0" destOrd="0" presId="urn:microsoft.com/office/officeart/2008/layout/HalfCircleOrganizationChart"/>
    <dgm:cxn modelId="{1F00DA08-E833-4A4A-8ECF-732C1676D0F3}" srcId="{1D5B8458-E246-4040-85DB-363D80F994B1}" destId="{46867653-10C5-4BC8-B054-C39BE5D2D825}" srcOrd="3" destOrd="0" parTransId="{2E192D41-F597-451A-AF80-EEBBF91BF53E}" sibTransId="{B2668E9B-3BAF-491E-9FE9-972A70C44558}"/>
    <dgm:cxn modelId="{B8A3CF53-7F2B-4D95-8D46-223FE41A0839}" srcId="{9FE15CE7-9B23-4B04-988E-DFE58650B91E}" destId="{807FB249-54F4-47E8-9627-C9A0684B2CF6}" srcOrd="0" destOrd="0" parTransId="{C9DA05D1-4A9D-4B05-B57B-1F481273E4F5}" sibTransId="{12AD6E0A-5BD9-4FBB-9B68-2CE66BFC7058}"/>
    <dgm:cxn modelId="{6877B4C1-3147-45B6-B714-45B810E94BD6}" srcId="{CCE9219B-941F-4F8A-910F-71960309091B}" destId="{9FE15CE7-9B23-4B04-988E-DFE58650B91E}" srcOrd="0" destOrd="0" parTransId="{FB5EAFA6-3A83-4E93-ACD0-46A983053596}" sibTransId="{A70ED964-F2CF-4809-A0FF-6FDD465367CC}"/>
    <dgm:cxn modelId="{FB592857-EB1D-462A-AC1F-D34B564389F0}" type="presOf" srcId="{CCE9219B-941F-4F8A-910F-71960309091B}" destId="{821EDD1A-A74B-4534-9ECD-BE5B112CE066}" srcOrd="1" destOrd="0" presId="urn:microsoft.com/office/officeart/2008/layout/HalfCircleOrganizationChart"/>
    <dgm:cxn modelId="{707EDA91-F820-4098-8112-BE52224C0C14}" type="presOf" srcId="{076D5821-7884-4BD5-88F7-BBC9478A9948}" destId="{6F7827BD-855F-47CD-B279-9FBF6C6D910F}" srcOrd="0" destOrd="0" presId="urn:microsoft.com/office/officeart/2008/layout/HalfCircleOrganizationChart"/>
    <dgm:cxn modelId="{2AAA4758-FFB5-4EFF-A5A9-3F7E1F638F8F}" type="presOf" srcId="{0E779F10-2070-42FB-8600-528B15315426}" destId="{76D9221D-C5B6-423E-A9EC-44FEBA7D8458}" srcOrd="1" destOrd="0" presId="urn:microsoft.com/office/officeart/2008/layout/HalfCircleOrganizationChart"/>
    <dgm:cxn modelId="{A092913D-AC53-4CAE-9F51-DB3B707D855F}" type="presOf" srcId="{67F0BA68-A364-4C96-9E3B-3F5680EA521D}" destId="{83D5CF58-FD35-42A7-B260-C14F1563C601}" srcOrd="0" destOrd="0" presId="urn:microsoft.com/office/officeart/2008/layout/HalfCircleOrganizationChart"/>
    <dgm:cxn modelId="{CE27A7BA-3EAF-496E-8114-BC1592AB86A0}" type="presOf" srcId="{60A134AC-5848-48B7-97B9-8568753AD9B8}" destId="{2881F340-48B4-499B-81F0-180212EF24C3}" srcOrd="1" destOrd="0" presId="urn:microsoft.com/office/officeart/2008/layout/HalfCircleOrganizationChart"/>
    <dgm:cxn modelId="{C22D48E9-4644-430A-AABF-DE0AFC3203A2}" type="presOf" srcId="{2DE34459-442C-4FC9-9559-5863CE860049}" destId="{948DAB81-1465-4CAB-9BDC-90FCB08F9A94}" srcOrd="0" destOrd="0" presId="urn:microsoft.com/office/officeart/2008/layout/HalfCircleOrganizationChart"/>
    <dgm:cxn modelId="{72F1442D-413D-4BF2-8AFB-21A76CD823B8}" type="presOf" srcId="{11988814-484F-445E-B12D-42641E843ED3}" destId="{2C31B3A7-4E02-4222-954E-D593E12413EC}" srcOrd="0" destOrd="0" presId="urn:microsoft.com/office/officeart/2008/layout/HalfCircleOrganizationChart"/>
    <dgm:cxn modelId="{F9D5DD15-60A6-4F0C-8FB1-FD0466563570}" srcId="{1D5B8458-E246-4040-85DB-363D80F994B1}" destId="{EEFE028E-40F7-4F4A-9A6C-31C2C88875EF}" srcOrd="0" destOrd="0" parTransId="{A1482BE8-0366-4057-816C-655DBB82C0CB}" sibTransId="{E39D6542-3FF6-4828-9CD5-1A73BBC6BE8E}"/>
    <dgm:cxn modelId="{ABAC3157-C77F-408E-A9C1-56C02C36D24A}" type="presOf" srcId="{EA328397-7D71-4DC4-8D83-8C274A9CB14F}" destId="{0052146A-CD70-4891-803D-F0E8C7A68FC0}" srcOrd="1" destOrd="0" presId="urn:microsoft.com/office/officeart/2008/layout/HalfCircleOrganizationChart"/>
    <dgm:cxn modelId="{D250E48A-98C3-46A7-B1A5-E750D9D1D079}" srcId="{28DF5311-BCB8-491B-BE91-02ABEB3CBE66}" destId="{A5379C45-046A-4347-97B2-04586976F5D5}" srcOrd="0" destOrd="0" parTransId="{157A8150-8376-450E-A6E3-ECD9CFCDB00D}" sibTransId="{4C4127C0-5FA4-4CE8-B59F-71D099CFE1F9}"/>
    <dgm:cxn modelId="{21E0944E-3B1B-4F3C-9464-8AA9A13A15EC}" type="presOf" srcId="{F1AC9962-4FF5-4631-93BF-63DF4E5D15D1}" destId="{23F1BF3A-CB93-4C1F-A056-EA8253021B03}" srcOrd="1" destOrd="0" presId="urn:microsoft.com/office/officeart/2008/layout/HalfCircleOrganizationChart"/>
    <dgm:cxn modelId="{8B273634-629D-4C89-B306-E819A8F96527}" type="presOf" srcId="{A5379C45-046A-4347-97B2-04586976F5D5}" destId="{2830094E-6E8F-4A4A-8762-FAED9121CC9C}" srcOrd="1" destOrd="0" presId="urn:microsoft.com/office/officeart/2008/layout/HalfCircleOrganizationChart"/>
    <dgm:cxn modelId="{B33CEED5-A5AE-4218-A95F-43F819E1E2F1}" srcId="{B411954C-6410-475F-8F08-D9F3D04B876B}" destId="{11988814-484F-445E-B12D-42641E843ED3}" srcOrd="0" destOrd="0" parTransId="{68C84A23-D830-4A28-B6B1-8E596EC42DAD}" sibTransId="{67493F5C-66D3-409B-8302-6B3C64D255C1}"/>
    <dgm:cxn modelId="{6DF8AA30-5A6E-438A-B5D8-C27134B91589}" type="presOf" srcId="{23AE4E3D-3A3E-4970-A068-21BF7EB78C59}" destId="{88E8DD0E-3C4E-4578-8AF0-2AA875B60943}" srcOrd="0" destOrd="0" presId="urn:microsoft.com/office/officeart/2008/layout/HalfCircleOrganizationChart"/>
    <dgm:cxn modelId="{E8124908-8B3B-4141-B61D-F67E1B72D5DC}" type="presOf" srcId="{B82CECCA-1E84-4E51-B68F-21E002DE314D}" destId="{839B4AD5-B39A-48AD-9CD2-87C8949642A5}" srcOrd="0" destOrd="0" presId="urn:microsoft.com/office/officeart/2008/layout/HalfCircleOrganizationChart"/>
    <dgm:cxn modelId="{3FD2ABD0-24F3-435A-84AD-FD1CB85BD1BF}" srcId="{2188C514-70EF-4576-8519-F2179F878734}" destId="{D4E06D59-E9AA-4A20-A763-A81E4016463B}" srcOrd="2" destOrd="0" parTransId="{E2B91126-F2CA-44B0-87AA-50DF77595D85}" sibTransId="{5EC575E4-A830-4DCB-80DD-30CF3618AA68}"/>
    <dgm:cxn modelId="{0FB71CEE-1007-443B-AFAC-38B9B695C44A}" type="presOf" srcId="{28DF5311-BCB8-491B-BE91-02ABEB3CBE66}" destId="{074F6E84-D72B-40ED-86DB-C58CC5D6357B}" srcOrd="1" destOrd="0" presId="urn:microsoft.com/office/officeart/2008/layout/HalfCircleOrganizationChart"/>
    <dgm:cxn modelId="{A829F602-5DFA-4AB8-935A-7DB39A1F76F0}" type="presOf" srcId="{CCE9219B-941F-4F8A-910F-71960309091B}" destId="{0199DD08-D7AA-40A1-B294-38E7319D6975}" srcOrd="0" destOrd="0" presId="urn:microsoft.com/office/officeart/2008/layout/HalfCircleOrganizationChart"/>
    <dgm:cxn modelId="{3A900F2C-53F3-4CCF-B159-25D17A8AC93F}" srcId="{46867653-10C5-4BC8-B054-C39BE5D2D825}" destId="{2188C514-70EF-4576-8519-F2179F878734}" srcOrd="0" destOrd="0" parTransId="{545BF00F-203A-4E29-B3AA-66BCDB0F7377}" sibTransId="{F06DF424-E94A-4562-AF68-9E1EAC767B26}"/>
    <dgm:cxn modelId="{CBBF3DD7-C224-4D3C-AB70-6E866BD46BAA}" type="presOf" srcId="{EEFE028E-40F7-4F4A-9A6C-31C2C88875EF}" destId="{4AED86A8-49EF-4AAA-9096-2F6D2CD1D20C}" srcOrd="1" destOrd="0" presId="urn:microsoft.com/office/officeart/2008/layout/HalfCircleOrganizationChart"/>
    <dgm:cxn modelId="{817D0F98-35AB-470C-9E20-FEFEA84FD84F}" type="presOf" srcId="{157A8150-8376-450E-A6E3-ECD9CFCDB00D}" destId="{4819A0EF-643C-4CDC-B738-E4936F998E65}" srcOrd="0" destOrd="0" presId="urn:microsoft.com/office/officeart/2008/layout/HalfCircleOrganizationChart"/>
    <dgm:cxn modelId="{71871617-C52D-422E-95EC-84473228ABD4}" type="presOf" srcId="{2E192D41-F597-451A-AF80-EEBBF91BF53E}" destId="{FE988021-EF3F-47CE-A2A0-CD28752C1C5B}" srcOrd="0" destOrd="0" presId="urn:microsoft.com/office/officeart/2008/layout/HalfCircleOrganizationChart"/>
    <dgm:cxn modelId="{AA3FAA7C-0112-4660-ADCE-32DCEFEB0214}" type="presOf" srcId="{E2C89CC5-FDCF-4D0E-A358-4BAD08A9A38C}" destId="{66D07CD2-AA49-4BA0-8B17-A8F5D15C2F7C}" srcOrd="0" destOrd="0" presId="urn:microsoft.com/office/officeart/2008/layout/HalfCircleOrganizationChart"/>
    <dgm:cxn modelId="{097F8795-6E91-49CA-82AF-964878163DE2}" type="presOf" srcId="{46867653-10C5-4BC8-B054-C39BE5D2D825}" destId="{C2B05C44-D74B-48FC-BD1D-AA6B99CB3CCD}" srcOrd="0" destOrd="0" presId="urn:microsoft.com/office/officeart/2008/layout/HalfCircleOrganizationChart"/>
    <dgm:cxn modelId="{8A3B03F7-2758-44CD-8236-A0F543DB3CBD}" srcId="{1D5B8458-E246-4040-85DB-363D80F994B1}" destId="{0E779F10-2070-42FB-8600-528B15315426}" srcOrd="1" destOrd="0" parTransId="{4B80F453-6544-4E47-9B95-F85E18C1B4BF}" sibTransId="{A20CA83A-AF4E-4AFC-A73F-C13E8BA95C26}"/>
    <dgm:cxn modelId="{128F2214-F61E-46A1-A548-2CF37B152390}" type="presOf" srcId="{EEFE028E-40F7-4F4A-9A6C-31C2C88875EF}" destId="{E1CE94E1-9A2F-4C38-9AB5-077073E04F09}" srcOrd="0" destOrd="0" presId="urn:microsoft.com/office/officeart/2008/layout/HalfCircleOrganizationChart"/>
    <dgm:cxn modelId="{8E03DE8F-E1DF-4458-8479-88F84EB1DE11}" type="presOf" srcId="{C449B314-21F2-4FE1-8C71-9D94C26B9AED}" destId="{B71C86C1-6A6D-4C7D-B27A-E46A63AF36E0}" srcOrd="0" destOrd="0" presId="urn:microsoft.com/office/officeart/2008/layout/HalfCircleOrganizationChart"/>
    <dgm:cxn modelId="{2455753F-AA83-4EF8-B7D5-285C3511CD35}" type="presOf" srcId="{11988814-484F-445E-B12D-42641E843ED3}" destId="{8F69216B-2AA5-4EBD-9F1C-E33D701422C5}" srcOrd="1" destOrd="0" presId="urn:microsoft.com/office/officeart/2008/layout/HalfCircleOrganizationChart"/>
    <dgm:cxn modelId="{A48713CA-3C61-4328-83B5-6A175315FB6B}" srcId="{0E779F10-2070-42FB-8600-528B15315426}" destId="{B411954C-6410-475F-8F08-D9F3D04B876B}" srcOrd="2" destOrd="0" parTransId="{DFE31751-CBFF-431E-AC15-5CEF447DA278}" sibTransId="{E3EA404A-4874-4882-8469-30E3E1EB1E03}"/>
    <dgm:cxn modelId="{7F9EF674-2CD3-4FC1-A2D9-2E809086F84B}" type="presOf" srcId="{B411954C-6410-475F-8F08-D9F3D04B876B}" destId="{869368E3-F994-430D-8014-F1870E956FCE}" srcOrd="0" destOrd="0" presId="urn:microsoft.com/office/officeart/2008/layout/HalfCircleOrganizationChart"/>
    <dgm:cxn modelId="{BC7B1CF6-61D4-4C6E-AF0E-C76A8A6DCEDB}" type="presOf" srcId="{4B80F453-6544-4E47-9B95-F85E18C1B4BF}" destId="{07B09658-C2D4-4048-A945-BA1E8005B74F}" srcOrd="0" destOrd="0" presId="urn:microsoft.com/office/officeart/2008/layout/HalfCircleOrganizationChart"/>
    <dgm:cxn modelId="{560102CD-C0D1-44CC-8440-8403DD84CF75}" type="presOf" srcId="{D24CAE5C-9264-4040-AB5C-4FA88845CB12}" destId="{8BF0376F-0987-45E2-8BFD-2638B12F32B9}" srcOrd="0" destOrd="0" presId="urn:microsoft.com/office/officeart/2008/layout/HalfCircleOrganizationChart"/>
    <dgm:cxn modelId="{15C523E7-586D-4A51-9DC3-FA98531C7B12}" srcId="{0E779F10-2070-42FB-8600-528B15315426}" destId="{3DBAF799-5A50-4DE5-BC1E-D17667E0860F}" srcOrd="1" destOrd="0" parTransId="{7CFA6F93-9483-4875-B300-5D27205B904E}" sibTransId="{80FC844E-C4C9-4FDF-92A5-D8E99ECB996D}"/>
    <dgm:cxn modelId="{941BDB33-15D4-4852-AE2C-6517C6986DEE}" type="presOf" srcId="{E8E7CA9B-8A57-4439-9C4E-E81A4B6BED3E}" destId="{FB6E3AE3-E80D-4653-A1C8-172473AC668A}" srcOrd="1" destOrd="0" presId="urn:microsoft.com/office/officeart/2008/layout/HalfCircleOrganizationChart"/>
    <dgm:cxn modelId="{2444D06B-802F-48C0-B683-9219D10C43BC}" type="presOf" srcId="{2DE34459-442C-4FC9-9559-5863CE860049}" destId="{02FA9987-45A1-45A5-BCA4-8320EC0C72AC}" srcOrd="1" destOrd="0" presId="urn:microsoft.com/office/officeart/2008/layout/HalfCircleOrganizationChart"/>
    <dgm:cxn modelId="{3DFBBB71-CFAC-44C5-8A1D-7220A9B50AFD}" type="presOf" srcId="{807FB249-54F4-47E8-9627-C9A0684B2CF6}" destId="{6CA96FD3-50C3-4647-8B21-83BECE558947}" srcOrd="0" destOrd="0" presId="urn:microsoft.com/office/officeart/2008/layout/HalfCircleOrganizationChart"/>
    <dgm:cxn modelId="{4F25E13D-A172-46A2-8529-7EE26D0E8559}" srcId="{28DF5311-BCB8-491B-BE91-02ABEB3CBE66}" destId="{076D5821-7884-4BD5-88F7-BBC9478A9948}" srcOrd="1" destOrd="0" parTransId="{2C06A6D6-3E40-4F3B-A592-C8B089936FA6}" sibTransId="{16F3D002-FE23-4DB5-8172-DC0D346335F5}"/>
    <dgm:cxn modelId="{1484C455-5E9D-4DAD-AFB4-09134A66E5D0}" type="presOf" srcId="{8DBD4D7F-D25C-459B-8574-6D04F766E94F}" destId="{1E4EAC54-53A9-4B7B-9A46-651EEA2F2032}" srcOrd="0" destOrd="0" presId="urn:microsoft.com/office/officeart/2008/layout/HalfCircleOrganizationChart"/>
    <dgm:cxn modelId="{F2C6A922-0250-4956-B212-B46D14567CDA}" srcId="{871948AE-FEF8-47B7-9029-14895A25B1F8}" destId="{CCE9219B-941F-4F8A-910F-71960309091B}" srcOrd="0" destOrd="0" parTransId="{BC827F51-E77F-499F-B44B-BF4948B4E709}" sibTransId="{56912340-78D2-4AF3-8BFB-9E0BDAD135F0}"/>
    <dgm:cxn modelId="{A4EE0A22-4386-4E5F-9D80-CA910177CE08}" type="presOf" srcId="{B411954C-6410-475F-8F08-D9F3D04B876B}" destId="{0527EC5D-D735-4DDE-94EB-0BF247C9A9B0}" srcOrd="1" destOrd="0" presId="urn:microsoft.com/office/officeart/2008/layout/HalfCircleOrganizationChart"/>
    <dgm:cxn modelId="{BC6EECE6-5B1A-4B45-9F8F-33F09745D46F}" type="presOf" srcId="{1D5B8458-E246-4040-85DB-363D80F994B1}" destId="{063C8432-4FF0-42AC-A59C-68B5D126A274}" srcOrd="0" destOrd="0" presId="urn:microsoft.com/office/officeart/2008/layout/HalfCircleOrganizationChart"/>
    <dgm:cxn modelId="{BAB00FEF-677D-401A-80D7-F30C1E0F1883}" type="presOf" srcId="{3DBAF799-5A50-4DE5-BC1E-D17667E0860F}" destId="{E01A423D-193D-4627-A27D-E01237FAAEF2}" srcOrd="1" destOrd="0" presId="urn:microsoft.com/office/officeart/2008/layout/HalfCircleOrganizationChart"/>
    <dgm:cxn modelId="{BD2DCED7-BC98-4D45-B876-D469320E0A0F}" type="presOf" srcId="{3DC29D39-A852-4377-966E-D2DFB0ED0CAC}" destId="{CE05F3D7-C30E-430E-9D1A-A1A76AFE35A3}" srcOrd="1" destOrd="0" presId="urn:microsoft.com/office/officeart/2008/layout/HalfCircleOrganizationChart"/>
    <dgm:cxn modelId="{5F27EFEB-5F64-4928-80E9-1CC7BC3C07A1}" type="presOf" srcId="{FB5EAFA6-3A83-4E93-ACD0-46A983053596}" destId="{948D9CE1-ECB2-41CE-AFDE-9DE212F8AB4A}" srcOrd="0" destOrd="0" presId="urn:microsoft.com/office/officeart/2008/layout/HalfCircleOrganizationChart"/>
    <dgm:cxn modelId="{D2A774A5-D473-4AF3-B646-AF86F920DD0A}" type="presOf" srcId="{F1AC9962-4FF5-4631-93BF-63DF4E5D15D1}" destId="{29A5090E-93DA-4108-A56D-46AA547225F2}" srcOrd="0" destOrd="0" presId="urn:microsoft.com/office/officeart/2008/layout/HalfCircleOrganizationChart"/>
    <dgm:cxn modelId="{DA9BDB13-D23D-4B45-97F8-6A8BE4B8CCA2}" type="presOf" srcId="{46867653-10C5-4BC8-B054-C39BE5D2D825}" destId="{1E39C17F-DACF-4C3F-BB7B-ACD5F67F155C}" srcOrd="1" destOrd="0" presId="urn:microsoft.com/office/officeart/2008/layout/HalfCircleOrganizationChart"/>
    <dgm:cxn modelId="{DDC1AFA6-AB90-4FD1-8DDA-815CECAB3C93}" srcId="{1D5B8458-E246-4040-85DB-363D80F994B1}" destId="{871948AE-FEF8-47B7-9029-14895A25B1F8}" srcOrd="2" destOrd="0" parTransId="{F7FEFE0E-1A6C-4D19-B29D-855011E0D412}" sibTransId="{AFE1F022-FD12-4D43-BBAB-3207B23C640F}"/>
    <dgm:cxn modelId="{EEA8A9DD-2AF0-4BFE-9802-BCCBD3B2BC2A}" type="presOf" srcId="{5C60514E-4269-41DB-BA8B-CD031F0C55A2}" destId="{712E9E6D-2681-4650-9287-BFFB1813A09B}" srcOrd="0" destOrd="0" presId="urn:microsoft.com/office/officeart/2008/layout/HalfCircleOrganizationChart"/>
    <dgm:cxn modelId="{5DC345E5-B0B7-401E-821D-783465EAA26B}" srcId="{2DE34459-442C-4FC9-9559-5863CE860049}" destId="{EA328397-7D71-4DC4-8D83-8C274A9CB14F}" srcOrd="0" destOrd="0" parTransId="{C23D5044-0821-40E8-8689-AABF3ACF0DEA}" sibTransId="{A7A97F09-1344-48CF-A857-DF8ABDAD5458}"/>
    <dgm:cxn modelId="{63685A69-5CDD-4C6C-A26E-A5E507973293}" type="presOf" srcId="{B8698181-1CAC-49BD-9C65-95787BEDA22C}" destId="{A7BB0762-6BDD-4FBE-B56B-1E9D38EA872E}" srcOrd="0" destOrd="0" presId="urn:microsoft.com/office/officeart/2008/layout/HalfCircleOrganizationChart"/>
    <dgm:cxn modelId="{088E5761-7382-4EBE-B79C-2F0E7C7FB732}" type="presOf" srcId="{9FE15CE7-9B23-4B04-988E-DFE58650B91E}" destId="{8B4832F6-80DB-4BC6-BCEB-C3C85A65F2C8}" srcOrd="0" destOrd="0" presId="urn:microsoft.com/office/officeart/2008/layout/HalfCircleOrganizationChart"/>
    <dgm:cxn modelId="{12BD2797-F87C-4F97-8B99-9121DACA5FA7}" type="presOf" srcId="{F7FEFE0E-1A6C-4D19-B29D-855011E0D412}" destId="{AD32A0AA-8588-4EFD-AE19-642D5503FF47}" srcOrd="0" destOrd="0" presId="urn:microsoft.com/office/officeart/2008/layout/HalfCircleOrganizationChart"/>
    <dgm:cxn modelId="{ED168A86-C951-40C4-BDD0-187BFDF09076}" type="presOf" srcId="{E8E7CA9B-8A57-4439-9C4E-E81A4B6BED3E}" destId="{C0A80F39-F1BE-48CB-8936-F83D85D5C53D}" srcOrd="0" destOrd="0" presId="urn:microsoft.com/office/officeart/2008/layout/HalfCircleOrganizationChart"/>
    <dgm:cxn modelId="{316DBF77-B3A2-43E8-A868-B5E42B743020}" type="presOf" srcId="{BC827F51-E77F-499F-B44B-BF4948B4E709}" destId="{41D7C0D6-5077-476A-A236-99637436B5FD}" srcOrd="0" destOrd="0" presId="urn:microsoft.com/office/officeart/2008/layout/HalfCircleOrganizationChart"/>
    <dgm:cxn modelId="{2AEADE45-6075-4AAA-A03C-237B280F0FF1}" srcId="{CCE9219B-941F-4F8A-910F-71960309091B}" destId="{3DC29D39-A852-4377-966E-D2DFB0ED0CAC}" srcOrd="1" destOrd="0" parTransId="{504CD85D-D91A-4EDD-8195-87E2CEA3B774}" sibTransId="{91192C2B-9B1E-42B1-A247-C76C0ED60CF6}"/>
    <dgm:cxn modelId="{8F9171A6-C3C8-4140-9982-7B370F9FC3C8}" type="presOf" srcId="{5C60514E-4269-41DB-BA8B-CD031F0C55A2}" destId="{6F08E489-4FD3-4885-9B10-70C799112D50}" srcOrd="1" destOrd="0" presId="urn:microsoft.com/office/officeart/2008/layout/HalfCircleOrganizationChart"/>
    <dgm:cxn modelId="{8A65C45E-708E-4608-9FD6-48BB42CECF66}" srcId="{B411954C-6410-475F-8F08-D9F3D04B876B}" destId="{12A90410-FFA8-408B-889F-E3B8ADA45CAC}" srcOrd="1" destOrd="0" parTransId="{D24CAE5C-9264-4040-AB5C-4FA88845CB12}" sibTransId="{2D26D2C7-20F5-4F8E-A980-059C4C27EBF3}"/>
    <dgm:cxn modelId="{6646AB85-F02D-4CD0-9FEF-940E6DA08F9C}" type="presOf" srcId="{076D5821-7884-4BD5-88F7-BBC9478A9948}" destId="{BB495604-CE74-43EE-AF57-C0CBFFB38B32}" srcOrd="1" destOrd="0" presId="urn:microsoft.com/office/officeart/2008/layout/HalfCircleOrganizationChart"/>
    <dgm:cxn modelId="{4FF42F35-CAE2-4CD0-9A20-EB46B8E4C5C7}" type="presOf" srcId="{0E779F10-2070-42FB-8600-528B15315426}" destId="{E16DB08D-C8A8-4467-916F-7E89E08DAC5C}" srcOrd="0" destOrd="0" presId="urn:microsoft.com/office/officeart/2008/layout/HalfCircleOrganizationChart"/>
    <dgm:cxn modelId="{F27B4A76-4A87-42E1-A3EA-309FD6FF7143}" type="presOf" srcId="{68C84A23-D830-4A28-B6B1-8E596EC42DAD}" destId="{592D6FEB-1D03-4DF8-BFB3-E20455D38B61}" srcOrd="0" destOrd="0" presId="urn:microsoft.com/office/officeart/2008/layout/HalfCircleOrganizationChart"/>
    <dgm:cxn modelId="{EC1A894B-A0AF-400B-9A4F-C30037385CBB}" type="presOf" srcId="{C9DA05D1-4A9D-4B05-B57B-1F481273E4F5}" destId="{7ACDC37C-869E-4277-9B65-AAB55D1311A6}" srcOrd="0" destOrd="0" presId="urn:microsoft.com/office/officeart/2008/layout/HalfCircleOrganizationChart"/>
    <dgm:cxn modelId="{2D8A7231-6E6E-4CC8-AE39-341DCEE59F72}" type="presOf" srcId="{3DBAF799-5A50-4DE5-BC1E-D17667E0860F}" destId="{A03935CC-2222-411A-BE10-3C7C48775633}" srcOrd="0" destOrd="0" presId="urn:microsoft.com/office/officeart/2008/layout/HalfCircleOrganizationChart"/>
    <dgm:cxn modelId="{9FB65E72-D4A5-4AC9-B253-2CE0780A95D9}" type="presOf" srcId="{EA328397-7D71-4DC4-8D83-8C274A9CB14F}" destId="{DB93A1C7-E58B-4999-9F82-1FF29DCF4E3B}" srcOrd="0" destOrd="0" presId="urn:microsoft.com/office/officeart/2008/layout/HalfCircleOrganizationChart"/>
    <dgm:cxn modelId="{C08FF03C-B7D7-4B02-92BA-8A63EAC42022}" type="presOf" srcId="{60A134AC-5848-48B7-97B9-8568753AD9B8}" destId="{9DA22F87-0F63-4785-AFF5-ED55065FD2F9}" srcOrd="0" destOrd="0" presId="urn:microsoft.com/office/officeart/2008/layout/HalfCircleOrganizationChart"/>
    <dgm:cxn modelId="{53029CAB-E307-4229-B0CF-1DC0346B178A}" srcId="{60A134AC-5848-48B7-97B9-8568753AD9B8}" destId="{F1AC9962-4FF5-4631-93BF-63DF4E5D15D1}" srcOrd="0" destOrd="0" parTransId="{B906C62A-1F1C-4BE1-8A9E-E0D79673C6A4}" sibTransId="{071CD295-5852-4601-955F-C8EB4FFDAB6C}"/>
    <dgm:cxn modelId="{3D930994-B9D2-4717-A9CF-52696B66E498}" srcId="{0E779F10-2070-42FB-8600-528B15315426}" destId="{67F0BA68-A364-4C96-9E3B-3F5680EA521D}" srcOrd="0" destOrd="0" parTransId="{87D1A74E-8A25-440D-BFF4-682606DF2994}" sibTransId="{2D40248B-1336-4B97-99DF-70039A70524B}"/>
    <dgm:cxn modelId="{98A87CB5-B2CD-47ED-8DB5-4923B5543558}" type="presOf" srcId="{3DC29D39-A852-4377-966E-D2DFB0ED0CAC}" destId="{66AF1526-7717-4371-BE14-12B567F590A2}" srcOrd="0" destOrd="0" presId="urn:microsoft.com/office/officeart/2008/layout/HalfCircleOrganizationChart"/>
    <dgm:cxn modelId="{7D4E9580-E63D-4739-AEBD-ABCCA0A14454}" type="presOf" srcId="{4B6E8680-4CD3-47AF-8830-249A392CD5A3}" destId="{1548B815-A9FE-4B00-9D3D-FDAB9B263D5B}" srcOrd="0" destOrd="0" presId="urn:microsoft.com/office/officeart/2008/layout/HalfCircleOrganizationChart"/>
    <dgm:cxn modelId="{C89D9EE0-631E-4C4F-B65E-3F96CDCE92B5}" type="presOf" srcId="{2C06A6D6-3E40-4F3B-A592-C8B089936FA6}" destId="{9BE1CCCA-EAA0-4143-AD86-D9D86435BC8D}" srcOrd="0" destOrd="0" presId="urn:microsoft.com/office/officeart/2008/layout/HalfCircleOrganizationChart"/>
    <dgm:cxn modelId="{D68175E9-C11B-4C93-8B02-7CC9DEE337EC}" type="presOf" srcId="{E990EC42-C16F-4DFA-8EC2-2FC4F66DE921}" destId="{164CB8D8-0485-4253-BC37-C38332F3A21B}" srcOrd="0" destOrd="0" presId="urn:microsoft.com/office/officeart/2008/layout/HalfCircleOrganizationChart"/>
    <dgm:cxn modelId="{95FBF918-EDAA-4DBF-B320-E12A8062A229}" type="presOf" srcId="{28DF5311-BCB8-491B-BE91-02ABEB3CBE66}" destId="{5AEFD85F-7629-4F27-A215-C40EEFE4AAE5}" srcOrd="0" destOrd="0" presId="urn:microsoft.com/office/officeart/2008/layout/HalfCircleOrganizationChart"/>
    <dgm:cxn modelId="{791A801D-AFC9-4E71-8A8E-312DEBAA2070}" type="presOf" srcId="{FF654D1B-5877-4E4A-AEA0-449ED9411E0A}" destId="{6E183EB0-960B-47A3-9AA4-38045B7ABDBF}" srcOrd="1" destOrd="0" presId="urn:microsoft.com/office/officeart/2008/layout/HalfCircleOrganizationChart"/>
    <dgm:cxn modelId="{126AB6E7-CD4A-4AD1-A5FF-7AC4F0B08FF7}" srcId="{2188C514-70EF-4576-8519-F2179F878734}" destId="{28DF5311-BCB8-491B-BE91-02ABEB3CBE66}" srcOrd="1" destOrd="0" parTransId="{B8698181-1CAC-49BD-9C65-95787BEDA22C}" sibTransId="{97A200AB-7B5D-469E-9889-C4223B53F4A4}"/>
    <dgm:cxn modelId="{0974F2BB-F805-40E9-9918-602BCA3FA897}" srcId="{2DE34459-442C-4FC9-9559-5863CE860049}" destId="{E8E7CA9B-8A57-4439-9C4E-E81A4B6BED3E}" srcOrd="1" destOrd="0" parTransId="{4B6E8680-4CD3-47AF-8830-249A392CD5A3}" sibTransId="{CC416B0C-6B0D-46FC-A492-517B87DDCA14}"/>
    <dgm:cxn modelId="{8817B3DF-5420-4904-BC5B-2688370DBD95}" type="presOf" srcId="{871948AE-FEF8-47B7-9029-14895A25B1F8}" destId="{25F30DD3-4CE5-4BFB-84BC-BC56DD4C892D}" srcOrd="0" destOrd="0" presId="urn:microsoft.com/office/officeart/2008/layout/HalfCircleOrganizationChart"/>
    <dgm:cxn modelId="{485CCE25-3288-4A1F-AC05-4BB728DB297A}" srcId="{23AE4E3D-3A3E-4970-A068-21BF7EB78C59}" destId="{1D5B8458-E246-4040-85DB-363D80F994B1}" srcOrd="0" destOrd="0" parTransId="{F1D1612E-8D83-4D18-AB3D-4B1A8EAC6A99}" sibTransId="{C5956396-9FF5-496E-B269-C7179C2B428A}"/>
    <dgm:cxn modelId="{CB4EBDCC-14D9-4428-91FE-E57F1B62DCAC}" type="presOf" srcId="{E2B91126-F2CA-44B0-87AA-50DF77595D85}" destId="{D723FF7B-DC6C-4895-B625-5DEE95387ECD}" srcOrd="0" destOrd="0" presId="urn:microsoft.com/office/officeart/2008/layout/HalfCircleOrganizationChart"/>
    <dgm:cxn modelId="{FDD91ACC-9ADC-412E-9EE0-6E2783498760}" type="presOf" srcId="{A1482BE8-0366-4057-816C-655DBB82C0CB}" destId="{C5223BAA-6F07-499E-BB05-01611FA0B3F4}" srcOrd="0" destOrd="0" presId="urn:microsoft.com/office/officeart/2008/layout/HalfCircleOrganizationChart"/>
    <dgm:cxn modelId="{D532EED9-F1F6-4DA5-AB90-F7EB575CB9E3}" type="presOf" srcId="{A5379C45-046A-4347-97B2-04586976F5D5}" destId="{8F389F73-7C27-4422-9A54-F018ED22E696}" srcOrd="0" destOrd="0" presId="urn:microsoft.com/office/officeart/2008/layout/HalfCircleOrganizationChart"/>
    <dgm:cxn modelId="{E0CD9B3B-E932-4E03-BDDC-61BF1798AE4B}" type="presOf" srcId="{87D1A74E-8A25-440D-BFF4-682606DF2994}" destId="{ADF33578-689D-4989-ACF2-B03693453F38}" srcOrd="0" destOrd="0" presId="urn:microsoft.com/office/officeart/2008/layout/HalfCircleOrganizationChart"/>
    <dgm:cxn modelId="{F3853F8C-EB3E-45CA-9869-A2D736BDFD2E}" type="presParOf" srcId="{88E8DD0E-3C4E-4578-8AF0-2AA875B60943}" destId="{E7DABFE0-77DB-47F4-AA43-0F464E0A4E1C}" srcOrd="0" destOrd="0" presId="urn:microsoft.com/office/officeart/2008/layout/HalfCircleOrganizationChart"/>
    <dgm:cxn modelId="{90348B09-C263-44D9-A8B1-64D283C1A809}" type="presParOf" srcId="{E7DABFE0-77DB-47F4-AA43-0F464E0A4E1C}" destId="{EC122420-6756-4B4D-B53E-175291F4A077}" srcOrd="0" destOrd="0" presId="urn:microsoft.com/office/officeart/2008/layout/HalfCircleOrganizationChart"/>
    <dgm:cxn modelId="{E3C31A03-AF47-408D-B862-2AEC17C1EC43}" type="presParOf" srcId="{EC122420-6756-4B4D-B53E-175291F4A077}" destId="{063C8432-4FF0-42AC-A59C-68B5D126A274}" srcOrd="0" destOrd="0" presId="urn:microsoft.com/office/officeart/2008/layout/HalfCircleOrganizationChart"/>
    <dgm:cxn modelId="{F3518F28-DF62-4C02-B44C-A921A86FFFF3}" type="presParOf" srcId="{EC122420-6756-4B4D-B53E-175291F4A077}" destId="{63A86076-0392-4717-817D-6A6F0E45CBB3}" srcOrd="1" destOrd="0" presId="urn:microsoft.com/office/officeart/2008/layout/HalfCircleOrganizationChart"/>
    <dgm:cxn modelId="{8F9E5102-E5D4-41C9-92B9-7D060652389A}" type="presParOf" srcId="{EC122420-6756-4B4D-B53E-175291F4A077}" destId="{38C77A95-F278-47FD-B04B-4CDD5B2DD245}" srcOrd="2" destOrd="0" presId="urn:microsoft.com/office/officeart/2008/layout/HalfCircleOrganizationChart"/>
    <dgm:cxn modelId="{A99096F4-22D4-4D90-B672-F08E437E4CA5}" type="presParOf" srcId="{EC122420-6756-4B4D-B53E-175291F4A077}" destId="{90630B85-399C-45F8-AB5C-FDCE6A86E488}" srcOrd="3" destOrd="0" presId="urn:microsoft.com/office/officeart/2008/layout/HalfCircleOrganizationChart"/>
    <dgm:cxn modelId="{1E129285-759C-4E31-BAA0-94AF09C83154}" type="presParOf" srcId="{E7DABFE0-77DB-47F4-AA43-0F464E0A4E1C}" destId="{04C4949C-2807-49A1-BCD9-620FD0C42566}" srcOrd="1" destOrd="0" presId="urn:microsoft.com/office/officeart/2008/layout/HalfCircleOrganizationChart"/>
    <dgm:cxn modelId="{018D4D58-A388-44D6-AC76-B759E78752BA}" type="presParOf" srcId="{04C4949C-2807-49A1-BCD9-620FD0C42566}" destId="{07B09658-C2D4-4048-A945-BA1E8005B74F}" srcOrd="0" destOrd="0" presId="urn:microsoft.com/office/officeart/2008/layout/HalfCircleOrganizationChart"/>
    <dgm:cxn modelId="{84CA3455-FA71-4FA0-823E-7A478840EC22}" type="presParOf" srcId="{04C4949C-2807-49A1-BCD9-620FD0C42566}" destId="{472205BE-5337-4657-81C4-151D3D5350E0}" srcOrd="1" destOrd="0" presId="urn:microsoft.com/office/officeart/2008/layout/HalfCircleOrganizationChart"/>
    <dgm:cxn modelId="{2C65A03B-1BCA-4CB1-8F2B-A1A107266646}" type="presParOf" srcId="{472205BE-5337-4657-81C4-151D3D5350E0}" destId="{103193BB-493C-4B7C-9159-92ABD69F6838}" srcOrd="0" destOrd="0" presId="urn:microsoft.com/office/officeart/2008/layout/HalfCircleOrganizationChart"/>
    <dgm:cxn modelId="{529CDE88-70F8-41FF-ADD1-9C3459554FDE}" type="presParOf" srcId="{103193BB-493C-4B7C-9159-92ABD69F6838}" destId="{E16DB08D-C8A8-4467-916F-7E89E08DAC5C}" srcOrd="0" destOrd="0" presId="urn:microsoft.com/office/officeart/2008/layout/HalfCircleOrganizationChart"/>
    <dgm:cxn modelId="{5798CD15-BEB5-4577-BD86-AA6656D37C56}" type="presParOf" srcId="{103193BB-493C-4B7C-9159-92ABD69F6838}" destId="{5B17EE03-C260-4884-BF53-537D774EB7EC}" srcOrd="1" destOrd="0" presId="urn:microsoft.com/office/officeart/2008/layout/HalfCircleOrganizationChart"/>
    <dgm:cxn modelId="{71310F91-E4A5-4DC7-893F-601B91C206E5}" type="presParOf" srcId="{103193BB-493C-4B7C-9159-92ABD69F6838}" destId="{2199A24A-CEE7-4971-B2E0-B1473956C090}" srcOrd="2" destOrd="0" presId="urn:microsoft.com/office/officeart/2008/layout/HalfCircleOrganizationChart"/>
    <dgm:cxn modelId="{AF3EFAED-1B53-4029-A5D1-9483674180F6}" type="presParOf" srcId="{103193BB-493C-4B7C-9159-92ABD69F6838}" destId="{76D9221D-C5B6-423E-A9EC-44FEBA7D8458}" srcOrd="3" destOrd="0" presId="urn:microsoft.com/office/officeart/2008/layout/HalfCircleOrganizationChart"/>
    <dgm:cxn modelId="{B5D754CE-1A89-46C0-BF91-9C9FE12B6159}" type="presParOf" srcId="{472205BE-5337-4657-81C4-151D3D5350E0}" destId="{FE90C927-7887-4804-B289-A9F79D033EDC}" srcOrd="1" destOrd="0" presId="urn:microsoft.com/office/officeart/2008/layout/HalfCircleOrganizationChart"/>
    <dgm:cxn modelId="{6FC1BF85-4EE3-4DDF-82C6-68829C9AF0F6}" type="presParOf" srcId="{FE90C927-7887-4804-B289-A9F79D033EDC}" destId="{ADF33578-689D-4989-ACF2-B03693453F38}" srcOrd="0" destOrd="0" presId="urn:microsoft.com/office/officeart/2008/layout/HalfCircleOrganizationChart"/>
    <dgm:cxn modelId="{828E9327-90B1-450A-A0EF-C8FD3101DAB5}" type="presParOf" srcId="{FE90C927-7887-4804-B289-A9F79D033EDC}" destId="{9428FAB3-2C8A-4BCF-94B4-78B11BE3AB8A}" srcOrd="1" destOrd="0" presId="urn:microsoft.com/office/officeart/2008/layout/HalfCircleOrganizationChart"/>
    <dgm:cxn modelId="{FB5209FD-BE97-42E0-A77D-0882ABC53611}" type="presParOf" srcId="{9428FAB3-2C8A-4BCF-94B4-78B11BE3AB8A}" destId="{DF804780-E252-48E4-B5FF-8B973134BACE}" srcOrd="0" destOrd="0" presId="urn:microsoft.com/office/officeart/2008/layout/HalfCircleOrganizationChart"/>
    <dgm:cxn modelId="{242E0CEC-2881-473D-9719-C75AE3DE2296}" type="presParOf" srcId="{DF804780-E252-48E4-B5FF-8B973134BACE}" destId="{83D5CF58-FD35-42A7-B260-C14F1563C601}" srcOrd="0" destOrd="0" presId="urn:microsoft.com/office/officeart/2008/layout/HalfCircleOrganizationChart"/>
    <dgm:cxn modelId="{44F9901B-0835-451A-8B8E-DC045D80884E}" type="presParOf" srcId="{DF804780-E252-48E4-B5FF-8B973134BACE}" destId="{FC6ECC4B-BAC0-4E63-8E8A-8D629FD34497}" srcOrd="1" destOrd="0" presId="urn:microsoft.com/office/officeart/2008/layout/HalfCircleOrganizationChart"/>
    <dgm:cxn modelId="{115BA1EE-975E-41D2-AC18-4F80B6ED3D43}" type="presParOf" srcId="{DF804780-E252-48E4-B5FF-8B973134BACE}" destId="{39313FAB-B545-44DD-B94D-929D2C5995A7}" srcOrd="2" destOrd="0" presId="urn:microsoft.com/office/officeart/2008/layout/HalfCircleOrganizationChart"/>
    <dgm:cxn modelId="{AC0136FF-7279-4B75-83BB-2DB85413D7FD}" type="presParOf" srcId="{DF804780-E252-48E4-B5FF-8B973134BACE}" destId="{D942F83D-5A9C-41E7-A06F-2212DD1CBE74}" srcOrd="3" destOrd="0" presId="urn:microsoft.com/office/officeart/2008/layout/HalfCircleOrganizationChart"/>
    <dgm:cxn modelId="{BF7A2AEE-28E0-4D3F-A960-D70D924513FC}" type="presParOf" srcId="{9428FAB3-2C8A-4BCF-94B4-78B11BE3AB8A}" destId="{C6C8E664-C6F2-4D40-AFF2-1B7079156C22}" srcOrd="1" destOrd="0" presId="urn:microsoft.com/office/officeart/2008/layout/HalfCircleOrganizationChart"/>
    <dgm:cxn modelId="{A5D156D9-4FFE-40DA-BE4F-C290F6F16AEF}" type="presParOf" srcId="{9428FAB3-2C8A-4BCF-94B4-78B11BE3AB8A}" destId="{B414A256-CC8E-4225-A779-F220A9DCBC81}" srcOrd="2" destOrd="0" presId="urn:microsoft.com/office/officeart/2008/layout/HalfCircleOrganizationChart"/>
    <dgm:cxn modelId="{32DD0FA9-8672-4749-838C-5C68742915A4}" type="presParOf" srcId="{FE90C927-7887-4804-B289-A9F79D033EDC}" destId="{A846FE6C-B516-45B4-B223-89DE63ABDC12}" srcOrd="2" destOrd="0" presId="urn:microsoft.com/office/officeart/2008/layout/HalfCircleOrganizationChart"/>
    <dgm:cxn modelId="{D98F7212-FD59-476A-98BE-AAFCA17AD0DC}" type="presParOf" srcId="{FE90C927-7887-4804-B289-A9F79D033EDC}" destId="{DF9F4B3E-B888-41F7-A30D-29A6CD0A2461}" srcOrd="3" destOrd="0" presId="urn:microsoft.com/office/officeart/2008/layout/HalfCircleOrganizationChart"/>
    <dgm:cxn modelId="{8BFCA572-A726-4E58-A8DD-5CE6920D0460}" type="presParOf" srcId="{DF9F4B3E-B888-41F7-A30D-29A6CD0A2461}" destId="{E14036F4-B03F-4EF0-9D4A-BC8DB53113DC}" srcOrd="0" destOrd="0" presId="urn:microsoft.com/office/officeart/2008/layout/HalfCircleOrganizationChart"/>
    <dgm:cxn modelId="{C49B5B6A-B320-4C39-84BC-CE37735458EA}" type="presParOf" srcId="{E14036F4-B03F-4EF0-9D4A-BC8DB53113DC}" destId="{A03935CC-2222-411A-BE10-3C7C48775633}" srcOrd="0" destOrd="0" presId="urn:microsoft.com/office/officeart/2008/layout/HalfCircleOrganizationChart"/>
    <dgm:cxn modelId="{B9F760D9-967F-45F3-A80D-8FD807F98F81}" type="presParOf" srcId="{E14036F4-B03F-4EF0-9D4A-BC8DB53113DC}" destId="{BB3F6CA7-9119-408A-A800-6F7E7359FB72}" srcOrd="1" destOrd="0" presId="urn:microsoft.com/office/officeart/2008/layout/HalfCircleOrganizationChart"/>
    <dgm:cxn modelId="{13B0EBE4-2A3C-4AEF-A092-13AF7353E3FB}" type="presParOf" srcId="{E14036F4-B03F-4EF0-9D4A-BC8DB53113DC}" destId="{002CFBBD-57C1-4533-9A51-68D8EA7A9025}" srcOrd="2" destOrd="0" presId="urn:microsoft.com/office/officeart/2008/layout/HalfCircleOrganizationChart"/>
    <dgm:cxn modelId="{2F292149-38DC-4F96-A375-CE618CF51DF4}" type="presParOf" srcId="{E14036F4-B03F-4EF0-9D4A-BC8DB53113DC}" destId="{E01A423D-193D-4627-A27D-E01237FAAEF2}" srcOrd="3" destOrd="0" presId="urn:microsoft.com/office/officeart/2008/layout/HalfCircleOrganizationChart"/>
    <dgm:cxn modelId="{77214183-A9A0-4909-8442-721D6739A7A6}" type="presParOf" srcId="{DF9F4B3E-B888-41F7-A30D-29A6CD0A2461}" destId="{0F9AA139-3994-430A-862B-88A5C6A76283}" srcOrd="1" destOrd="0" presId="urn:microsoft.com/office/officeart/2008/layout/HalfCircleOrganizationChart"/>
    <dgm:cxn modelId="{EF5483FB-A71B-4B7D-93D9-9E8EEA92A44C}" type="presParOf" srcId="{DF9F4B3E-B888-41F7-A30D-29A6CD0A2461}" destId="{90341CE7-CC32-4A04-B54D-AFEEA418B7DF}" srcOrd="2" destOrd="0" presId="urn:microsoft.com/office/officeart/2008/layout/HalfCircleOrganizationChart"/>
    <dgm:cxn modelId="{5F1D8433-F320-476B-84F7-302C9E434FA9}" type="presParOf" srcId="{FE90C927-7887-4804-B289-A9F79D033EDC}" destId="{73D6EF6D-71B9-4CE1-A6A9-CF195C478AF8}" srcOrd="4" destOrd="0" presId="urn:microsoft.com/office/officeart/2008/layout/HalfCircleOrganizationChart"/>
    <dgm:cxn modelId="{E358F772-D509-4003-858B-06CBC03667ED}" type="presParOf" srcId="{FE90C927-7887-4804-B289-A9F79D033EDC}" destId="{B9B0CCFB-10D1-4367-B81D-A059D75960CF}" srcOrd="5" destOrd="0" presId="urn:microsoft.com/office/officeart/2008/layout/HalfCircleOrganizationChart"/>
    <dgm:cxn modelId="{A97E6BC8-52C4-4216-982F-B92EFFD33756}" type="presParOf" srcId="{B9B0CCFB-10D1-4367-B81D-A059D75960CF}" destId="{975117FE-0CCC-46C8-ADC0-A34558832941}" srcOrd="0" destOrd="0" presId="urn:microsoft.com/office/officeart/2008/layout/HalfCircleOrganizationChart"/>
    <dgm:cxn modelId="{0639F883-51BC-4FFA-B342-2F32194BC032}" type="presParOf" srcId="{975117FE-0CCC-46C8-ADC0-A34558832941}" destId="{869368E3-F994-430D-8014-F1870E956FCE}" srcOrd="0" destOrd="0" presId="urn:microsoft.com/office/officeart/2008/layout/HalfCircleOrganizationChart"/>
    <dgm:cxn modelId="{C785CC36-99F9-4A2D-B069-DD5B3AF8A8AE}" type="presParOf" srcId="{975117FE-0CCC-46C8-ADC0-A34558832941}" destId="{40908A4E-0559-4965-8D84-02FBCA4F65B8}" srcOrd="1" destOrd="0" presId="urn:microsoft.com/office/officeart/2008/layout/HalfCircleOrganizationChart"/>
    <dgm:cxn modelId="{BBF616B1-B18D-4799-BC4E-0A229C2CE562}" type="presParOf" srcId="{975117FE-0CCC-46C8-ADC0-A34558832941}" destId="{806841BC-3638-429F-9C1A-05BE146CA544}" srcOrd="2" destOrd="0" presId="urn:microsoft.com/office/officeart/2008/layout/HalfCircleOrganizationChart"/>
    <dgm:cxn modelId="{22F564C8-3F0D-4ABA-9662-507021919927}" type="presParOf" srcId="{975117FE-0CCC-46C8-ADC0-A34558832941}" destId="{0527EC5D-D735-4DDE-94EB-0BF247C9A9B0}" srcOrd="3" destOrd="0" presId="urn:microsoft.com/office/officeart/2008/layout/HalfCircleOrganizationChart"/>
    <dgm:cxn modelId="{A56A9FB5-BA66-44EF-8124-D303EE235315}" type="presParOf" srcId="{B9B0CCFB-10D1-4367-B81D-A059D75960CF}" destId="{6B4670CF-3F23-4341-8CEA-E1F5964BDFDA}" srcOrd="1" destOrd="0" presId="urn:microsoft.com/office/officeart/2008/layout/HalfCircleOrganizationChart"/>
    <dgm:cxn modelId="{92CDA7EA-A188-4789-A985-E00A880F41B2}" type="presParOf" srcId="{6B4670CF-3F23-4341-8CEA-E1F5964BDFDA}" destId="{592D6FEB-1D03-4DF8-BFB3-E20455D38B61}" srcOrd="0" destOrd="0" presId="urn:microsoft.com/office/officeart/2008/layout/HalfCircleOrganizationChart"/>
    <dgm:cxn modelId="{9399C120-27AD-4E4D-8836-B84BD0AD7BCA}" type="presParOf" srcId="{6B4670CF-3F23-4341-8CEA-E1F5964BDFDA}" destId="{72E74C50-AB60-47F4-A459-3AEA257F101F}" srcOrd="1" destOrd="0" presId="urn:microsoft.com/office/officeart/2008/layout/HalfCircleOrganizationChart"/>
    <dgm:cxn modelId="{5C3B1E60-0126-404B-96A2-97B28E5B8715}" type="presParOf" srcId="{72E74C50-AB60-47F4-A459-3AEA257F101F}" destId="{901B755C-F191-4604-8F70-0400FF4D979A}" srcOrd="0" destOrd="0" presId="urn:microsoft.com/office/officeart/2008/layout/HalfCircleOrganizationChart"/>
    <dgm:cxn modelId="{A17D4780-87B8-47A3-B020-5765A82C970A}" type="presParOf" srcId="{901B755C-F191-4604-8F70-0400FF4D979A}" destId="{2C31B3A7-4E02-4222-954E-D593E12413EC}" srcOrd="0" destOrd="0" presId="urn:microsoft.com/office/officeart/2008/layout/HalfCircleOrganizationChart"/>
    <dgm:cxn modelId="{33AB68D0-2A33-4F9A-A17B-9B18CAEDF796}" type="presParOf" srcId="{901B755C-F191-4604-8F70-0400FF4D979A}" destId="{571F537A-5B5F-4D99-93E0-501DCD1AD8A7}" srcOrd="1" destOrd="0" presId="urn:microsoft.com/office/officeart/2008/layout/HalfCircleOrganizationChart"/>
    <dgm:cxn modelId="{527DEA63-30F6-4490-93B2-FF67C479FAFF}" type="presParOf" srcId="{901B755C-F191-4604-8F70-0400FF4D979A}" destId="{8FCB34F1-E2ED-438D-B076-3AA73DE7B296}" srcOrd="2" destOrd="0" presId="urn:microsoft.com/office/officeart/2008/layout/HalfCircleOrganizationChart"/>
    <dgm:cxn modelId="{59BDBC06-7DF0-4722-BEA0-816D0EAA9B73}" type="presParOf" srcId="{901B755C-F191-4604-8F70-0400FF4D979A}" destId="{8F69216B-2AA5-4EBD-9F1C-E33D701422C5}" srcOrd="3" destOrd="0" presId="urn:microsoft.com/office/officeart/2008/layout/HalfCircleOrganizationChart"/>
    <dgm:cxn modelId="{1D86678A-406D-438C-AD77-FF55807526EE}" type="presParOf" srcId="{72E74C50-AB60-47F4-A459-3AEA257F101F}" destId="{3B76334F-0917-482D-B5FD-99E2B24BFBE7}" srcOrd="1" destOrd="0" presId="urn:microsoft.com/office/officeart/2008/layout/HalfCircleOrganizationChart"/>
    <dgm:cxn modelId="{C1508185-7B2B-4EAB-865E-000048C04F92}" type="presParOf" srcId="{72E74C50-AB60-47F4-A459-3AEA257F101F}" destId="{8426FFE8-78D1-440E-8018-195A11793DE9}" srcOrd="2" destOrd="0" presId="urn:microsoft.com/office/officeart/2008/layout/HalfCircleOrganizationChart"/>
    <dgm:cxn modelId="{9A75FB5D-B5DB-4F6B-B662-872F8C3A1E5F}" type="presParOf" srcId="{6B4670CF-3F23-4341-8CEA-E1F5964BDFDA}" destId="{8BF0376F-0987-45E2-8BFD-2638B12F32B9}" srcOrd="2" destOrd="0" presId="urn:microsoft.com/office/officeart/2008/layout/HalfCircleOrganizationChart"/>
    <dgm:cxn modelId="{B99FBDC8-E8E5-41D8-AE00-BA704AB7028A}" type="presParOf" srcId="{6B4670CF-3F23-4341-8CEA-E1F5964BDFDA}" destId="{F2697059-BA5D-47EE-9DD4-D040D841F9D8}" srcOrd="3" destOrd="0" presId="urn:microsoft.com/office/officeart/2008/layout/HalfCircleOrganizationChart"/>
    <dgm:cxn modelId="{5F6CBFAB-65A2-413E-BB20-ADC5C36E7F07}" type="presParOf" srcId="{F2697059-BA5D-47EE-9DD4-D040D841F9D8}" destId="{D478F430-8ACE-4F6D-A807-B52B6D998545}" srcOrd="0" destOrd="0" presId="urn:microsoft.com/office/officeart/2008/layout/HalfCircleOrganizationChart"/>
    <dgm:cxn modelId="{8A97B74E-9B45-4C01-94A3-32DC3F6AE248}" type="presParOf" srcId="{D478F430-8ACE-4F6D-A807-B52B6D998545}" destId="{EC266CB6-A2A4-45C5-BB38-D8464D8E6E30}" srcOrd="0" destOrd="0" presId="urn:microsoft.com/office/officeart/2008/layout/HalfCircleOrganizationChart"/>
    <dgm:cxn modelId="{CA1B4ABA-85A7-42FD-ADA2-F81DD27278C3}" type="presParOf" srcId="{D478F430-8ACE-4F6D-A807-B52B6D998545}" destId="{5D9A5F35-764A-4454-BEF5-72C051FFB136}" srcOrd="1" destOrd="0" presId="urn:microsoft.com/office/officeart/2008/layout/HalfCircleOrganizationChart"/>
    <dgm:cxn modelId="{E7475D8A-7513-4C1E-9F95-D8DE94DB5719}" type="presParOf" srcId="{D478F430-8ACE-4F6D-A807-B52B6D998545}" destId="{087A0688-A7D0-44FE-BBEF-BA0D8EBC3861}" srcOrd="2" destOrd="0" presId="urn:microsoft.com/office/officeart/2008/layout/HalfCircleOrganizationChart"/>
    <dgm:cxn modelId="{34CE2FC1-FACE-4FE3-9C74-0A3F39A0F2A9}" type="presParOf" srcId="{D478F430-8ACE-4F6D-A807-B52B6D998545}" destId="{06A26E69-3DA4-4035-A7D8-3EF8582A3EF7}" srcOrd="3" destOrd="0" presId="urn:microsoft.com/office/officeart/2008/layout/HalfCircleOrganizationChart"/>
    <dgm:cxn modelId="{07DF36BB-BBA3-4CA1-A299-58B8987422CC}" type="presParOf" srcId="{F2697059-BA5D-47EE-9DD4-D040D841F9D8}" destId="{D3644636-9093-4571-A25C-E24DF3067045}" srcOrd="1" destOrd="0" presId="urn:microsoft.com/office/officeart/2008/layout/HalfCircleOrganizationChart"/>
    <dgm:cxn modelId="{84E5044B-6DAB-45DE-BAF6-ECFFFC448A29}" type="presParOf" srcId="{F2697059-BA5D-47EE-9DD4-D040D841F9D8}" destId="{1105780E-3F64-486B-9128-C49BC5F78E44}" srcOrd="2" destOrd="0" presId="urn:microsoft.com/office/officeart/2008/layout/HalfCircleOrganizationChart"/>
    <dgm:cxn modelId="{69FCEB25-E3A7-4FF2-ABF4-BD2C5BD916F3}" type="presParOf" srcId="{B9B0CCFB-10D1-4367-B81D-A059D75960CF}" destId="{B0D5D97D-FAE8-4161-BD06-6070037E7269}" srcOrd="2" destOrd="0" presId="urn:microsoft.com/office/officeart/2008/layout/HalfCircleOrganizationChart"/>
    <dgm:cxn modelId="{9BED5693-081D-487B-94DF-4510005200C0}" type="presParOf" srcId="{472205BE-5337-4657-81C4-151D3D5350E0}" destId="{A70408C9-F4AB-444C-A33A-051FD06ED483}" srcOrd="2" destOrd="0" presId="urn:microsoft.com/office/officeart/2008/layout/HalfCircleOrganizationChart"/>
    <dgm:cxn modelId="{AEFC6F4E-46D2-4FA8-99B3-D0F3DD6455D8}" type="presParOf" srcId="{04C4949C-2807-49A1-BCD9-620FD0C42566}" destId="{AD32A0AA-8588-4EFD-AE19-642D5503FF47}" srcOrd="2" destOrd="0" presId="urn:microsoft.com/office/officeart/2008/layout/HalfCircleOrganizationChart"/>
    <dgm:cxn modelId="{A212B2A5-F989-48FC-9B03-F059CB2EFC0D}" type="presParOf" srcId="{04C4949C-2807-49A1-BCD9-620FD0C42566}" destId="{B3E165D1-70EF-46D3-99DC-EDF65AD9D338}" srcOrd="3" destOrd="0" presId="urn:microsoft.com/office/officeart/2008/layout/HalfCircleOrganizationChart"/>
    <dgm:cxn modelId="{1A173FC8-7960-4E50-B903-00B1EC4663CA}" type="presParOf" srcId="{B3E165D1-70EF-46D3-99DC-EDF65AD9D338}" destId="{3C2B5B35-6768-4DB7-9007-3E88F652FF87}" srcOrd="0" destOrd="0" presId="urn:microsoft.com/office/officeart/2008/layout/HalfCircleOrganizationChart"/>
    <dgm:cxn modelId="{9F41269D-52BB-4FB3-A519-1F104EF8F2E8}" type="presParOf" srcId="{3C2B5B35-6768-4DB7-9007-3E88F652FF87}" destId="{25F30DD3-4CE5-4BFB-84BC-BC56DD4C892D}" srcOrd="0" destOrd="0" presId="urn:microsoft.com/office/officeart/2008/layout/HalfCircleOrganizationChart"/>
    <dgm:cxn modelId="{BF37BDFF-C373-4151-8098-870E9657271E}" type="presParOf" srcId="{3C2B5B35-6768-4DB7-9007-3E88F652FF87}" destId="{9B0F3B9C-6AD1-419A-9C26-B5D8568516B0}" srcOrd="1" destOrd="0" presId="urn:microsoft.com/office/officeart/2008/layout/HalfCircleOrganizationChart"/>
    <dgm:cxn modelId="{09F4304B-DF60-424C-A29B-614E3F7C42C9}" type="presParOf" srcId="{3C2B5B35-6768-4DB7-9007-3E88F652FF87}" destId="{824C0380-6198-4160-B7BD-ABC2811EB8CD}" srcOrd="2" destOrd="0" presId="urn:microsoft.com/office/officeart/2008/layout/HalfCircleOrganizationChart"/>
    <dgm:cxn modelId="{716647A5-9F03-4D9A-A2E0-F65E38609843}" type="presParOf" srcId="{3C2B5B35-6768-4DB7-9007-3E88F652FF87}" destId="{EB5362E2-4186-4528-9A9F-8B014331FC68}" srcOrd="3" destOrd="0" presId="urn:microsoft.com/office/officeart/2008/layout/HalfCircleOrganizationChart"/>
    <dgm:cxn modelId="{27321593-DD3E-4B4A-BC70-A33313BF9EFD}" type="presParOf" srcId="{B3E165D1-70EF-46D3-99DC-EDF65AD9D338}" destId="{37EB27A5-4EAC-4CB1-9EB4-2AD4944358FD}" srcOrd="1" destOrd="0" presId="urn:microsoft.com/office/officeart/2008/layout/HalfCircleOrganizationChart"/>
    <dgm:cxn modelId="{C34996F5-E0A5-482A-A430-325C681375DA}" type="presParOf" srcId="{37EB27A5-4EAC-4CB1-9EB4-2AD4944358FD}" destId="{41D7C0D6-5077-476A-A236-99637436B5FD}" srcOrd="0" destOrd="0" presId="urn:microsoft.com/office/officeart/2008/layout/HalfCircleOrganizationChart"/>
    <dgm:cxn modelId="{D8A0B297-5E08-4850-B3B0-F59D1817A3A5}" type="presParOf" srcId="{37EB27A5-4EAC-4CB1-9EB4-2AD4944358FD}" destId="{A4737173-4BFA-421C-96BA-C65E92D28A1D}" srcOrd="1" destOrd="0" presId="urn:microsoft.com/office/officeart/2008/layout/HalfCircleOrganizationChart"/>
    <dgm:cxn modelId="{479E549F-4E4A-497D-9D57-0D5DF7CB8911}" type="presParOf" srcId="{A4737173-4BFA-421C-96BA-C65E92D28A1D}" destId="{1AD8A3F9-C042-42E4-ADA7-4C76DF03B1FA}" srcOrd="0" destOrd="0" presId="urn:microsoft.com/office/officeart/2008/layout/HalfCircleOrganizationChart"/>
    <dgm:cxn modelId="{D835591E-24C7-4F0A-B5BC-666DB54F5EF1}" type="presParOf" srcId="{1AD8A3F9-C042-42E4-ADA7-4C76DF03B1FA}" destId="{0199DD08-D7AA-40A1-B294-38E7319D6975}" srcOrd="0" destOrd="0" presId="urn:microsoft.com/office/officeart/2008/layout/HalfCircleOrganizationChart"/>
    <dgm:cxn modelId="{3E47AA2A-2F12-4DF1-B814-DF8FA72D25EB}" type="presParOf" srcId="{1AD8A3F9-C042-42E4-ADA7-4C76DF03B1FA}" destId="{920CF604-BAEF-438A-82EB-28F857709085}" srcOrd="1" destOrd="0" presId="urn:microsoft.com/office/officeart/2008/layout/HalfCircleOrganizationChart"/>
    <dgm:cxn modelId="{E807377D-8D02-4FC1-A2BE-5D1778076AD7}" type="presParOf" srcId="{1AD8A3F9-C042-42E4-ADA7-4C76DF03B1FA}" destId="{2D1F701F-CEBE-45EB-BF9C-55F7CF382713}" srcOrd="2" destOrd="0" presId="urn:microsoft.com/office/officeart/2008/layout/HalfCircleOrganizationChart"/>
    <dgm:cxn modelId="{3B6609AB-5D9E-4B49-9375-D568FE0A681D}" type="presParOf" srcId="{1AD8A3F9-C042-42E4-ADA7-4C76DF03B1FA}" destId="{821EDD1A-A74B-4534-9ECD-BE5B112CE066}" srcOrd="3" destOrd="0" presId="urn:microsoft.com/office/officeart/2008/layout/HalfCircleOrganizationChart"/>
    <dgm:cxn modelId="{5D7E60F3-E88F-4E5F-9F13-C6319FF07E4E}" type="presParOf" srcId="{A4737173-4BFA-421C-96BA-C65E92D28A1D}" destId="{4EF73340-1D97-4BF9-9CAC-6D1BE8585B78}" srcOrd="1" destOrd="0" presId="urn:microsoft.com/office/officeart/2008/layout/HalfCircleOrganizationChart"/>
    <dgm:cxn modelId="{A2A55522-D837-4EAD-BA25-798268570117}" type="presParOf" srcId="{4EF73340-1D97-4BF9-9CAC-6D1BE8585B78}" destId="{948D9CE1-ECB2-41CE-AFDE-9DE212F8AB4A}" srcOrd="0" destOrd="0" presId="urn:microsoft.com/office/officeart/2008/layout/HalfCircleOrganizationChart"/>
    <dgm:cxn modelId="{99D5F052-4785-4AC0-8AAA-6D707538C429}" type="presParOf" srcId="{4EF73340-1D97-4BF9-9CAC-6D1BE8585B78}" destId="{9BAB8CAD-0859-480D-9C1A-F2262600AA81}" srcOrd="1" destOrd="0" presId="urn:microsoft.com/office/officeart/2008/layout/HalfCircleOrganizationChart"/>
    <dgm:cxn modelId="{14F71F5D-43EE-43BD-A06C-FD985DFA0F98}" type="presParOf" srcId="{9BAB8CAD-0859-480D-9C1A-F2262600AA81}" destId="{C9BFA314-BC9C-4FDA-A9AB-F7635BE138B7}" srcOrd="0" destOrd="0" presId="urn:microsoft.com/office/officeart/2008/layout/HalfCircleOrganizationChart"/>
    <dgm:cxn modelId="{6044197F-B533-4B9E-B3CA-677C31D45BEF}" type="presParOf" srcId="{C9BFA314-BC9C-4FDA-A9AB-F7635BE138B7}" destId="{8B4832F6-80DB-4BC6-BCEB-C3C85A65F2C8}" srcOrd="0" destOrd="0" presId="urn:microsoft.com/office/officeart/2008/layout/HalfCircleOrganizationChart"/>
    <dgm:cxn modelId="{9169D390-2E0B-4FC9-A693-6781A2075E1E}" type="presParOf" srcId="{C9BFA314-BC9C-4FDA-A9AB-F7635BE138B7}" destId="{3E5300EF-AA6A-4867-8227-285DC445ECB4}" srcOrd="1" destOrd="0" presId="urn:microsoft.com/office/officeart/2008/layout/HalfCircleOrganizationChart"/>
    <dgm:cxn modelId="{86F1665E-DEF2-416D-8915-F63FBC279FBE}" type="presParOf" srcId="{C9BFA314-BC9C-4FDA-A9AB-F7635BE138B7}" destId="{7FB0B501-1B1E-47AD-B489-83EFCF416671}" srcOrd="2" destOrd="0" presId="urn:microsoft.com/office/officeart/2008/layout/HalfCircleOrganizationChart"/>
    <dgm:cxn modelId="{991DBB44-38B1-4630-A2AB-BAEB85176913}" type="presParOf" srcId="{C9BFA314-BC9C-4FDA-A9AB-F7635BE138B7}" destId="{F77AD247-DF49-4F36-8F5C-850589CB062D}" srcOrd="3" destOrd="0" presId="urn:microsoft.com/office/officeart/2008/layout/HalfCircleOrganizationChart"/>
    <dgm:cxn modelId="{646EE1F7-B102-473B-8659-B933F56E1B25}" type="presParOf" srcId="{9BAB8CAD-0859-480D-9C1A-F2262600AA81}" destId="{3B39F31E-3451-4989-9AAD-E5B70B101EBD}" srcOrd="1" destOrd="0" presId="urn:microsoft.com/office/officeart/2008/layout/HalfCircleOrganizationChart"/>
    <dgm:cxn modelId="{8DE65B04-9780-4281-87C4-018669ACD37C}" type="presParOf" srcId="{3B39F31E-3451-4989-9AAD-E5B70B101EBD}" destId="{7ACDC37C-869E-4277-9B65-AAB55D1311A6}" srcOrd="0" destOrd="0" presId="urn:microsoft.com/office/officeart/2008/layout/HalfCircleOrganizationChart"/>
    <dgm:cxn modelId="{6F3904AB-7EC9-4315-8D80-DB8156AF81DF}" type="presParOf" srcId="{3B39F31E-3451-4989-9AAD-E5B70B101EBD}" destId="{6B536B8E-BA60-46C2-AF7C-784856FD56FE}" srcOrd="1" destOrd="0" presId="urn:microsoft.com/office/officeart/2008/layout/HalfCircleOrganizationChart"/>
    <dgm:cxn modelId="{271FBF06-538C-46D4-8284-6ADBC674FC8F}" type="presParOf" srcId="{6B536B8E-BA60-46C2-AF7C-784856FD56FE}" destId="{6D86BFF2-6335-4334-9473-73BB0BA95D2F}" srcOrd="0" destOrd="0" presId="urn:microsoft.com/office/officeart/2008/layout/HalfCircleOrganizationChart"/>
    <dgm:cxn modelId="{AC6FEDAB-8FFF-4151-B214-CF68C794B568}" type="presParOf" srcId="{6D86BFF2-6335-4334-9473-73BB0BA95D2F}" destId="{6CA96FD3-50C3-4647-8B21-83BECE558947}" srcOrd="0" destOrd="0" presId="urn:microsoft.com/office/officeart/2008/layout/HalfCircleOrganizationChart"/>
    <dgm:cxn modelId="{0EA39495-0A04-4ED8-AD8A-A443ECF8CC8B}" type="presParOf" srcId="{6D86BFF2-6335-4334-9473-73BB0BA95D2F}" destId="{FF95AC31-04A7-4CD5-871B-81EF26F72C55}" srcOrd="1" destOrd="0" presId="urn:microsoft.com/office/officeart/2008/layout/HalfCircleOrganizationChart"/>
    <dgm:cxn modelId="{326685C9-6D3F-4676-9657-D0B6B9466133}" type="presParOf" srcId="{6D86BFF2-6335-4334-9473-73BB0BA95D2F}" destId="{F55BC0B2-8C2B-4618-9629-6118F4AC503A}" srcOrd="2" destOrd="0" presId="urn:microsoft.com/office/officeart/2008/layout/HalfCircleOrganizationChart"/>
    <dgm:cxn modelId="{7DAA1CA4-6C08-40BA-872D-9A039B5DB5C8}" type="presParOf" srcId="{6D86BFF2-6335-4334-9473-73BB0BA95D2F}" destId="{250BBE4A-B747-4235-A9B7-3E875FFE7AF7}" srcOrd="3" destOrd="0" presId="urn:microsoft.com/office/officeart/2008/layout/HalfCircleOrganizationChart"/>
    <dgm:cxn modelId="{D44A0879-E5DC-4C45-8B3A-70C81AAEA5AC}" type="presParOf" srcId="{6B536B8E-BA60-46C2-AF7C-784856FD56FE}" destId="{D74AD217-3073-4CB8-9150-217DB5840F17}" srcOrd="1" destOrd="0" presId="urn:microsoft.com/office/officeart/2008/layout/HalfCircleOrganizationChart"/>
    <dgm:cxn modelId="{5E5E7A96-3619-4ACF-9FA8-5CABC91F5EAF}" type="presParOf" srcId="{6B536B8E-BA60-46C2-AF7C-784856FD56FE}" destId="{49DC839E-AA99-4FFF-839C-1A423C246BE3}" srcOrd="2" destOrd="0" presId="urn:microsoft.com/office/officeart/2008/layout/HalfCircleOrganizationChart"/>
    <dgm:cxn modelId="{81D3B423-4BB4-44FB-8A10-7E3B90AC443A}" type="presParOf" srcId="{9BAB8CAD-0859-480D-9C1A-F2262600AA81}" destId="{E592C08B-C5EA-403A-8F13-D268707C55A3}" srcOrd="2" destOrd="0" presId="urn:microsoft.com/office/officeart/2008/layout/HalfCircleOrganizationChart"/>
    <dgm:cxn modelId="{6D97D7F0-C758-4B2E-96EA-4117D5B5C3D8}" type="presParOf" srcId="{4EF73340-1D97-4BF9-9CAC-6D1BE8585B78}" destId="{FBEFF2C1-C102-483C-B5FD-94556EF13575}" srcOrd="2" destOrd="0" presId="urn:microsoft.com/office/officeart/2008/layout/HalfCircleOrganizationChart"/>
    <dgm:cxn modelId="{DD4BC05F-45FE-4E53-9E59-2F1B5DE8A2C5}" type="presParOf" srcId="{4EF73340-1D97-4BF9-9CAC-6D1BE8585B78}" destId="{78C03C10-EC88-432D-85F3-13912940B577}" srcOrd="3" destOrd="0" presId="urn:microsoft.com/office/officeart/2008/layout/HalfCircleOrganizationChart"/>
    <dgm:cxn modelId="{99889D3A-48F4-49EF-8125-AF003DDDED35}" type="presParOf" srcId="{78C03C10-EC88-432D-85F3-13912940B577}" destId="{7B0CB969-E4F7-4B18-AC17-7A06893D11DA}" srcOrd="0" destOrd="0" presId="urn:microsoft.com/office/officeart/2008/layout/HalfCircleOrganizationChart"/>
    <dgm:cxn modelId="{8A51007E-85E1-4E63-918D-C5B3D4094341}" type="presParOf" srcId="{7B0CB969-E4F7-4B18-AC17-7A06893D11DA}" destId="{66AF1526-7717-4371-BE14-12B567F590A2}" srcOrd="0" destOrd="0" presId="urn:microsoft.com/office/officeart/2008/layout/HalfCircleOrganizationChart"/>
    <dgm:cxn modelId="{1805C298-6E1F-4CC7-BD57-1EA0BCD48D3B}" type="presParOf" srcId="{7B0CB969-E4F7-4B18-AC17-7A06893D11DA}" destId="{7C4E44DF-A89C-421C-A84B-C865C3D78C0E}" srcOrd="1" destOrd="0" presId="urn:microsoft.com/office/officeart/2008/layout/HalfCircleOrganizationChart"/>
    <dgm:cxn modelId="{074478D8-2592-4A28-9281-C115CC1EF3DE}" type="presParOf" srcId="{7B0CB969-E4F7-4B18-AC17-7A06893D11DA}" destId="{1E342C28-0D88-4153-AFF0-3FAA81E2FC8D}" srcOrd="2" destOrd="0" presId="urn:microsoft.com/office/officeart/2008/layout/HalfCircleOrganizationChart"/>
    <dgm:cxn modelId="{814E95A5-E86B-4C43-AB72-91E4855312C3}" type="presParOf" srcId="{7B0CB969-E4F7-4B18-AC17-7A06893D11DA}" destId="{CE05F3D7-C30E-430E-9D1A-A1A76AFE35A3}" srcOrd="3" destOrd="0" presId="urn:microsoft.com/office/officeart/2008/layout/HalfCircleOrganizationChart"/>
    <dgm:cxn modelId="{A95B8717-5052-4101-A24F-98F6633594DE}" type="presParOf" srcId="{78C03C10-EC88-432D-85F3-13912940B577}" destId="{30741864-3D58-4E15-80C3-DC5BF871CDCB}" srcOrd="1" destOrd="0" presId="urn:microsoft.com/office/officeart/2008/layout/HalfCircleOrganizationChart"/>
    <dgm:cxn modelId="{892E76A5-0338-4885-83DF-8016485D5D9F}" type="presParOf" srcId="{30741864-3D58-4E15-80C3-DC5BF871CDCB}" destId="{164CB8D8-0485-4253-BC37-C38332F3A21B}" srcOrd="0" destOrd="0" presId="urn:microsoft.com/office/officeart/2008/layout/HalfCircleOrganizationChart"/>
    <dgm:cxn modelId="{38696C48-6A84-403D-BCEE-C03189AC4C13}" type="presParOf" srcId="{30741864-3D58-4E15-80C3-DC5BF871CDCB}" destId="{29901535-5DB8-4F69-A076-C133A0773494}" srcOrd="1" destOrd="0" presId="urn:microsoft.com/office/officeart/2008/layout/HalfCircleOrganizationChart"/>
    <dgm:cxn modelId="{5CE13953-8805-4B0F-8A8B-9367BBC79AE3}" type="presParOf" srcId="{29901535-5DB8-4F69-A076-C133A0773494}" destId="{2643425A-BB5F-4872-BC26-1E6B798EC013}" srcOrd="0" destOrd="0" presId="urn:microsoft.com/office/officeart/2008/layout/HalfCircleOrganizationChart"/>
    <dgm:cxn modelId="{00C817A5-96AE-462A-B4A2-DEA2A7556969}" type="presParOf" srcId="{2643425A-BB5F-4872-BC26-1E6B798EC013}" destId="{9DA22F87-0F63-4785-AFF5-ED55065FD2F9}" srcOrd="0" destOrd="0" presId="urn:microsoft.com/office/officeart/2008/layout/HalfCircleOrganizationChart"/>
    <dgm:cxn modelId="{A4C0DF33-A99C-4E29-A3D3-C34037EC41D0}" type="presParOf" srcId="{2643425A-BB5F-4872-BC26-1E6B798EC013}" destId="{25E12BD9-548F-4D6D-B28B-58CD2594C012}" srcOrd="1" destOrd="0" presId="urn:microsoft.com/office/officeart/2008/layout/HalfCircleOrganizationChart"/>
    <dgm:cxn modelId="{EBCE4D27-972E-4486-BBE1-AD2573BCBEBF}" type="presParOf" srcId="{2643425A-BB5F-4872-BC26-1E6B798EC013}" destId="{415A0B20-01C4-4B39-8A2E-C6CFB0906B76}" srcOrd="2" destOrd="0" presId="urn:microsoft.com/office/officeart/2008/layout/HalfCircleOrganizationChart"/>
    <dgm:cxn modelId="{A3080D93-7891-4418-A214-E727BA2C75A7}" type="presParOf" srcId="{2643425A-BB5F-4872-BC26-1E6B798EC013}" destId="{2881F340-48B4-499B-81F0-180212EF24C3}" srcOrd="3" destOrd="0" presId="urn:microsoft.com/office/officeart/2008/layout/HalfCircleOrganizationChart"/>
    <dgm:cxn modelId="{F5D74AD1-149C-41FE-AC76-860EB706FDC6}" type="presParOf" srcId="{29901535-5DB8-4F69-A076-C133A0773494}" destId="{6710810C-0BF3-4EC3-924D-0C4802BA4C3A}" srcOrd="1" destOrd="0" presId="urn:microsoft.com/office/officeart/2008/layout/HalfCircleOrganizationChart"/>
    <dgm:cxn modelId="{24A560A4-24A6-4A90-BC90-567F9E38D152}" type="presParOf" srcId="{6710810C-0BF3-4EC3-924D-0C4802BA4C3A}" destId="{FF74F0CD-BC56-4615-BF5A-98826279BF58}" srcOrd="0" destOrd="0" presId="urn:microsoft.com/office/officeart/2008/layout/HalfCircleOrganizationChart"/>
    <dgm:cxn modelId="{DA6884E8-8D1B-4D75-A72C-22283EBBB174}" type="presParOf" srcId="{6710810C-0BF3-4EC3-924D-0C4802BA4C3A}" destId="{CA3F7C84-FDAB-4BBF-A1B5-5AF5EF7B4810}" srcOrd="1" destOrd="0" presId="urn:microsoft.com/office/officeart/2008/layout/HalfCircleOrganizationChart"/>
    <dgm:cxn modelId="{89D421CB-5978-48D8-BD67-C50C88B2C70C}" type="presParOf" srcId="{CA3F7C84-FDAB-4BBF-A1B5-5AF5EF7B4810}" destId="{DC0657E9-8534-4F29-9939-590F599ABA59}" srcOrd="0" destOrd="0" presId="urn:microsoft.com/office/officeart/2008/layout/HalfCircleOrganizationChart"/>
    <dgm:cxn modelId="{6D0BF365-AF19-41C6-834F-FA97F8598BF9}" type="presParOf" srcId="{DC0657E9-8534-4F29-9939-590F599ABA59}" destId="{29A5090E-93DA-4108-A56D-46AA547225F2}" srcOrd="0" destOrd="0" presId="urn:microsoft.com/office/officeart/2008/layout/HalfCircleOrganizationChart"/>
    <dgm:cxn modelId="{BAE0DD7B-66C5-402A-96E4-3A6524E20CF8}" type="presParOf" srcId="{DC0657E9-8534-4F29-9939-590F599ABA59}" destId="{59554A6A-FF7D-4B2A-8090-A50F857AD371}" srcOrd="1" destOrd="0" presId="urn:microsoft.com/office/officeart/2008/layout/HalfCircleOrganizationChart"/>
    <dgm:cxn modelId="{AFD6FE22-6BB4-44DB-A1C7-05D0863E67BC}" type="presParOf" srcId="{DC0657E9-8534-4F29-9939-590F599ABA59}" destId="{61D2F2C9-A6C6-4BAB-946C-3D6B12D4F032}" srcOrd="2" destOrd="0" presId="urn:microsoft.com/office/officeart/2008/layout/HalfCircleOrganizationChart"/>
    <dgm:cxn modelId="{1651C01E-BE1E-4F77-96D2-AE287DC0D747}" type="presParOf" srcId="{DC0657E9-8534-4F29-9939-590F599ABA59}" destId="{23F1BF3A-CB93-4C1F-A056-EA8253021B03}" srcOrd="3" destOrd="0" presId="urn:microsoft.com/office/officeart/2008/layout/HalfCircleOrganizationChart"/>
    <dgm:cxn modelId="{B486EF37-7FE4-4D93-BE77-930DBFBF8585}" type="presParOf" srcId="{CA3F7C84-FDAB-4BBF-A1B5-5AF5EF7B4810}" destId="{5F2CC0BB-C8C1-4AFE-A107-0CC4D6CBBA69}" srcOrd="1" destOrd="0" presId="urn:microsoft.com/office/officeart/2008/layout/HalfCircleOrganizationChart"/>
    <dgm:cxn modelId="{C61F2EC5-0B45-4938-A888-DFEBB751F60C}" type="presParOf" srcId="{CA3F7C84-FDAB-4BBF-A1B5-5AF5EF7B4810}" destId="{CD1D52D5-42DF-4471-83F6-D7A4921E6126}" srcOrd="2" destOrd="0" presId="urn:microsoft.com/office/officeart/2008/layout/HalfCircleOrganizationChart"/>
    <dgm:cxn modelId="{CFFEE07B-FEF0-48C4-AFBE-9090B8DA9865}" type="presParOf" srcId="{29901535-5DB8-4F69-A076-C133A0773494}" destId="{2B606881-92E3-4043-AFBD-30083D535DCD}" srcOrd="2" destOrd="0" presId="urn:microsoft.com/office/officeart/2008/layout/HalfCircleOrganizationChart"/>
    <dgm:cxn modelId="{81E72BA0-069E-4FD9-A25C-0280156BADFA}" type="presParOf" srcId="{78C03C10-EC88-432D-85F3-13912940B577}" destId="{2C067F6D-ECDC-4870-8114-F5050B72CF7F}" srcOrd="2" destOrd="0" presId="urn:microsoft.com/office/officeart/2008/layout/HalfCircleOrganizationChart"/>
    <dgm:cxn modelId="{FC6D6777-7012-4994-9D80-43F9A6745F75}" type="presParOf" srcId="{A4737173-4BFA-421C-96BA-C65E92D28A1D}" destId="{93018B55-B4C2-4358-B69E-D4F0572BF449}" srcOrd="2" destOrd="0" presId="urn:microsoft.com/office/officeart/2008/layout/HalfCircleOrganizationChart"/>
    <dgm:cxn modelId="{190FD2BF-C58A-496A-B3A0-A0A06CDA6DFA}" type="presParOf" srcId="{B3E165D1-70EF-46D3-99DC-EDF65AD9D338}" destId="{C47F0475-F263-4481-8D0C-4619A738AA5D}" srcOrd="2" destOrd="0" presId="urn:microsoft.com/office/officeart/2008/layout/HalfCircleOrganizationChart"/>
    <dgm:cxn modelId="{832DA57E-6188-4165-8E4D-C79DAF11AEAF}" type="presParOf" srcId="{04C4949C-2807-49A1-BCD9-620FD0C42566}" destId="{FE988021-EF3F-47CE-A2A0-CD28752C1C5B}" srcOrd="4" destOrd="0" presId="urn:microsoft.com/office/officeart/2008/layout/HalfCircleOrganizationChart"/>
    <dgm:cxn modelId="{9F42B78E-38F9-4BDB-A8DA-95875A110629}" type="presParOf" srcId="{04C4949C-2807-49A1-BCD9-620FD0C42566}" destId="{F5463C39-0467-458D-8ED4-EE0A422DF81C}" srcOrd="5" destOrd="0" presId="urn:microsoft.com/office/officeart/2008/layout/HalfCircleOrganizationChart"/>
    <dgm:cxn modelId="{AD613207-EFC7-433C-96FB-31E8E64348AC}" type="presParOf" srcId="{F5463C39-0467-458D-8ED4-EE0A422DF81C}" destId="{A910CF9B-6C66-4079-B85F-D44B454DD53D}" srcOrd="0" destOrd="0" presId="urn:microsoft.com/office/officeart/2008/layout/HalfCircleOrganizationChart"/>
    <dgm:cxn modelId="{A3514ED6-8171-4F93-869F-4315695B82BD}" type="presParOf" srcId="{A910CF9B-6C66-4079-B85F-D44B454DD53D}" destId="{C2B05C44-D74B-48FC-BD1D-AA6B99CB3CCD}" srcOrd="0" destOrd="0" presId="urn:microsoft.com/office/officeart/2008/layout/HalfCircleOrganizationChart"/>
    <dgm:cxn modelId="{01B73692-58F2-49F2-8D46-9601E3A71627}" type="presParOf" srcId="{A910CF9B-6C66-4079-B85F-D44B454DD53D}" destId="{E1DE268F-DE25-4C0D-BD52-D77DD74914B0}" srcOrd="1" destOrd="0" presId="urn:microsoft.com/office/officeart/2008/layout/HalfCircleOrganizationChart"/>
    <dgm:cxn modelId="{F96DA802-C2BC-45CC-984D-16323223752B}" type="presParOf" srcId="{A910CF9B-6C66-4079-B85F-D44B454DD53D}" destId="{263161EB-9700-4071-BD09-50961E078B2A}" srcOrd="2" destOrd="0" presId="urn:microsoft.com/office/officeart/2008/layout/HalfCircleOrganizationChart"/>
    <dgm:cxn modelId="{413CA9D8-AD6C-4CC9-AA78-003332D02083}" type="presParOf" srcId="{A910CF9B-6C66-4079-B85F-D44B454DD53D}" destId="{1E39C17F-DACF-4C3F-BB7B-ACD5F67F155C}" srcOrd="3" destOrd="0" presId="urn:microsoft.com/office/officeart/2008/layout/HalfCircleOrganizationChart"/>
    <dgm:cxn modelId="{D5075ED9-A07D-4F3B-93EC-2D0EA0EAE49C}" type="presParOf" srcId="{F5463C39-0467-458D-8ED4-EE0A422DF81C}" destId="{1D005590-8844-4B07-8EF4-45FD5E297404}" srcOrd="1" destOrd="0" presId="urn:microsoft.com/office/officeart/2008/layout/HalfCircleOrganizationChart"/>
    <dgm:cxn modelId="{DB803A3E-9AE7-46C1-96CF-E121235B4D47}" type="presParOf" srcId="{1D005590-8844-4B07-8EF4-45FD5E297404}" destId="{BB29469B-B538-440D-B339-72D495A040A9}" srcOrd="0" destOrd="0" presId="urn:microsoft.com/office/officeart/2008/layout/HalfCircleOrganizationChart"/>
    <dgm:cxn modelId="{2540EB7D-B34B-4424-829A-619C3F499A76}" type="presParOf" srcId="{1D005590-8844-4B07-8EF4-45FD5E297404}" destId="{12E64704-4604-45C0-BA65-513CCF058BAF}" srcOrd="1" destOrd="0" presId="urn:microsoft.com/office/officeart/2008/layout/HalfCircleOrganizationChart"/>
    <dgm:cxn modelId="{4567EC7D-0604-4E44-A7E7-03D1A5A2FE11}" type="presParOf" srcId="{12E64704-4604-45C0-BA65-513CCF058BAF}" destId="{36B33945-C2D6-41C9-BE7C-5F97E0D8262D}" srcOrd="0" destOrd="0" presId="urn:microsoft.com/office/officeart/2008/layout/HalfCircleOrganizationChart"/>
    <dgm:cxn modelId="{4B953D6D-CDF8-49CC-A36B-793D28DF4442}" type="presParOf" srcId="{36B33945-C2D6-41C9-BE7C-5F97E0D8262D}" destId="{AF4518D3-249F-46D1-AE78-772C9BD2DFDD}" srcOrd="0" destOrd="0" presId="urn:microsoft.com/office/officeart/2008/layout/HalfCircleOrganizationChart"/>
    <dgm:cxn modelId="{1A312E07-6E90-4E9C-A1DE-45E804CD97D6}" type="presParOf" srcId="{36B33945-C2D6-41C9-BE7C-5F97E0D8262D}" destId="{F3D4FED6-8DF4-4153-9A0C-C96105F19936}" srcOrd="1" destOrd="0" presId="urn:microsoft.com/office/officeart/2008/layout/HalfCircleOrganizationChart"/>
    <dgm:cxn modelId="{3DB63C13-72EE-4A93-B8CB-2DA4783F318B}" type="presParOf" srcId="{36B33945-C2D6-41C9-BE7C-5F97E0D8262D}" destId="{887E8E9F-44B0-4630-8D4C-5B9259A6396D}" srcOrd="2" destOrd="0" presId="urn:microsoft.com/office/officeart/2008/layout/HalfCircleOrganizationChart"/>
    <dgm:cxn modelId="{3A5A141D-3502-4AD0-8615-B5A33677860D}" type="presParOf" srcId="{36B33945-C2D6-41C9-BE7C-5F97E0D8262D}" destId="{948217E6-525A-41E2-B78D-DF8C80E47ED6}" srcOrd="3" destOrd="0" presId="urn:microsoft.com/office/officeart/2008/layout/HalfCircleOrganizationChart"/>
    <dgm:cxn modelId="{5DD4D9C1-337C-4EB0-B200-47C954AC5BD5}" type="presParOf" srcId="{12E64704-4604-45C0-BA65-513CCF058BAF}" destId="{D9446CA7-7584-4BDA-807A-ADC118FAA963}" srcOrd="1" destOrd="0" presId="urn:microsoft.com/office/officeart/2008/layout/HalfCircleOrganizationChart"/>
    <dgm:cxn modelId="{1A64DB19-CE33-4EE6-A1D2-D5210EE7A62E}" type="presParOf" srcId="{D9446CA7-7584-4BDA-807A-ADC118FAA963}" destId="{66D07CD2-AA49-4BA0-8B17-A8F5D15C2F7C}" srcOrd="0" destOrd="0" presId="urn:microsoft.com/office/officeart/2008/layout/HalfCircleOrganizationChart"/>
    <dgm:cxn modelId="{C159AEC8-1B07-446F-94F8-FF22DDB6A5BC}" type="presParOf" srcId="{D9446CA7-7584-4BDA-807A-ADC118FAA963}" destId="{ED14B34E-D16B-4290-BC09-5CE1F93E98FB}" srcOrd="1" destOrd="0" presId="urn:microsoft.com/office/officeart/2008/layout/HalfCircleOrganizationChart"/>
    <dgm:cxn modelId="{72BA37DB-E7FC-4DB8-849B-E803C001D9FB}" type="presParOf" srcId="{ED14B34E-D16B-4290-BC09-5CE1F93E98FB}" destId="{500B04CD-780B-42EE-B958-B0AB1836CC8D}" srcOrd="0" destOrd="0" presId="urn:microsoft.com/office/officeart/2008/layout/HalfCircleOrganizationChart"/>
    <dgm:cxn modelId="{C4247E3C-23EF-42EA-8B2C-CC31CDABFD01}" type="presParOf" srcId="{500B04CD-780B-42EE-B958-B0AB1836CC8D}" destId="{948DAB81-1465-4CAB-9BDC-90FCB08F9A94}" srcOrd="0" destOrd="0" presId="urn:microsoft.com/office/officeart/2008/layout/HalfCircleOrganizationChart"/>
    <dgm:cxn modelId="{1CEB73EC-0CBA-4361-A4BA-6C18FA5843B9}" type="presParOf" srcId="{500B04CD-780B-42EE-B958-B0AB1836CC8D}" destId="{7A4C372B-F14F-42D9-AB11-993275CD17FC}" srcOrd="1" destOrd="0" presId="urn:microsoft.com/office/officeart/2008/layout/HalfCircleOrganizationChart"/>
    <dgm:cxn modelId="{F77BCFE5-FDD2-48F0-A0C8-9F56D03E989A}" type="presParOf" srcId="{500B04CD-780B-42EE-B958-B0AB1836CC8D}" destId="{837AC950-C724-441E-AEBB-F1E32686D597}" srcOrd="2" destOrd="0" presId="urn:microsoft.com/office/officeart/2008/layout/HalfCircleOrganizationChart"/>
    <dgm:cxn modelId="{C5DB9523-AC71-48FF-89FD-34539CA13C23}" type="presParOf" srcId="{500B04CD-780B-42EE-B958-B0AB1836CC8D}" destId="{02FA9987-45A1-45A5-BCA4-8320EC0C72AC}" srcOrd="3" destOrd="0" presId="urn:microsoft.com/office/officeart/2008/layout/HalfCircleOrganizationChart"/>
    <dgm:cxn modelId="{DF57C7FE-63F4-4BBB-90A7-2AD9AE5D0AB4}" type="presParOf" srcId="{ED14B34E-D16B-4290-BC09-5CE1F93E98FB}" destId="{BAEF68D7-5BBD-4B8D-A541-0E32F711086F}" srcOrd="1" destOrd="0" presId="urn:microsoft.com/office/officeart/2008/layout/HalfCircleOrganizationChart"/>
    <dgm:cxn modelId="{6686C54B-DD7E-4D6D-9193-1759D7A45102}" type="presParOf" srcId="{BAEF68D7-5BBD-4B8D-A541-0E32F711086F}" destId="{84F362B2-A868-44C8-BDFC-4E59367FC119}" srcOrd="0" destOrd="0" presId="urn:microsoft.com/office/officeart/2008/layout/HalfCircleOrganizationChart"/>
    <dgm:cxn modelId="{8AE08D44-098A-4DF3-B93C-40C051AE709E}" type="presParOf" srcId="{BAEF68D7-5BBD-4B8D-A541-0E32F711086F}" destId="{0E44926D-524E-464C-A2B9-D8DC9E07B4E9}" srcOrd="1" destOrd="0" presId="urn:microsoft.com/office/officeart/2008/layout/HalfCircleOrganizationChart"/>
    <dgm:cxn modelId="{D5CAB26B-CDC4-4FF4-96A2-AB16E57A9AB9}" type="presParOf" srcId="{0E44926D-524E-464C-A2B9-D8DC9E07B4E9}" destId="{8927BDAB-D5D6-4CC8-B3C6-70B821717403}" srcOrd="0" destOrd="0" presId="urn:microsoft.com/office/officeart/2008/layout/HalfCircleOrganizationChart"/>
    <dgm:cxn modelId="{68B19CCB-54B5-48C4-BF88-F849279236DF}" type="presParOf" srcId="{8927BDAB-D5D6-4CC8-B3C6-70B821717403}" destId="{DB93A1C7-E58B-4999-9F82-1FF29DCF4E3B}" srcOrd="0" destOrd="0" presId="urn:microsoft.com/office/officeart/2008/layout/HalfCircleOrganizationChart"/>
    <dgm:cxn modelId="{7393D5D7-40E3-4ADF-8A57-1F9729F6115F}" type="presParOf" srcId="{8927BDAB-D5D6-4CC8-B3C6-70B821717403}" destId="{9544B65D-051D-46F4-BA5A-55D01BE1BE07}" srcOrd="1" destOrd="0" presId="urn:microsoft.com/office/officeart/2008/layout/HalfCircleOrganizationChart"/>
    <dgm:cxn modelId="{7D69A7ED-8C58-4E4C-AD9A-D8ADD93EC5FC}" type="presParOf" srcId="{8927BDAB-D5D6-4CC8-B3C6-70B821717403}" destId="{75324909-BEE0-4EDA-B240-BF3ACC4F1722}" srcOrd="2" destOrd="0" presId="urn:microsoft.com/office/officeart/2008/layout/HalfCircleOrganizationChart"/>
    <dgm:cxn modelId="{FA9F2C2E-23EA-4EAD-8ED9-5E2A4DBA037B}" type="presParOf" srcId="{8927BDAB-D5D6-4CC8-B3C6-70B821717403}" destId="{0052146A-CD70-4891-803D-F0E8C7A68FC0}" srcOrd="3" destOrd="0" presId="urn:microsoft.com/office/officeart/2008/layout/HalfCircleOrganizationChart"/>
    <dgm:cxn modelId="{3375C65D-5A68-4974-82EB-3521F1561DD1}" type="presParOf" srcId="{0E44926D-524E-464C-A2B9-D8DC9E07B4E9}" destId="{4F714A4B-51AD-485F-99B4-66E2B51B62C2}" srcOrd="1" destOrd="0" presId="urn:microsoft.com/office/officeart/2008/layout/HalfCircleOrganizationChart"/>
    <dgm:cxn modelId="{0C576076-5EDE-4D3A-B504-029CBBF3C885}" type="presParOf" srcId="{0E44926D-524E-464C-A2B9-D8DC9E07B4E9}" destId="{B724A4D5-2484-455E-87DE-E87C645074B6}" srcOrd="2" destOrd="0" presId="urn:microsoft.com/office/officeart/2008/layout/HalfCircleOrganizationChart"/>
    <dgm:cxn modelId="{C0837BDD-1D88-49FE-97B1-896C09E0AB60}" type="presParOf" srcId="{BAEF68D7-5BBD-4B8D-A541-0E32F711086F}" destId="{1548B815-A9FE-4B00-9D3D-FDAB9B263D5B}" srcOrd="2" destOrd="0" presId="urn:microsoft.com/office/officeart/2008/layout/HalfCircleOrganizationChart"/>
    <dgm:cxn modelId="{4AB17343-B9FF-4BD6-9160-527BD01DF18F}" type="presParOf" srcId="{BAEF68D7-5BBD-4B8D-A541-0E32F711086F}" destId="{37C9BF76-4DCC-4EC5-860F-A990C6CA27F3}" srcOrd="3" destOrd="0" presId="urn:microsoft.com/office/officeart/2008/layout/HalfCircleOrganizationChart"/>
    <dgm:cxn modelId="{5A6AF4CF-57E8-4F4F-AFF2-33E42FAF2D05}" type="presParOf" srcId="{37C9BF76-4DCC-4EC5-860F-A990C6CA27F3}" destId="{2FE1BC32-5B19-4303-95AD-058CC915D905}" srcOrd="0" destOrd="0" presId="urn:microsoft.com/office/officeart/2008/layout/HalfCircleOrganizationChart"/>
    <dgm:cxn modelId="{92939A31-180A-4CF6-804F-49FF367D68B7}" type="presParOf" srcId="{2FE1BC32-5B19-4303-95AD-058CC915D905}" destId="{C0A80F39-F1BE-48CB-8936-F83D85D5C53D}" srcOrd="0" destOrd="0" presId="urn:microsoft.com/office/officeart/2008/layout/HalfCircleOrganizationChart"/>
    <dgm:cxn modelId="{82504F3C-D3CF-4551-A3AB-C6CFB33C89D5}" type="presParOf" srcId="{2FE1BC32-5B19-4303-95AD-058CC915D905}" destId="{9BE385B3-B7E4-4543-8AF5-ED55998E9C79}" srcOrd="1" destOrd="0" presId="urn:microsoft.com/office/officeart/2008/layout/HalfCircleOrganizationChart"/>
    <dgm:cxn modelId="{3053FF35-4C81-4C4F-9BEA-A57C56DA1DBC}" type="presParOf" srcId="{2FE1BC32-5B19-4303-95AD-058CC915D905}" destId="{C96355BF-A97E-4A73-B14C-6F9CA0CBB0EB}" srcOrd="2" destOrd="0" presId="urn:microsoft.com/office/officeart/2008/layout/HalfCircleOrganizationChart"/>
    <dgm:cxn modelId="{9C2C63EB-1ADA-4394-A752-1340810693F1}" type="presParOf" srcId="{2FE1BC32-5B19-4303-95AD-058CC915D905}" destId="{FB6E3AE3-E80D-4653-A1C8-172473AC668A}" srcOrd="3" destOrd="0" presId="urn:microsoft.com/office/officeart/2008/layout/HalfCircleOrganizationChart"/>
    <dgm:cxn modelId="{3CAFEC76-C5D2-45CF-9646-A176B1B4DCD7}" type="presParOf" srcId="{37C9BF76-4DCC-4EC5-860F-A990C6CA27F3}" destId="{4F70D9BD-C223-435C-B8CA-DA690C02B7F2}" srcOrd="1" destOrd="0" presId="urn:microsoft.com/office/officeart/2008/layout/HalfCircleOrganizationChart"/>
    <dgm:cxn modelId="{36541A50-EEB0-40B8-8783-E30FC4FB4106}" type="presParOf" srcId="{37C9BF76-4DCC-4EC5-860F-A990C6CA27F3}" destId="{29FC981D-C5AE-41C8-A84C-4A80FFC9D506}" srcOrd="2" destOrd="0" presId="urn:microsoft.com/office/officeart/2008/layout/HalfCircleOrganizationChart"/>
    <dgm:cxn modelId="{E974B966-CBF9-4595-BE99-D814435FCE36}" type="presParOf" srcId="{BAEF68D7-5BBD-4B8D-A541-0E32F711086F}" destId="{C8EE0A8E-1448-4D9D-A0CE-DAA3A13A852C}" srcOrd="4" destOrd="0" presId="urn:microsoft.com/office/officeart/2008/layout/HalfCircleOrganizationChart"/>
    <dgm:cxn modelId="{284DAE6F-92F3-4BE8-9B6A-FAB6BB172F22}" type="presParOf" srcId="{BAEF68D7-5BBD-4B8D-A541-0E32F711086F}" destId="{E8094C55-A53E-464A-85C7-E160D7B505BF}" srcOrd="5" destOrd="0" presId="urn:microsoft.com/office/officeart/2008/layout/HalfCircleOrganizationChart"/>
    <dgm:cxn modelId="{F76F71BD-CE72-420D-9A6A-C51921DF9A3C}" type="presParOf" srcId="{E8094C55-A53E-464A-85C7-E160D7B505BF}" destId="{1328EFA1-F733-4E6F-ADBE-1A441B82608E}" srcOrd="0" destOrd="0" presId="urn:microsoft.com/office/officeart/2008/layout/HalfCircleOrganizationChart"/>
    <dgm:cxn modelId="{5F3ABEF0-0894-43B3-9DF9-B4E331D26B77}" type="presParOf" srcId="{1328EFA1-F733-4E6F-ADBE-1A441B82608E}" destId="{E174281A-9755-4EE8-838B-C6647A2417C1}" srcOrd="0" destOrd="0" presId="urn:microsoft.com/office/officeart/2008/layout/HalfCircleOrganizationChart"/>
    <dgm:cxn modelId="{3E4ADC38-DFF2-4107-A1DB-7623ED4D4A5A}" type="presParOf" srcId="{1328EFA1-F733-4E6F-ADBE-1A441B82608E}" destId="{E6F1BC09-CA89-41F6-97B0-1036F2C4C98A}" srcOrd="1" destOrd="0" presId="urn:microsoft.com/office/officeart/2008/layout/HalfCircleOrganizationChart"/>
    <dgm:cxn modelId="{CD7C38C7-DB09-4004-A5C7-9CAD2C031842}" type="presParOf" srcId="{1328EFA1-F733-4E6F-ADBE-1A441B82608E}" destId="{C6846434-8358-497C-AF0D-D98250FC40DB}" srcOrd="2" destOrd="0" presId="urn:microsoft.com/office/officeart/2008/layout/HalfCircleOrganizationChart"/>
    <dgm:cxn modelId="{AEA94CB7-BA1B-4365-8EFB-BAC21F16F303}" type="presParOf" srcId="{1328EFA1-F733-4E6F-ADBE-1A441B82608E}" destId="{6E183EB0-960B-47A3-9AA4-38045B7ABDBF}" srcOrd="3" destOrd="0" presId="urn:microsoft.com/office/officeart/2008/layout/HalfCircleOrganizationChart"/>
    <dgm:cxn modelId="{74160B81-0B6C-4C0E-A333-FD3915F6FF0C}" type="presParOf" srcId="{E8094C55-A53E-464A-85C7-E160D7B505BF}" destId="{7872C0ED-0346-4EB9-8B5B-102B31F6E196}" srcOrd="1" destOrd="0" presId="urn:microsoft.com/office/officeart/2008/layout/HalfCircleOrganizationChart"/>
    <dgm:cxn modelId="{C2E438F2-0F62-4795-8A82-8A04707DEF75}" type="presParOf" srcId="{E8094C55-A53E-464A-85C7-E160D7B505BF}" destId="{E0A05BDE-1F31-4798-A99F-7D6174EC3362}" srcOrd="2" destOrd="0" presId="urn:microsoft.com/office/officeart/2008/layout/HalfCircleOrganizationChart"/>
    <dgm:cxn modelId="{6BBD2D56-E2BD-40FE-B058-AF45D0BE8FF8}" type="presParOf" srcId="{ED14B34E-D16B-4290-BC09-5CE1F93E98FB}" destId="{4CBB09CE-74E9-41A4-B026-5DBAF3B6C3B4}" srcOrd="2" destOrd="0" presId="urn:microsoft.com/office/officeart/2008/layout/HalfCircleOrganizationChart"/>
    <dgm:cxn modelId="{36135528-BE91-4073-9903-0469BB85196E}" type="presParOf" srcId="{D9446CA7-7584-4BDA-807A-ADC118FAA963}" destId="{A7BB0762-6BDD-4FBE-B56B-1E9D38EA872E}" srcOrd="2" destOrd="0" presId="urn:microsoft.com/office/officeart/2008/layout/HalfCircleOrganizationChart"/>
    <dgm:cxn modelId="{A71B81A2-7014-46D4-89DC-107D7931B994}" type="presParOf" srcId="{D9446CA7-7584-4BDA-807A-ADC118FAA963}" destId="{68791228-25B9-4BC6-BDDB-5F2F63CFEAC4}" srcOrd="3" destOrd="0" presId="urn:microsoft.com/office/officeart/2008/layout/HalfCircleOrganizationChart"/>
    <dgm:cxn modelId="{2D23F599-AFF8-4E4E-B598-504CA1FB787C}" type="presParOf" srcId="{68791228-25B9-4BC6-BDDB-5F2F63CFEAC4}" destId="{C39C5F0E-F863-4B64-A650-E37C9BDF9F50}" srcOrd="0" destOrd="0" presId="urn:microsoft.com/office/officeart/2008/layout/HalfCircleOrganizationChart"/>
    <dgm:cxn modelId="{76F26AB4-51C6-495A-8546-2E3FA33BA6E4}" type="presParOf" srcId="{C39C5F0E-F863-4B64-A650-E37C9BDF9F50}" destId="{5AEFD85F-7629-4F27-A215-C40EEFE4AAE5}" srcOrd="0" destOrd="0" presId="urn:microsoft.com/office/officeart/2008/layout/HalfCircleOrganizationChart"/>
    <dgm:cxn modelId="{D7DA0033-8FE3-4018-9869-0F2511FBE550}" type="presParOf" srcId="{C39C5F0E-F863-4B64-A650-E37C9BDF9F50}" destId="{4A4C318E-98B6-44EF-879C-0948A2EEE8B8}" srcOrd="1" destOrd="0" presId="urn:microsoft.com/office/officeart/2008/layout/HalfCircleOrganizationChart"/>
    <dgm:cxn modelId="{578C788E-AE6B-4E01-A135-2A7BAD4CF72E}" type="presParOf" srcId="{C39C5F0E-F863-4B64-A650-E37C9BDF9F50}" destId="{70CC2B2D-3DF2-4A3A-A5DD-911B65EA0B58}" srcOrd="2" destOrd="0" presId="urn:microsoft.com/office/officeart/2008/layout/HalfCircleOrganizationChart"/>
    <dgm:cxn modelId="{FE919893-E912-4663-83DA-86DD15438F91}" type="presParOf" srcId="{C39C5F0E-F863-4B64-A650-E37C9BDF9F50}" destId="{074F6E84-D72B-40ED-86DB-C58CC5D6357B}" srcOrd="3" destOrd="0" presId="urn:microsoft.com/office/officeart/2008/layout/HalfCircleOrganizationChart"/>
    <dgm:cxn modelId="{EA7FC188-7A0D-4CFA-9FC7-DF0C2772A364}" type="presParOf" srcId="{68791228-25B9-4BC6-BDDB-5F2F63CFEAC4}" destId="{7E97C420-005B-464E-8FFA-C7E81A39C666}" srcOrd="1" destOrd="0" presId="urn:microsoft.com/office/officeart/2008/layout/HalfCircleOrganizationChart"/>
    <dgm:cxn modelId="{97BF84A8-15C4-4B97-8459-6FEA33F57CCE}" type="presParOf" srcId="{7E97C420-005B-464E-8FFA-C7E81A39C666}" destId="{4819A0EF-643C-4CDC-B738-E4936F998E65}" srcOrd="0" destOrd="0" presId="urn:microsoft.com/office/officeart/2008/layout/HalfCircleOrganizationChart"/>
    <dgm:cxn modelId="{0F7E696B-0C70-40FC-9C3F-F63DC2021FDB}" type="presParOf" srcId="{7E97C420-005B-464E-8FFA-C7E81A39C666}" destId="{0EF5355D-0CDC-45C5-B0F4-76CE42EE825C}" srcOrd="1" destOrd="0" presId="urn:microsoft.com/office/officeart/2008/layout/HalfCircleOrganizationChart"/>
    <dgm:cxn modelId="{C80D7F2B-DB6F-4810-9CEB-1E2B184CDE46}" type="presParOf" srcId="{0EF5355D-0CDC-45C5-B0F4-76CE42EE825C}" destId="{CCF6E773-CB39-41C7-B0E4-506D1B5E5DD0}" srcOrd="0" destOrd="0" presId="urn:microsoft.com/office/officeart/2008/layout/HalfCircleOrganizationChart"/>
    <dgm:cxn modelId="{14783F55-83F1-45BB-A94F-2F3DC78DEF20}" type="presParOf" srcId="{CCF6E773-CB39-41C7-B0E4-506D1B5E5DD0}" destId="{8F389F73-7C27-4422-9A54-F018ED22E696}" srcOrd="0" destOrd="0" presId="urn:microsoft.com/office/officeart/2008/layout/HalfCircleOrganizationChart"/>
    <dgm:cxn modelId="{B3BE4F28-6438-47B0-BD6A-0A6B044A30D7}" type="presParOf" srcId="{CCF6E773-CB39-41C7-B0E4-506D1B5E5DD0}" destId="{A7B9D43F-0F68-4187-A09A-FE1B65E9FEBF}" srcOrd="1" destOrd="0" presId="urn:microsoft.com/office/officeart/2008/layout/HalfCircleOrganizationChart"/>
    <dgm:cxn modelId="{8A7678BB-7E89-4CC6-ABAF-0C3FA9C36D7E}" type="presParOf" srcId="{CCF6E773-CB39-41C7-B0E4-506D1B5E5DD0}" destId="{83AD9056-DA30-4BC2-8C0F-B54804D1045B}" srcOrd="2" destOrd="0" presId="urn:microsoft.com/office/officeart/2008/layout/HalfCircleOrganizationChart"/>
    <dgm:cxn modelId="{B5A8FDDE-163B-477D-85CA-33BFD3CEBF27}" type="presParOf" srcId="{CCF6E773-CB39-41C7-B0E4-506D1B5E5DD0}" destId="{2830094E-6E8F-4A4A-8762-FAED9121CC9C}" srcOrd="3" destOrd="0" presId="urn:microsoft.com/office/officeart/2008/layout/HalfCircleOrganizationChart"/>
    <dgm:cxn modelId="{ACBEE8FA-D58D-477D-A2E0-617CF9FF2802}" type="presParOf" srcId="{0EF5355D-0CDC-45C5-B0F4-76CE42EE825C}" destId="{1ED8D571-0AE5-45F3-8A7E-66E514D3E00C}" srcOrd="1" destOrd="0" presId="urn:microsoft.com/office/officeart/2008/layout/HalfCircleOrganizationChart"/>
    <dgm:cxn modelId="{765CAE4E-BA3E-49B8-BE48-BA32FB1AA804}" type="presParOf" srcId="{0EF5355D-0CDC-45C5-B0F4-76CE42EE825C}" destId="{8F2B6CFA-C71A-4F19-B8D3-231DBC2F82E6}" srcOrd="2" destOrd="0" presId="urn:microsoft.com/office/officeart/2008/layout/HalfCircleOrganizationChart"/>
    <dgm:cxn modelId="{84B5BD4E-3987-4E78-9964-672D0AA0157F}" type="presParOf" srcId="{7E97C420-005B-464E-8FFA-C7E81A39C666}" destId="{9BE1CCCA-EAA0-4143-AD86-D9D86435BC8D}" srcOrd="2" destOrd="0" presId="urn:microsoft.com/office/officeart/2008/layout/HalfCircleOrganizationChart"/>
    <dgm:cxn modelId="{839A8246-E449-40EC-B992-3C80E44B4612}" type="presParOf" srcId="{7E97C420-005B-464E-8FFA-C7E81A39C666}" destId="{B0B1EAE6-C024-485C-993E-3DA12A6EDF0D}" srcOrd="3" destOrd="0" presId="urn:microsoft.com/office/officeart/2008/layout/HalfCircleOrganizationChart"/>
    <dgm:cxn modelId="{5EEEB04B-54F8-4E13-B468-FC6B505F7D7F}" type="presParOf" srcId="{B0B1EAE6-C024-485C-993E-3DA12A6EDF0D}" destId="{E66C0319-9CA9-4589-B82D-0962F52D7310}" srcOrd="0" destOrd="0" presId="urn:microsoft.com/office/officeart/2008/layout/HalfCircleOrganizationChart"/>
    <dgm:cxn modelId="{7C3DA24D-A03C-4CB1-94BE-B4C73EF64906}" type="presParOf" srcId="{E66C0319-9CA9-4589-B82D-0962F52D7310}" destId="{6F7827BD-855F-47CD-B279-9FBF6C6D910F}" srcOrd="0" destOrd="0" presId="urn:microsoft.com/office/officeart/2008/layout/HalfCircleOrganizationChart"/>
    <dgm:cxn modelId="{02CF9B95-C849-4A0D-82BB-AC8EAF2E21D5}" type="presParOf" srcId="{E66C0319-9CA9-4589-B82D-0962F52D7310}" destId="{AD35BFF6-A652-4013-BFE7-2840FE6DE92F}" srcOrd="1" destOrd="0" presId="urn:microsoft.com/office/officeart/2008/layout/HalfCircleOrganizationChart"/>
    <dgm:cxn modelId="{96B985FC-60EF-49FB-ACB1-4922A8541030}" type="presParOf" srcId="{E66C0319-9CA9-4589-B82D-0962F52D7310}" destId="{46D9F6EA-927E-4AD5-9CFE-3AA169A9CF7A}" srcOrd="2" destOrd="0" presId="urn:microsoft.com/office/officeart/2008/layout/HalfCircleOrganizationChart"/>
    <dgm:cxn modelId="{2DBD879B-1062-4CF6-9446-E7CB28684979}" type="presParOf" srcId="{E66C0319-9CA9-4589-B82D-0962F52D7310}" destId="{BB495604-CE74-43EE-AF57-C0CBFFB38B32}" srcOrd="3" destOrd="0" presId="urn:microsoft.com/office/officeart/2008/layout/HalfCircleOrganizationChart"/>
    <dgm:cxn modelId="{CDB2F953-36E2-47AA-84A6-8D5D4EEAA059}" type="presParOf" srcId="{B0B1EAE6-C024-485C-993E-3DA12A6EDF0D}" destId="{ED44ABAD-4AA5-4BB2-B8E1-E13240A942B0}" srcOrd="1" destOrd="0" presId="urn:microsoft.com/office/officeart/2008/layout/HalfCircleOrganizationChart"/>
    <dgm:cxn modelId="{A1163A10-88CE-4AD6-88A7-37D18B4BA7B7}" type="presParOf" srcId="{B0B1EAE6-C024-485C-993E-3DA12A6EDF0D}" destId="{84978977-3EED-45B9-86F4-D405CA99F0C4}" srcOrd="2" destOrd="0" presId="urn:microsoft.com/office/officeart/2008/layout/HalfCircleOrganizationChart"/>
    <dgm:cxn modelId="{2E4A2241-7DDA-4755-9223-69402898EBFD}" type="presParOf" srcId="{7E97C420-005B-464E-8FFA-C7E81A39C666}" destId="{B71C86C1-6A6D-4C7D-B27A-E46A63AF36E0}" srcOrd="4" destOrd="0" presId="urn:microsoft.com/office/officeart/2008/layout/HalfCircleOrganizationChart"/>
    <dgm:cxn modelId="{72E36BE1-FE0C-4786-B983-7CAE294F44F7}" type="presParOf" srcId="{7E97C420-005B-464E-8FFA-C7E81A39C666}" destId="{A5FECAE2-E213-4AEC-8A37-2DD5BE831387}" srcOrd="5" destOrd="0" presId="urn:microsoft.com/office/officeart/2008/layout/HalfCircleOrganizationChart"/>
    <dgm:cxn modelId="{7D12E900-FA90-4653-8018-110639CF0001}" type="presParOf" srcId="{A5FECAE2-E213-4AEC-8A37-2DD5BE831387}" destId="{020CC7B3-77A0-4E30-A76F-09459A50B5A2}" srcOrd="0" destOrd="0" presId="urn:microsoft.com/office/officeart/2008/layout/HalfCircleOrganizationChart"/>
    <dgm:cxn modelId="{5713D4B3-1153-41F3-A5C5-12D9122A5B47}" type="presParOf" srcId="{020CC7B3-77A0-4E30-A76F-09459A50B5A2}" destId="{712E9E6D-2681-4650-9287-BFFB1813A09B}" srcOrd="0" destOrd="0" presId="urn:microsoft.com/office/officeart/2008/layout/HalfCircleOrganizationChart"/>
    <dgm:cxn modelId="{46C180AA-0836-4690-B561-1AA39B6FFB63}" type="presParOf" srcId="{020CC7B3-77A0-4E30-A76F-09459A50B5A2}" destId="{E1E1D457-50D1-4E5A-833F-0883A621745C}" srcOrd="1" destOrd="0" presId="urn:microsoft.com/office/officeart/2008/layout/HalfCircleOrganizationChart"/>
    <dgm:cxn modelId="{7F2E7A4E-94A0-4C42-B415-BB4DD529CD74}" type="presParOf" srcId="{020CC7B3-77A0-4E30-A76F-09459A50B5A2}" destId="{ABCA766E-F7E9-4CA9-A079-C560834CA968}" srcOrd="2" destOrd="0" presId="urn:microsoft.com/office/officeart/2008/layout/HalfCircleOrganizationChart"/>
    <dgm:cxn modelId="{83E334FD-64F2-4E58-A41F-F413D4773831}" type="presParOf" srcId="{020CC7B3-77A0-4E30-A76F-09459A50B5A2}" destId="{6F08E489-4FD3-4885-9B10-70C799112D50}" srcOrd="3" destOrd="0" presId="urn:microsoft.com/office/officeart/2008/layout/HalfCircleOrganizationChart"/>
    <dgm:cxn modelId="{874ABD21-D55E-4D2D-92E1-196CF399D377}" type="presParOf" srcId="{A5FECAE2-E213-4AEC-8A37-2DD5BE831387}" destId="{E3F4639A-4F3B-4612-A618-9624F170658A}" srcOrd="1" destOrd="0" presId="urn:microsoft.com/office/officeart/2008/layout/HalfCircleOrganizationChart"/>
    <dgm:cxn modelId="{370A1C5C-BB2D-4E81-86C1-3D1D187B2C4C}" type="presParOf" srcId="{A5FECAE2-E213-4AEC-8A37-2DD5BE831387}" destId="{88BD7F27-048F-4DAE-9B8D-528E010F5C15}" srcOrd="2" destOrd="0" presId="urn:microsoft.com/office/officeart/2008/layout/HalfCircleOrganizationChart"/>
    <dgm:cxn modelId="{B73CF2CF-B290-4170-846E-14AC1F0D4279}" type="presParOf" srcId="{7E97C420-005B-464E-8FFA-C7E81A39C666}" destId="{1E4EAC54-53A9-4B7B-9A46-651EEA2F2032}" srcOrd="6" destOrd="0" presId="urn:microsoft.com/office/officeart/2008/layout/HalfCircleOrganizationChart"/>
    <dgm:cxn modelId="{663480AB-7951-4596-9229-781FE14C62D2}" type="presParOf" srcId="{7E97C420-005B-464E-8FFA-C7E81A39C666}" destId="{20289C15-BB04-48A5-8116-A5E424A7F82A}" srcOrd="7" destOrd="0" presId="urn:microsoft.com/office/officeart/2008/layout/HalfCircleOrganizationChart"/>
    <dgm:cxn modelId="{9C53CE32-1E37-4FA6-9F62-5299C13C4705}" type="presParOf" srcId="{20289C15-BB04-48A5-8116-A5E424A7F82A}" destId="{9D204445-ED59-4A1D-875F-E63067C80017}" srcOrd="0" destOrd="0" presId="urn:microsoft.com/office/officeart/2008/layout/HalfCircleOrganizationChart"/>
    <dgm:cxn modelId="{B4C87C22-15F3-4B15-9601-3C516857C208}" type="presParOf" srcId="{9D204445-ED59-4A1D-875F-E63067C80017}" destId="{839B4AD5-B39A-48AD-9CD2-87C8949642A5}" srcOrd="0" destOrd="0" presId="urn:microsoft.com/office/officeart/2008/layout/HalfCircleOrganizationChart"/>
    <dgm:cxn modelId="{2416EEC3-15D5-4A4F-9562-D6D1A1093EDB}" type="presParOf" srcId="{9D204445-ED59-4A1D-875F-E63067C80017}" destId="{D8108FE2-3798-4550-B691-B85E22FA5B6E}" srcOrd="1" destOrd="0" presId="urn:microsoft.com/office/officeart/2008/layout/HalfCircleOrganizationChart"/>
    <dgm:cxn modelId="{EFCDAE7E-AA54-4773-B5DF-7D00EA594419}" type="presParOf" srcId="{9D204445-ED59-4A1D-875F-E63067C80017}" destId="{4712B00C-C9FE-42BE-AC98-B0EC7701D852}" srcOrd="2" destOrd="0" presId="urn:microsoft.com/office/officeart/2008/layout/HalfCircleOrganizationChart"/>
    <dgm:cxn modelId="{74956EE1-0E72-4CF0-A1A8-9247B73D301A}" type="presParOf" srcId="{9D204445-ED59-4A1D-875F-E63067C80017}" destId="{DBFA4024-7BB7-4961-9F11-E60047BE6E0A}" srcOrd="3" destOrd="0" presId="urn:microsoft.com/office/officeart/2008/layout/HalfCircleOrganizationChart"/>
    <dgm:cxn modelId="{70407B9D-44DE-416E-9FF0-782CC7A7D207}" type="presParOf" srcId="{20289C15-BB04-48A5-8116-A5E424A7F82A}" destId="{260866F0-4974-47A4-AFEC-7F8E0FA60D5A}" srcOrd="1" destOrd="0" presId="urn:microsoft.com/office/officeart/2008/layout/HalfCircleOrganizationChart"/>
    <dgm:cxn modelId="{07C579ED-BE14-4B87-8F2F-796CCC23D2C6}" type="presParOf" srcId="{20289C15-BB04-48A5-8116-A5E424A7F82A}" destId="{38A486D0-E703-4A63-99FC-1650EC1A6585}" srcOrd="2" destOrd="0" presId="urn:microsoft.com/office/officeart/2008/layout/HalfCircleOrganizationChart"/>
    <dgm:cxn modelId="{238858A3-2E6E-4CE9-AC58-0CA855F56166}" type="presParOf" srcId="{68791228-25B9-4BC6-BDDB-5F2F63CFEAC4}" destId="{72DB7211-14FE-4E38-AA65-5937A2475BBB}" srcOrd="2" destOrd="0" presId="urn:microsoft.com/office/officeart/2008/layout/HalfCircleOrganizationChart"/>
    <dgm:cxn modelId="{3875C509-F3D8-4DB9-9AA2-F2CA603FE444}" type="presParOf" srcId="{D9446CA7-7584-4BDA-807A-ADC118FAA963}" destId="{D723FF7B-DC6C-4895-B625-5DEE95387ECD}" srcOrd="4" destOrd="0" presId="urn:microsoft.com/office/officeart/2008/layout/HalfCircleOrganizationChart"/>
    <dgm:cxn modelId="{59C84493-3E3C-4ECF-B82D-6F0FA5DBF236}" type="presParOf" srcId="{D9446CA7-7584-4BDA-807A-ADC118FAA963}" destId="{4CBB75DD-3A8E-48AC-950F-8D48D3E58665}" srcOrd="5" destOrd="0" presId="urn:microsoft.com/office/officeart/2008/layout/HalfCircleOrganizationChart"/>
    <dgm:cxn modelId="{EA343D1A-EF5B-4862-B9A4-E34EFBC1509F}" type="presParOf" srcId="{4CBB75DD-3A8E-48AC-950F-8D48D3E58665}" destId="{37757B89-8915-446C-84BB-755244545AE3}" srcOrd="0" destOrd="0" presId="urn:microsoft.com/office/officeart/2008/layout/HalfCircleOrganizationChart"/>
    <dgm:cxn modelId="{D9BD93B2-E930-472E-B3F1-A41F8907C0F1}" type="presParOf" srcId="{37757B89-8915-446C-84BB-755244545AE3}" destId="{5363DE86-2182-4B55-A636-B4DF95EB9923}" srcOrd="0" destOrd="0" presId="urn:microsoft.com/office/officeart/2008/layout/HalfCircleOrganizationChart"/>
    <dgm:cxn modelId="{77F85E18-50D8-416A-8B3A-5F003FE30A87}" type="presParOf" srcId="{37757B89-8915-446C-84BB-755244545AE3}" destId="{FC923ECE-ED58-482D-A014-313FB0016EED}" srcOrd="1" destOrd="0" presId="urn:microsoft.com/office/officeart/2008/layout/HalfCircleOrganizationChart"/>
    <dgm:cxn modelId="{D206A690-5829-4F79-B96B-C984BB769046}" type="presParOf" srcId="{37757B89-8915-446C-84BB-755244545AE3}" destId="{EB0EDE98-FC1E-4B3E-8F56-72F89CA1E992}" srcOrd="2" destOrd="0" presId="urn:microsoft.com/office/officeart/2008/layout/HalfCircleOrganizationChart"/>
    <dgm:cxn modelId="{E1C193B5-F221-4735-87F5-B829008C2023}" type="presParOf" srcId="{37757B89-8915-446C-84BB-755244545AE3}" destId="{AD53B193-A397-4950-AC62-EE7CCAB55F07}" srcOrd="3" destOrd="0" presId="urn:microsoft.com/office/officeart/2008/layout/HalfCircleOrganizationChart"/>
    <dgm:cxn modelId="{E3F0E142-CAAC-4925-8D18-3D30812844B9}" type="presParOf" srcId="{4CBB75DD-3A8E-48AC-950F-8D48D3E58665}" destId="{AD49E8F6-D2B8-436D-830F-73C379D83F86}" srcOrd="1" destOrd="0" presId="urn:microsoft.com/office/officeart/2008/layout/HalfCircleOrganizationChart"/>
    <dgm:cxn modelId="{9B857F2E-A30B-44C4-8892-54206E531492}" type="presParOf" srcId="{4CBB75DD-3A8E-48AC-950F-8D48D3E58665}" destId="{489D9599-2867-4397-8A61-083F944D772F}" srcOrd="2" destOrd="0" presId="urn:microsoft.com/office/officeart/2008/layout/HalfCircleOrganizationChart"/>
    <dgm:cxn modelId="{B09DC6DE-786B-48E3-B8FD-4E7626DD1874}" type="presParOf" srcId="{12E64704-4604-45C0-BA65-513CCF058BAF}" destId="{36EF4635-0042-4C02-967A-2DB68420A568}" srcOrd="2" destOrd="0" presId="urn:microsoft.com/office/officeart/2008/layout/HalfCircleOrganizationChart"/>
    <dgm:cxn modelId="{6CA1B20F-7C44-490B-8978-85ED93017670}" type="presParOf" srcId="{F5463C39-0467-458D-8ED4-EE0A422DF81C}" destId="{ABC3A63E-AA64-4B8C-9782-F558664900AA}" srcOrd="2" destOrd="0" presId="urn:microsoft.com/office/officeart/2008/layout/HalfCircleOrganizationChart"/>
    <dgm:cxn modelId="{DE8F92CF-2761-4CBE-86FB-989B064F8C4E}" type="presParOf" srcId="{E7DABFE0-77DB-47F4-AA43-0F464E0A4E1C}" destId="{9596AFF2-E8AE-42CF-AEF0-55466FFD19C4}" srcOrd="2" destOrd="0" presId="urn:microsoft.com/office/officeart/2008/layout/HalfCircleOrganizationChart"/>
    <dgm:cxn modelId="{AA92D5FA-3B18-4644-87E6-9F7282731F91}" type="presParOf" srcId="{9596AFF2-E8AE-42CF-AEF0-55466FFD19C4}" destId="{C5223BAA-6F07-499E-BB05-01611FA0B3F4}" srcOrd="0" destOrd="0" presId="urn:microsoft.com/office/officeart/2008/layout/HalfCircleOrganizationChart"/>
    <dgm:cxn modelId="{D20A9F0A-DB0B-411A-A048-08ACC63BB684}" type="presParOf" srcId="{9596AFF2-E8AE-42CF-AEF0-55466FFD19C4}" destId="{31CC1900-C784-4952-980C-0451B00BCB39}" srcOrd="1" destOrd="0" presId="urn:microsoft.com/office/officeart/2008/layout/HalfCircleOrganizationChart"/>
    <dgm:cxn modelId="{8FA49C9C-FE33-4A58-A375-599AE8AEE83D}" type="presParOf" srcId="{31CC1900-C784-4952-980C-0451B00BCB39}" destId="{B2A4148F-337D-48E4-8ABD-0612217299CE}" srcOrd="0" destOrd="0" presId="urn:microsoft.com/office/officeart/2008/layout/HalfCircleOrganizationChart"/>
    <dgm:cxn modelId="{602D9DC9-A6E7-49DB-9E49-726B9C0C9637}" type="presParOf" srcId="{B2A4148F-337D-48E4-8ABD-0612217299CE}" destId="{E1CE94E1-9A2F-4C38-9AB5-077073E04F09}" srcOrd="0" destOrd="0" presId="urn:microsoft.com/office/officeart/2008/layout/HalfCircleOrganizationChart"/>
    <dgm:cxn modelId="{F2A8978B-4C06-4811-8B9D-831C062930D5}" type="presParOf" srcId="{B2A4148F-337D-48E4-8ABD-0612217299CE}" destId="{FE54347D-E98F-40F1-BDA8-613EC1DBCDB0}" srcOrd="1" destOrd="0" presId="urn:microsoft.com/office/officeart/2008/layout/HalfCircleOrganizationChart"/>
    <dgm:cxn modelId="{A1E3A196-929B-4937-9D9A-E48C3AB5E886}" type="presParOf" srcId="{B2A4148F-337D-48E4-8ABD-0612217299CE}" destId="{B68C6048-486D-48F1-9673-CA2F79E82A18}" srcOrd="2" destOrd="0" presId="urn:microsoft.com/office/officeart/2008/layout/HalfCircleOrganizationChart"/>
    <dgm:cxn modelId="{B1675EA3-F467-469F-B2FE-B3532B5A8112}" type="presParOf" srcId="{B2A4148F-337D-48E4-8ABD-0612217299CE}" destId="{4AED86A8-49EF-4AAA-9096-2F6D2CD1D20C}" srcOrd="3" destOrd="0" presId="urn:microsoft.com/office/officeart/2008/layout/HalfCircleOrganizationChart"/>
    <dgm:cxn modelId="{E6B3273A-978B-42BB-8F5D-94634399E802}" type="presParOf" srcId="{31CC1900-C784-4952-980C-0451B00BCB39}" destId="{59606F58-CF56-4487-8AC0-3A3B2EC829C1}" srcOrd="1" destOrd="0" presId="urn:microsoft.com/office/officeart/2008/layout/HalfCircleOrganizationChart"/>
    <dgm:cxn modelId="{F8439C30-764A-4B63-89DD-748888502AEB}" type="presParOf" srcId="{31CC1900-C784-4952-980C-0451B00BCB39}" destId="{FEA06076-E5FB-4BF3-ABC7-4955124AF9C5}" srcOrd="2" destOrd="0" presId="urn:microsoft.com/office/officeart/2008/layout/HalfCircleOrganizationChart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B17B255-E925-4E52-BA08-7EDB48B13E1C}" type="doc">
      <dgm:prSet loTypeId="urn:microsoft.com/office/officeart/2008/layout/HalfCircleOrganizationChart" loCatId="hierarchy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es-ES"/>
        </a:p>
      </dgm:t>
    </dgm:pt>
    <dgm:pt modelId="{8EDDB0B5-BCC4-4A89-9E4E-D2753AED9841}">
      <dgm:prSet phldrT="[Texto]"/>
      <dgm:spPr/>
      <dgm:t>
        <a:bodyPr/>
        <a:lstStyle/>
        <a:p>
          <a:r>
            <a:rPr lang="es-ES"/>
            <a:t>IV</a:t>
          </a:r>
        </a:p>
      </dgm:t>
    </dgm:pt>
    <dgm:pt modelId="{E9E1F7BC-AECC-4252-97AF-6D371F57CCA6}" type="parTrans" cxnId="{1AFF573D-3DE3-43B7-B82B-C800FD2FA7C5}">
      <dgm:prSet/>
      <dgm:spPr/>
      <dgm:t>
        <a:bodyPr/>
        <a:lstStyle/>
        <a:p>
          <a:endParaRPr lang="es-ES"/>
        </a:p>
      </dgm:t>
    </dgm:pt>
    <dgm:pt modelId="{B153ADC2-383A-4CDE-AB0D-BD73C51BF915}" type="sibTrans" cxnId="{1AFF573D-3DE3-43B7-B82B-C800FD2FA7C5}">
      <dgm:prSet/>
      <dgm:spPr/>
      <dgm:t>
        <a:bodyPr/>
        <a:lstStyle/>
        <a:p>
          <a:endParaRPr lang="es-ES"/>
        </a:p>
      </dgm:t>
    </dgm:pt>
    <dgm:pt modelId="{8CB6EFB0-1B1B-43F1-9315-23843550516B}">
      <dgm:prSet phldrT="[Texto]"/>
      <dgm:spPr/>
      <dgm:t>
        <a:bodyPr/>
        <a:lstStyle/>
        <a:p>
          <a:r>
            <a:rPr lang="es-ES"/>
            <a:t>Constitución de la familia</a:t>
          </a:r>
        </a:p>
      </dgm:t>
    </dgm:pt>
    <dgm:pt modelId="{6949FCF2-7E8B-410A-807E-03F8C6BEA231}" type="parTrans" cxnId="{DEFF34FA-11BD-423D-AD40-08C8506F8167}">
      <dgm:prSet/>
      <dgm:spPr/>
      <dgm:t>
        <a:bodyPr/>
        <a:lstStyle/>
        <a:p>
          <a:endParaRPr lang="es-ES"/>
        </a:p>
      </dgm:t>
    </dgm:pt>
    <dgm:pt modelId="{53584C3E-561D-4A58-8D99-6712F40898B1}" type="sibTrans" cxnId="{DEFF34FA-11BD-423D-AD40-08C8506F8167}">
      <dgm:prSet/>
      <dgm:spPr/>
      <dgm:t>
        <a:bodyPr/>
        <a:lstStyle/>
        <a:p>
          <a:endParaRPr lang="es-ES"/>
        </a:p>
      </dgm:t>
    </dgm:pt>
    <dgm:pt modelId="{2691971C-EFEA-493F-B59F-FFBDC8FA218E}">
      <dgm:prSet phldrT="[Texto]"/>
      <dgm:spPr/>
      <dgm:t>
        <a:bodyPr/>
        <a:lstStyle/>
        <a:p>
          <a:r>
            <a:rPr lang="es-ES"/>
            <a:t>Fase Totémica-Tabú</a:t>
          </a:r>
        </a:p>
      </dgm:t>
    </dgm:pt>
    <dgm:pt modelId="{D03A08B2-DE31-40AB-A4AF-7F22E437A242}" type="parTrans" cxnId="{5CBF5F9B-02A8-477B-840D-CC55CAC21E1E}">
      <dgm:prSet/>
      <dgm:spPr/>
      <dgm:t>
        <a:bodyPr/>
        <a:lstStyle/>
        <a:p>
          <a:endParaRPr lang="es-ES"/>
        </a:p>
      </dgm:t>
    </dgm:pt>
    <dgm:pt modelId="{1A1AEEB2-3900-4C39-A9EC-A359300585CD}" type="sibTrans" cxnId="{5CBF5F9B-02A8-477B-840D-CC55CAC21E1E}">
      <dgm:prSet/>
      <dgm:spPr/>
      <dgm:t>
        <a:bodyPr/>
        <a:lstStyle/>
        <a:p>
          <a:endParaRPr lang="es-ES"/>
        </a:p>
      </dgm:t>
    </dgm:pt>
    <dgm:pt modelId="{60209CD9-DF51-4384-A607-8BCB95378292}">
      <dgm:prSet phldrT="[Texto]"/>
      <dgm:spPr/>
      <dgm:t>
        <a:bodyPr/>
        <a:lstStyle/>
        <a:p>
          <a:r>
            <a:rPr lang="es-ES"/>
            <a:t>Amor</a:t>
          </a:r>
        </a:p>
      </dgm:t>
    </dgm:pt>
    <dgm:pt modelId="{916F4A67-D0CD-4667-9278-EDAF7A40C64B}" type="parTrans" cxnId="{802EC0C1-57C2-4857-9115-32B15C30F405}">
      <dgm:prSet/>
      <dgm:spPr/>
      <dgm:t>
        <a:bodyPr/>
        <a:lstStyle/>
        <a:p>
          <a:endParaRPr lang="es-ES"/>
        </a:p>
      </dgm:t>
    </dgm:pt>
    <dgm:pt modelId="{1D38EB70-BFD0-4A67-B59E-836004CFA810}" type="sibTrans" cxnId="{802EC0C1-57C2-4857-9115-32B15C30F405}">
      <dgm:prSet/>
      <dgm:spPr/>
      <dgm:t>
        <a:bodyPr/>
        <a:lstStyle/>
        <a:p>
          <a:endParaRPr lang="es-ES"/>
        </a:p>
      </dgm:t>
    </dgm:pt>
    <dgm:pt modelId="{923B69F5-0611-4AAD-965F-DF4E0E1338CA}">
      <dgm:prSet phldrT="[Texto]"/>
      <dgm:spPr/>
      <dgm:t>
        <a:bodyPr/>
        <a:lstStyle/>
        <a:p>
          <a:r>
            <a:rPr lang="es-ES"/>
            <a:t>Amor sexual</a:t>
          </a:r>
        </a:p>
      </dgm:t>
    </dgm:pt>
    <dgm:pt modelId="{1A6E1FCB-DABD-4B40-893C-12A19D77D735}" type="parTrans" cxnId="{62F534FF-BCB5-45A3-850A-8CC9693C9E69}">
      <dgm:prSet/>
      <dgm:spPr/>
      <dgm:t>
        <a:bodyPr/>
        <a:lstStyle/>
        <a:p>
          <a:endParaRPr lang="es-ES"/>
        </a:p>
      </dgm:t>
    </dgm:pt>
    <dgm:pt modelId="{7AD776AE-51D4-4F05-99C0-65B93B591DDE}" type="sibTrans" cxnId="{62F534FF-BCB5-45A3-850A-8CC9693C9E69}">
      <dgm:prSet/>
      <dgm:spPr/>
      <dgm:t>
        <a:bodyPr/>
        <a:lstStyle/>
        <a:p>
          <a:endParaRPr lang="es-ES"/>
        </a:p>
      </dgm:t>
    </dgm:pt>
    <dgm:pt modelId="{C3D8F5D7-8443-49F4-B5A9-FB827FBC1F7D}">
      <dgm:prSet phldrT="[Texto]"/>
      <dgm:spPr/>
      <dgm:t>
        <a:bodyPr/>
        <a:lstStyle/>
        <a:p>
          <a:r>
            <a:rPr lang="es-ES"/>
            <a:t>Familia</a:t>
          </a:r>
        </a:p>
      </dgm:t>
    </dgm:pt>
    <dgm:pt modelId="{A8CC4152-55C5-4BC5-AAFB-8D90C1DB9BA4}" type="parTrans" cxnId="{8757E57D-837F-49CB-A9F8-D2A0DB227D23}">
      <dgm:prSet/>
      <dgm:spPr/>
      <dgm:t>
        <a:bodyPr/>
        <a:lstStyle/>
        <a:p>
          <a:endParaRPr lang="es-ES"/>
        </a:p>
      </dgm:t>
    </dgm:pt>
    <dgm:pt modelId="{1981A3F4-149C-4B32-932A-B0173530EE0B}" type="sibTrans" cxnId="{8757E57D-837F-49CB-A9F8-D2A0DB227D23}">
      <dgm:prSet/>
      <dgm:spPr/>
      <dgm:t>
        <a:bodyPr/>
        <a:lstStyle/>
        <a:p>
          <a:endParaRPr lang="es-ES"/>
        </a:p>
      </dgm:t>
    </dgm:pt>
    <dgm:pt modelId="{F23C2237-71F8-484E-979C-EEA73C4A49AA}">
      <dgm:prSet phldrT="[Texto]"/>
      <dgm:spPr/>
      <dgm:t>
        <a:bodyPr/>
        <a:lstStyle/>
        <a:p>
          <a:r>
            <a:rPr lang="es-ES"/>
            <a:t>V</a:t>
          </a:r>
        </a:p>
      </dgm:t>
    </dgm:pt>
    <dgm:pt modelId="{A8AC73FF-11C7-4ECB-A4AF-1924AB1EC1BC}" type="parTrans" cxnId="{41EE25C7-6D65-407F-87B8-0AE5CF964FF5}">
      <dgm:prSet/>
      <dgm:spPr/>
      <dgm:t>
        <a:bodyPr/>
        <a:lstStyle/>
        <a:p>
          <a:endParaRPr lang="es-ES"/>
        </a:p>
      </dgm:t>
    </dgm:pt>
    <dgm:pt modelId="{89E8493B-B5D6-4434-B76C-497241885E9B}" type="sibTrans" cxnId="{41EE25C7-6D65-407F-87B8-0AE5CF964FF5}">
      <dgm:prSet/>
      <dgm:spPr/>
      <dgm:t>
        <a:bodyPr/>
        <a:lstStyle/>
        <a:p>
          <a:endParaRPr lang="es-ES"/>
        </a:p>
      </dgm:t>
    </dgm:pt>
    <dgm:pt modelId="{D43F68A1-E6B9-4283-ADDF-C289F8C77203}">
      <dgm:prSet phldrT="[Texto]"/>
      <dgm:spPr/>
      <dgm:t>
        <a:bodyPr/>
        <a:lstStyle/>
        <a:p>
          <a:r>
            <a:rPr lang="es-ES"/>
            <a:t>Cultura vs Amor sexual</a:t>
          </a:r>
        </a:p>
      </dgm:t>
    </dgm:pt>
    <dgm:pt modelId="{2011D330-7DE3-4521-8CE7-DD2EB25E7156}" type="parTrans" cxnId="{CE3CDBBE-FE0A-4A3A-8E2C-2FAFE429A5D9}">
      <dgm:prSet/>
      <dgm:spPr/>
      <dgm:t>
        <a:bodyPr/>
        <a:lstStyle/>
        <a:p>
          <a:endParaRPr lang="es-ES"/>
        </a:p>
      </dgm:t>
    </dgm:pt>
    <dgm:pt modelId="{0FB9B5AB-133D-4380-ACE1-06DD9A117971}" type="sibTrans" cxnId="{CE3CDBBE-FE0A-4A3A-8E2C-2FAFE429A5D9}">
      <dgm:prSet/>
      <dgm:spPr/>
      <dgm:t>
        <a:bodyPr/>
        <a:lstStyle/>
        <a:p>
          <a:endParaRPr lang="es-ES"/>
        </a:p>
      </dgm:t>
    </dgm:pt>
    <dgm:pt modelId="{F66D80FF-A0F8-4E3E-9E7C-76AF1E9CC4D3}">
      <dgm:prSet phldrT="[Texto]"/>
      <dgm:spPr/>
      <dgm:t>
        <a:bodyPr/>
        <a:lstStyle/>
        <a:p>
          <a:r>
            <a:rPr lang="es-ES"/>
            <a:t>Cultura necesita comunidad</a:t>
          </a:r>
        </a:p>
      </dgm:t>
    </dgm:pt>
    <dgm:pt modelId="{7DD5A88C-F95F-401B-990A-62DD48E6EB7E}" type="parTrans" cxnId="{82F7E976-D972-43B0-9C36-D0D0A456A228}">
      <dgm:prSet/>
      <dgm:spPr/>
      <dgm:t>
        <a:bodyPr/>
        <a:lstStyle/>
        <a:p>
          <a:endParaRPr lang="es-ES"/>
        </a:p>
      </dgm:t>
    </dgm:pt>
    <dgm:pt modelId="{E659EDAF-6AC9-466E-9679-EEC571ADD817}" type="sibTrans" cxnId="{82F7E976-D972-43B0-9C36-D0D0A456A228}">
      <dgm:prSet/>
      <dgm:spPr/>
      <dgm:t>
        <a:bodyPr/>
        <a:lstStyle/>
        <a:p>
          <a:endParaRPr lang="es-ES"/>
        </a:p>
      </dgm:t>
    </dgm:pt>
    <dgm:pt modelId="{2AFFFD5E-1170-42AB-963E-FC95405CEB77}">
      <dgm:prSet phldrT="[Texto]"/>
      <dgm:spPr/>
      <dgm:t>
        <a:bodyPr/>
        <a:lstStyle/>
        <a:p>
          <a:r>
            <a:rPr lang="es-ES"/>
            <a:t>Agresividad</a:t>
          </a:r>
        </a:p>
      </dgm:t>
    </dgm:pt>
    <dgm:pt modelId="{6AA13450-6D45-474A-8C54-92AC6023AA8C}" type="parTrans" cxnId="{24AAB750-0A41-4BA6-97E9-8405CF05A99F}">
      <dgm:prSet/>
      <dgm:spPr/>
      <dgm:t>
        <a:bodyPr/>
        <a:lstStyle/>
        <a:p>
          <a:endParaRPr lang="es-ES"/>
        </a:p>
      </dgm:t>
    </dgm:pt>
    <dgm:pt modelId="{FEB361B9-65F0-4001-ADC2-7D0DD697F429}" type="sibTrans" cxnId="{24AAB750-0A41-4BA6-97E9-8405CF05A99F}">
      <dgm:prSet/>
      <dgm:spPr/>
      <dgm:t>
        <a:bodyPr/>
        <a:lstStyle/>
        <a:p>
          <a:endParaRPr lang="es-ES"/>
        </a:p>
      </dgm:t>
    </dgm:pt>
    <dgm:pt modelId="{45BAA418-0DC8-454B-A7D8-55D42ABE743A}">
      <dgm:prSet phldrT="[Texto]"/>
      <dgm:spPr/>
      <dgm:t>
        <a:bodyPr/>
        <a:lstStyle/>
        <a:p>
          <a:r>
            <a:rPr lang="es-ES"/>
            <a:t>Desintegración</a:t>
          </a:r>
        </a:p>
      </dgm:t>
    </dgm:pt>
    <dgm:pt modelId="{5E0FF393-1A72-4213-9FA5-6C0A97F30F42}" type="parTrans" cxnId="{01F60D4C-A8EA-4040-8A33-3F70D3774E4F}">
      <dgm:prSet/>
      <dgm:spPr/>
      <dgm:t>
        <a:bodyPr/>
        <a:lstStyle/>
        <a:p>
          <a:endParaRPr lang="es-ES"/>
        </a:p>
      </dgm:t>
    </dgm:pt>
    <dgm:pt modelId="{F41080E9-C40B-45C1-BED7-D19B49DD0F90}" type="sibTrans" cxnId="{01F60D4C-A8EA-4040-8A33-3F70D3774E4F}">
      <dgm:prSet/>
      <dgm:spPr/>
      <dgm:t>
        <a:bodyPr/>
        <a:lstStyle/>
        <a:p>
          <a:endParaRPr lang="es-ES"/>
        </a:p>
      </dgm:t>
    </dgm:pt>
    <dgm:pt modelId="{75188A71-E33C-4B4E-B454-D7D90890974B}">
      <dgm:prSet phldrT="[Texto]"/>
      <dgm:spPr/>
      <dgm:t>
        <a:bodyPr/>
        <a:lstStyle/>
        <a:p>
          <a:r>
            <a:rPr lang="es-ES"/>
            <a:t>Guerras</a:t>
          </a:r>
        </a:p>
      </dgm:t>
    </dgm:pt>
    <dgm:pt modelId="{A7F0296F-3042-4B99-A68E-59A8578B8903}" type="parTrans" cxnId="{CECAFDAD-C36B-4092-BC9A-162118E44485}">
      <dgm:prSet/>
      <dgm:spPr/>
      <dgm:t>
        <a:bodyPr/>
        <a:lstStyle/>
        <a:p>
          <a:endParaRPr lang="es-ES"/>
        </a:p>
      </dgm:t>
    </dgm:pt>
    <dgm:pt modelId="{D2EC03C5-8E47-4D5E-A196-E925977D9EAC}" type="sibTrans" cxnId="{CECAFDAD-C36B-4092-BC9A-162118E44485}">
      <dgm:prSet/>
      <dgm:spPr/>
      <dgm:t>
        <a:bodyPr/>
        <a:lstStyle/>
        <a:p>
          <a:endParaRPr lang="es-ES"/>
        </a:p>
      </dgm:t>
    </dgm:pt>
    <dgm:pt modelId="{78892A9F-56FF-4D85-9890-061F27240E3F}">
      <dgm:prSet phldrT="[Texto]"/>
      <dgm:spPr/>
      <dgm:t>
        <a:bodyPr/>
        <a:lstStyle/>
        <a:p>
          <a:r>
            <a:rPr lang="es-ES"/>
            <a:t>VI</a:t>
          </a:r>
        </a:p>
      </dgm:t>
    </dgm:pt>
    <dgm:pt modelId="{B5823A69-7E5B-40D4-AB99-99DC593C88C8}" type="parTrans" cxnId="{154BE6E4-3265-427D-9C91-347F57C709B8}">
      <dgm:prSet/>
      <dgm:spPr/>
      <dgm:t>
        <a:bodyPr/>
        <a:lstStyle/>
        <a:p>
          <a:endParaRPr lang="es-ES"/>
        </a:p>
      </dgm:t>
    </dgm:pt>
    <dgm:pt modelId="{D80940E3-F3D1-4234-A35E-E2A4B9CFD677}" type="sibTrans" cxnId="{154BE6E4-3265-427D-9C91-347F57C709B8}">
      <dgm:prSet/>
      <dgm:spPr/>
      <dgm:t>
        <a:bodyPr/>
        <a:lstStyle/>
        <a:p>
          <a:endParaRPr lang="es-ES"/>
        </a:p>
      </dgm:t>
    </dgm:pt>
    <dgm:pt modelId="{BE564342-ABA7-46EF-9BD6-AA42E2ABF446}">
      <dgm:prSet phldrT="[Texto]"/>
      <dgm:spPr/>
      <dgm:t>
        <a:bodyPr/>
        <a:lstStyle/>
        <a:p>
          <a:r>
            <a:rPr lang="es-ES"/>
            <a:t>Psicoanálisis</a:t>
          </a:r>
        </a:p>
      </dgm:t>
    </dgm:pt>
    <dgm:pt modelId="{F5184F65-6260-433F-88F1-926869010166}" type="parTrans" cxnId="{65796992-DCBF-42BD-B86E-C188177C2509}">
      <dgm:prSet/>
      <dgm:spPr/>
      <dgm:t>
        <a:bodyPr/>
        <a:lstStyle/>
        <a:p>
          <a:endParaRPr lang="es-ES"/>
        </a:p>
      </dgm:t>
    </dgm:pt>
    <dgm:pt modelId="{40C600BE-E6D2-4AAB-A7BB-0678A6A7D719}" type="sibTrans" cxnId="{65796992-DCBF-42BD-B86E-C188177C2509}">
      <dgm:prSet/>
      <dgm:spPr/>
      <dgm:t>
        <a:bodyPr/>
        <a:lstStyle/>
        <a:p>
          <a:endParaRPr lang="es-ES"/>
        </a:p>
      </dgm:t>
    </dgm:pt>
    <dgm:pt modelId="{49BA7132-7FAD-45BD-BDC9-2D0F4BABAAE9}">
      <dgm:prSet phldrT="[Texto]"/>
      <dgm:spPr/>
      <dgm:t>
        <a:bodyPr/>
        <a:lstStyle/>
        <a:p>
          <a:r>
            <a:rPr lang="es-ES"/>
            <a:t>Instintos del Yo</a:t>
          </a:r>
        </a:p>
      </dgm:t>
    </dgm:pt>
    <dgm:pt modelId="{E0DBDCFC-0F40-416C-B555-07AAC9AC9CC5}" type="parTrans" cxnId="{91C2D7E3-DDDD-44CF-ACA2-A85AC2F11B26}">
      <dgm:prSet/>
      <dgm:spPr/>
      <dgm:t>
        <a:bodyPr/>
        <a:lstStyle/>
        <a:p>
          <a:endParaRPr lang="es-ES"/>
        </a:p>
      </dgm:t>
    </dgm:pt>
    <dgm:pt modelId="{9EB5CCEB-78B9-4EF0-9494-1FF917EED6C9}" type="sibTrans" cxnId="{91C2D7E3-DDDD-44CF-ACA2-A85AC2F11B26}">
      <dgm:prSet/>
      <dgm:spPr/>
      <dgm:t>
        <a:bodyPr/>
        <a:lstStyle/>
        <a:p>
          <a:endParaRPr lang="es-ES"/>
        </a:p>
      </dgm:t>
    </dgm:pt>
    <dgm:pt modelId="{EAA9A950-D689-47EA-B088-A2B00CCEC81F}">
      <dgm:prSet phldrT="[Texto]"/>
      <dgm:spPr/>
      <dgm:t>
        <a:bodyPr/>
        <a:lstStyle/>
        <a:p>
          <a:r>
            <a:rPr lang="es-ES"/>
            <a:t>Instintos de objetos</a:t>
          </a:r>
        </a:p>
      </dgm:t>
    </dgm:pt>
    <dgm:pt modelId="{12BB03D2-B1D4-4412-9081-79C7626E4834}" type="parTrans" cxnId="{49341491-DDE2-4F47-B8A3-904B94E9A047}">
      <dgm:prSet/>
      <dgm:spPr/>
      <dgm:t>
        <a:bodyPr/>
        <a:lstStyle/>
        <a:p>
          <a:endParaRPr lang="es-ES"/>
        </a:p>
      </dgm:t>
    </dgm:pt>
    <dgm:pt modelId="{12DB63CF-0126-4332-9369-6DD34FF33738}" type="sibTrans" cxnId="{49341491-DDE2-4F47-B8A3-904B94E9A047}">
      <dgm:prSet/>
      <dgm:spPr/>
      <dgm:t>
        <a:bodyPr/>
        <a:lstStyle/>
        <a:p>
          <a:endParaRPr lang="es-ES"/>
        </a:p>
      </dgm:t>
    </dgm:pt>
    <dgm:pt modelId="{D0D9FCAB-9432-418A-8288-ABAE39B77B6A}">
      <dgm:prSet phldrT="[Texto]"/>
      <dgm:spPr/>
      <dgm:t>
        <a:bodyPr/>
        <a:lstStyle/>
        <a:p>
          <a:r>
            <a:rPr lang="es-ES"/>
            <a:t>Líbido</a:t>
          </a:r>
        </a:p>
      </dgm:t>
    </dgm:pt>
    <dgm:pt modelId="{87727A2D-78FA-4B79-B07C-B8BAE442F8C6}" type="parTrans" cxnId="{F57511FA-6323-4C8D-A3BF-B2B7B8DAF6FF}">
      <dgm:prSet/>
      <dgm:spPr/>
      <dgm:t>
        <a:bodyPr/>
        <a:lstStyle/>
        <a:p>
          <a:endParaRPr lang="es-ES"/>
        </a:p>
      </dgm:t>
    </dgm:pt>
    <dgm:pt modelId="{2CDAF286-DB6B-49E4-8597-69B2C0FA8CA9}" type="sibTrans" cxnId="{F57511FA-6323-4C8D-A3BF-B2B7B8DAF6FF}">
      <dgm:prSet/>
      <dgm:spPr/>
      <dgm:t>
        <a:bodyPr/>
        <a:lstStyle/>
        <a:p>
          <a:endParaRPr lang="es-ES"/>
        </a:p>
      </dgm:t>
    </dgm:pt>
    <dgm:pt modelId="{59A3B3EB-97FD-459C-AB8B-F245AB804AA4}">
      <dgm:prSet phldrT="[Texto]"/>
      <dgm:spPr/>
      <dgm:t>
        <a:bodyPr/>
        <a:lstStyle/>
        <a:p>
          <a:r>
            <a:rPr lang="es-ES"/>
            <a:t>Eros vs Muerte</a:t>
          </a:r>
        </a:p>
      </dgm:t>
    </dgm:pt>
    <dgm:pt modelId="{74FC8FFF-4041-47A1-99DD-D559D65AB0FD}" type="parTrans" cxnId="{F3E20216-6068-4145-9C21-2026248419E5}">
      <dgm:prSet/>
      <dgm:spPr/>
      <dgm:t>
        <a:bodyPr/>
        <a:lstStyle/>
        <a:p>
          <a:endParaRPr lang="es-ES"/>
        </a:p>
      </dgm:t>
    </dgm:pt>
    <dgm:pt modelId="{07465E48-8CFE-4E75-BAE9-40BCC7F054B8}" type="sibTrans" cxnId="{F3E20216-6068-4145-9C21-2026248419E5}">
      <dgm:prSet/>
      <dgm:spPr/>
      <dgm:t>
        <a:bodyPr/>
        <a:lstStyle/>
        <a:p>
          <a:endParaRPr lang="es-ES"/>
        </a:p>
      </dgm:t>
    </dgm:pt>
    <dgm:pt modelId="{30B58A76-F4E6-4660-8611-72CB881D3F32}">
      <dgm:prSet phldrT="[Texto]"/>
      <dgm:spPr/>
      <dgm:t>
        <a:bodyPr/>
        <a:lstStyle/>
        <a:p>
          <a:r>
            <a:rPr lang="es-ES"/>
            <a:t>Hostilidad comunitaria</a:t>
          </a:r>
        </a:p>
      </dgm:t>
    </dgm:pt>
    <dgm:pt modelId="{2D38079E-AAFD-4C86-9FD3-F3D6ED2800AE}" type="parTrans" cxnId="{FD4B79A0-1384-4922-AB27-C014128083CA}">
      <dgm:prSet/>
      <dgm:spPr/>
      <dgm:t>
        <a:bodyPr/>
        <a:lstStyle/>
        <a:p>
          <a:endParaRPr lang="es-ES"/>
        </a:p>
      </dgm:t>
    </dgm:pt>
    <dgm:pt modelId="{0074518F-0BFC-49CC-83ED-C28FC02B1DFA}" type="sibTrans" cxnId="{FD4B79A0-1384-4922-AB27-C014128083CA}">
      <dgm:prSet/>
      <dgm:spPr/>
      <dgm:t>
        <a:bodyPr/>
        <a:lstStyle/>
        <a:p>
          <a:endParaRPr lang="es-ES"/>
        </a:p>
      </dgm:t>
    </dgm:pt>
    <dgm:pt modelId="{81EA31B7-2C76-4951-9DEC-C7C6355A73FC}">
      <dgm:prSet phldrT="[Texto]"/>
      <dgm:spPr/>
      <dgm:t>
        <a:bodyPr/>
        <a:lstStyle/>
        <a:p>
          <a:r>
            <a:rPr lang="es-ES"/>
            <a:t>Evolución Cultural</a:t>
          </a:r>
        </a:p>
      </dgm:t>
    </dgm:pt>
    <dgm:pt modelId="{ADF4B0C5-D8C0-422D-8B26-8AF9D6801A8C}" type="parTrans" cxnId="{5DA87E33-30E8-4FDA-857E-19714CE4928C}">
      <dgm:prSet/>
      <dgm:spPr/>
      <dgm:t>
        <a:bodyPr/>
        <a:lstStyle/>
        <a:p>
          <a:endParaRPr lang="es-ES"/>
        </a:p>
      </dgm:t>
    </dgm:pt>
    <dgm:pt modelId="{C22B126E-B6A7-4AB5-9304-C6AA31DFB698}" type="sibTrans" cxnId="{5DA87E33-30E8-4FDA-857E-19714CE4928C}">
      <dgm:prSet/>
      <dgm:spPr/>
      <dgm:t>
        <a:bodyPr/>
        <a:lstStyle/>
        <a:p>
          <a:endParaRPr lang="es-ES"/>
        </a:p>
      </dgm:t>
    </dgm:pt>
    <dgm:pt modelId="{DD4ADEA1-653D-4A70-A73D-37DCBB7B7735}" type="pres">
      <dgm:prSet presAssocID="{3B17B255-E925-4E52-BA08-7EDB48B13E1C}" presName="Name0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1E64B26F-5147-4187-AA68-4F4D1AB5C7EA}" type="pres">
      <dgm:prSet presAssocID="{8EDDB0B5-BCC4-4A89-9E4E-D2753AED9841}" presName="hierRoot1" presStyleCnt="0">
        <dgm:presLayoutVars>
          <dgm:hierBranch val="init"/>
        </dgm:presLayoutVars>
      </dgm:prSet>
      <dgm:spPr/>
    </dgm:pt>
    <dgm:pt modelId="{8160AFF5-5CF1-4629-B665-613F064B4E57}" type="pres">
      <dgm:prSet presAssocID="{8EDDB0B5-BCC4-4A89-9E4E-D2753AED9841}" presName="rootComposite1" presStyleCnt="0"/>
      <dgm:spPr/>
    </dgm:pt>
    <dgm:pt modelId="{CCCBF7CA-CE3A-4BA4-A818-4D97C5C1E82D}" type="pres">
      <dgm:prSet presAssocID="{8EDDB0B5-BCC4-4A89-9E4E-D2753AED9841}" presName="rootText1" presStyleLbl="alignAcc1" presStyleIdx="0" presStyleCnt="0">
        <dgm:presLayoutVars>
          <dgm:chPref val="3"/>
        </dgm:presLayoutVars>
      </dgm:prSet>
      <dgm:spPr/>
    </dgm:pt>
    <dgm:pt modelId="{D01E1E90-4019-4E24-917A-BA9124409D96}" type="pres">
      <dgm:prSet presAssocID="{8EDDB0B5-BCC4-4A89-9E4E-D2753AED9841}" presName="topArc1" presStyleLbl="parChTrans1D1" presStyleIdx="0" presStyleCnt="40"/>
      <dgm:spPr/>
    </dgm:pt>
    <dgm:pt modelId="{92C5F1BB-B214-42C0-A4DC-79CE66E3C062}" type="pres">
      <dgm:prSet presAssocID="{8EDDB0B5-BCC4-4A89-9E4E-D2753AED9841}" presName="bottomArc1" presStyleLbl="parChTrans1D1" presStyleIdx="1" presStyleCnt="40"/>
      <dgm:spPr/>
    </dgm:pt>
    <dgm:pt modelId="{C9AAF9EB-B824-4714-9F9C-08C47BB97900}" type="pres">
      <dgm:prSet presAssocID="{8EDDB0B5-BCC4-4A89-9E4E-D2753AED9841}" presName="topConnNode1" presStyleLbl="node1" presStyleIdx="0" presStyleCnt="0"/>
      <dgm:spPr/>
    </dgm:pt>
    <dgm:pt modelId="{8266A3C8-19D2-476F-940D-56902907557E}" type="pres">
      <dgm:prSet presAssocID="{8EDDB0B5-BCC4-4A89-9E4E-D2753AED9841}" presName="hierChild2" presStyleCnt="0"/>
      <dgm:spPr/>
    </dgm:pt>
    <dgm:pt modelId="{0067EB2B-3CD5-48B7-B184-5A1D9AB96B50}" type="pres">
      <dgm:prSet presAssocID="{6949FCF2-7E8B-410A-807E-03F8C6BEA231}" presName="Name28" presStyleLbl="parChTrans1D2" presStyleIdx="0" presStyleCnt="6"/>
      <dgm:spPr/>
    </dgm:pt>
    <dgm:pt modelId="{CBC46DFF-BB97-46B8-A566-BB2C25F804A0}" type="pres">
      <dgm:prSet presAssocID="{8CB6EFB0-1B1B-43F1-9315-23843550516B}" presName="hierRoot2" presStyleCnt="0">
        <dgm:presLayoutVars>
          <dgm:hierBranch val="init"/>
        </dgm:presLayoutVars>
      </dgm:prSet>
      <dgm:spPr/>
    </dgm:pt>
    <dgm:pt modelId="{A10E625B-11B6-47FC-BA6A-DF7CB8697DA2}" type="pres">
      <dgm:prSet presAssocID="{8CB6EFB0-1B1B-43F1-9315-23843550516B}" presName="rootComposite2" presStyleCnt="0"/>
      <dgm:spPr/>
    </dgm:pt>
    <dgm:pt modelId="{91879533-620A-4C95-AB74-C381DED03837}" type="pres">
      <dgm:prSet presAssocID="{8CB6EFB0-1B1B-43F1-9315-23843550516B}" presName="rootText2" presStyleLbl="alignAcc1" presStyleIdx="0" presStyleCnt="0">
        <dgm:presLayoutVars>
          <dgm:chPref val="3"/>
        </dgm:presLayoutVars>
      </dgm:prSet>
      <dgm:spPr/>
    </dgm:pt>
    <dgm:pt modelId="{B75CC74C-8C6D-496F-95D9-244F19798A49}" type="pres">
      <dgm:prSet presAssocID="{8CB6EFB0-1B1B-43F1-9315-23843550516B}" presName="topArc2" presStyleLbl="parChTrans1D1" presStyleIdx="2" presStyleCnt="40"/>
      <dgm:spPr/>
    </dgm:pt>
    <dgm:pt modelId="{0E27D347-0350-4A9E-AFD3-5F5E43849EE7}" type="pres">
      <dgm:prSet presAssocID="{8CB6EFB0-1B1B-43F1-9315-23843550516B}" presName="bottomArc2" presStyleLbl="parChTrans1D1" presStyleIdx="3" presStyleCnt="40"/>
      <dgm:spPr/>
    </dgm:pt>
    <dgm:pt modelId="{052E9C30-338C-44E2-9E75-E6E5613A43F0}" type="pres">
      <dgm:prSet presAssocID="{8CB6EFB0-1B1B-43F1-9315-23843550516B}" presName="topConnNode2" presStyleLbl="node2" presStyleIdx="0" presStyleCnt="0"/>
      <dgm:spPr/>
    </dgm:pt>
    <dgm:pt modelId="{9DFF24EB-49C4-46B6-A34A-C63195968D24}" type="pres">
      <dgm:prSet presAssocID="{8CB6EFB0-1B1B-43F1-9315-23843550516B}" presName="hierChild4" presStyleCnt="0"/>
      <dgm:spPr/>
    </dgm:pt>
    <dgm:pt modelId="{8B466818-259E-4AF7-8FA3-92C53424017E}" type="pres">
      <dgm:prSet presAssocID="{D03A08B2-DE31-40AB-A4AF-7F22E437A242}" presName="Name28" presStyleLbl="parChTrans1D3" presStyleIdx="0" presStyleCnt="9"/>
      <dgm:spPr/>
    </dgm:pt>
    <dgm:pt modelId="{BB6EE633-D634-4E7C-8938-2968458C76FC}" type="pres">
      <dgm:prSet presAssocID="{2691971C-EFEA-493F-B59F-FFBDC8FA218E}" presName="hierRoot2" presStyleCnt="0">
        <dgm:presLayoutVars>
          <dgm:hierBranch val="init"/>
        </dgm:presLayoutVars>
      </dgm:prSet>
      <dgm:spPr/>
    </dgm:pt>
    <dgm:pt modelId="{A9A504AF-BEEC-4855-9577-80EB57E84EF7}" type="pres">
      <dgm:prSet presAssocID="{2691971C-EFEA-493F-B59F-FFBDC8FA218E}" presName="rootComposite2" presStyleCnt="0"/>
      <dgm:spPr/>
    </dgm:pt>
    <dgm:pt modelId="{0BC8D92E-ABC0-4447-8845-A2F67ED407DA}" type="pres">
      <dgm:prSet presAssocID="{2691971C-EFEA-493F-B59F-FFBDC8FA218E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66798297-CA20-466F-81CD-C3BB9C2A2A25}" type="pres">
      <dgm:prSet presAssocID="{2691971C-EFEA-493F-B59F-FFBDC8FA218E}" presName="topArc2" presStyleLbl="parChTrans1D1" presStyleIdx="4" presStyleCnt="40"/>
      <dgm:spPr/>
    </dgm:pt>
    <dgm:pt modelId="{37456EC8-2A06-47AC-8D14-A5CE9C602647}" type="pres">
      <dgm:prSet presAssocID="{2691971C-EFEA-493F-B59F-FFBDC8FA218E}" presName="bottomArc2" presStyleLbl="parChTrans1D1" presStyleIdx="5" presStyleCnt="40"/>
      <dgm:spPr/>
    </dgm:pt>
    <dgm:pt modelId="{C7EA3742-731A-40D8-8B90-1AD6D2BBF5D3}" type="pres">
      <dgm:prSet presAssocID="{2691971C-EFEA-493F-B59F-FFBDC8FA218E}" presName="topConnNode2" presStyleLbl="node3" presStyleIdx="0" presStyleCnt="0"/>
      <dgm:spPr/>
    </dgm:pt>
    <dgm:pt modelId="{2C989678-1136-46FB-B51C-2C76A634A472}" type="pres">
      <dgm:prSet presAssocID="{2691971C-EFEA-493F-B59F-FFBDC8FA218E}" presName="hierChild4" presStyleCnt="0"/>
      <dgm:spPr/>
    </dgm:pt>
    <dgm:pt modelId="{9B71666A-F91F-4F4F-ACBB-DEAEE27A467F}" type="pres">
      <dgm:prSet presAssocID="{2691971C-EFEA-493F-B59F-FFBDC8FA218E}" presName="hierChild5" presStyleCnt="0"/>
      <dgm:spPr/>
    </dgm:pt>
    <dgm:pt modelId="{D6DC9252-A717-47C6-87E1-2720C365E2E6}" type="pres">
      <dgm:prSet presAssocID="{8CB6EFB0-1B1B-43F1-9315-23843550516B}" presName="hierChild5" presStyleCnt="0"/>
      <dgm:spPr/>
    </dgm:pt>
    <dgm:pt modelId="{3D91B7DB-B365-424B-91F3-6C0618861EDD}" type="pres">
      <dgm:prSet presAssocID="{916F4A67-D0CD-4667-9278-EDAF7A40C64B}" presName="Name28" presStyleLbl="parChTrans1D2" presStyleIdx="1" presStyleCnt="6"/>
      <dgm:spPr/>
    </dgm:pt>
    <dgm:pt modelId="{09F729C7-8614-41FE-909F-56DB017FF1B6}" type="pres">
      <dgm:prSet presAssocID="{60209CD9-DF51-4384-A607-8BCB95378292}" presName="hierRoot2" presStyleCnt="0">
        <dgm:presLayoutVars>
          <dgm:hierBranch val="init"/>
        </dgm:presLayoutVars>
      </dgm:prSet>
      <dgm:spPr/>
    </dgm:pt>
    <dgm:pt modelId="{79789C2D-BFC5-469F-8392-0ECAE2401871}" type="pres">
      <dgm:prSet presAssocID="{60209CD9-DF51-4384-A607-8BCB95378292}" presName="rootComposite2" presStyleCnt="0"/>
      <dgm:spPr/>
    </dgm:pt>
    <dgm:pt modelId="{22C30B89-B133-4A4A-91A9-E687048DDC13}" type="pres">
      <dgm:prSet presAssocID="{60209CD9-DF51-4384-A607-8BCB95378292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6A719ABA-3D73-4751-84B2-2D19611B0867}" type="pres">
      <dgm:prSet presAssocID="{60209CD9-DF51-4384-A607-8BCB95378292}" presName="topArc2" presStyleLbl="parChTrans1D1" presStyleIdx="6" presStyleCnt="40"/>
      <dgm:spPr/>
    </dgm:pt>
    <dgm:pt modelId="{D69B2EFB-599F-4C71-AE9B-1FFBBE27081C}" type="pres">
      <dgm:prSet presAssocID="{60209CD9-DF51-4384-A607-8BCB95378292}" presName="bottomArc2" presStyleLbl="parChTrans1D1" presStyleIdx="7" presStyleCnt="40"/>
      <dgm:spPr/>
    </dgm:pt>
    <dgm:pt modelId="{BA867C15-D9CF-4D5F-A028-5EE2B4290DEF}" type="pres">
      <dgm:prSet presAssocID="{60209CD9-DF51-4384-A607-8BCB95378292}" presName="topConnNode2" presStyleLbl="node2" presStyleIdx="0" presStyleCnt="0"/>
      <dgm:spPr/>
    </dgm:pt>
    <dgm:pt modelId="{B74E4B92-6447-4F04-8C36-0EFBA20A8EAB}" type="pres">
      <dgm:prSet presAssocID="{60209CD9-DF51-4384-A607-8BCB95378292}" presName="hierChild4" presStyleCnt="0"/>
      <dgm:spPr/>
    </dgm:pt>
    <dgm:pt modelId="{1CDA22B2-452C-4A1C-8AB6-EA8E56432912}" type="pres">
      <dgm:prSet presAssocID="{1A6E1FCB-DABD-4B40-893C-12A19D77D735}" presName="Name28" presStyleLbl="parChTrans1D3" presStyleIdx="1" presStyleCnt="9"/>
      <dgm:spPr/>
    </dgm:pt>
    <dgm:pt modelId="{DD14A598-88E7-445D-A055-083306A1AC02}" type="pres">
      <dgm:prSet presAssocID="{923B69F5-0611-4AAD-965F-DF4E0E1338CA}" presName="hierRoot2" presStyleCnt="0">
        <dgm:presLayoutVars>
          <dgm:hierBranch val="init"/>
        </dgm:presLayoutVars>
      </dgm:prSet>
      <dgm:spPr/>
    </dgm:pt>
    <dgm:pt modelId="{1D2DA989-946F-4B04-8015-8E2D04070E7E}" type="pres">
      <dgm:prSet presAssocID="{923B69F5-0611-4AAD-965F-DF4E0E1338CA}" presName="rootComposite2" presStyleCnt="0"/>
      <dgm:spPr/>
    </dgm:pt>
    <dgm:pt modelId="{9A0BF87B-D1E4-451E-A616-BA2EB7C90DED}" type="pres">
      <dgm:prSet presAssocID="{923B69F5-0611-4AAD-965F-DF4E0E1338CA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41F9020D-7287-4D04-BCAE-D05F5F275B6F}" type="pres">
      <dgm:prSet presAssocID="{923B69F5-0611-4AAD-965F-DF4E0E1338CA}" presName="topArc2" presStyleLbl="parChTrans1D1" presStyleIdx="8" presStyleCnt="40"/>
      <dgm:spPr/>
    </dgm:pt>
    <dgm:pt modelId="{66946D60-7A4F-4453-8CB8-48E1588E620C}" type="pres">
      <dgm:prSet presAssocID="{923B69F5-0611-4AAD-965F-DF4E0E1338CA}" presName="bottomArc2" presStyleLbl="parChTrans1D1" presStyleIdx="9" presStyleCnt="40"/>
      <dgm:spPr/>
    </dgm:pt>
    <dgm:pt modelId="{9D79EEF6-F810-4D4F-B1A5-C3E5A90111DD}" type="pres">
      <dgm:prSet presAssocID="{923B69F5-0611-4AAD-965F-DF4E0E1338CA}" presName="topConnNode2" presStyleLbl="node3" presStyleIdx="0" presStyleCnt="0"/>
      <dgm:spPr/>
    </dgm:pt>
    <dgm:pt modelId="{4B31C677-37AD-45C1-95C7-F3980B307EBE}" type="pres">
      <dgm:prSet presAssocID="{923B69F5-0611-4AAD-965F-DF4E0E1338CA}" presName="hierChild4" presStyleCnt="0"/>
      <dgm:spPr/>
    </dgm:pt>
    <dgm:pt modelId="{787BC82E-DBBF-402E-98F8-34B3FFDACDCA}" type="pres">
      <dgm:prSet presAssocID="{923B69F5-0611-4AAD-965F-DF4E0E1338CA}" presName="hierChild5" presStyleCnt="0"/>
      <dgm:spPr/>
    </dgm:pt>
    <dgm:pt modelId="{FE15A6BD-19A6-4785-ABBF-F706CF2463DC}" type="pres">
      <dgm:prSet presAssocID="{A8CC4152-55C5-4BC5-AAFB-8D90C1DB9BA4}" presName="Name28" presStyleLbl="parChTrans1D3" presStyleIdx="2" presStyleCnt="9"/>
      <dgm:spPr/>
    </dgm:pt>
    <dgm:pt modelId="{D5CADB21-945A-4150-96AC-540CB13716D8}" type="pres">
      <dgm:prSet presAssocID="{C3D8F5D7-8443-49F4-B5A9-FB827FBC1F7D}" presName="hierRoot2" presStyleCnt="0">
        <dgm:presLayoutVars>
          <dgm:hierBranch val="init"/>
        </dgm:presLayoutVars>
      </dgm:prSet>
      <dgm:spPr/>
    </dgm:pt>
    <dgm:pt modelId="{8673661E-E2F6-41FE-AB20-CA17F03A8F87}" type="pres">
      <dgm:prSet presAssocID="{C3D8F5D7-8443-49F4-B5A9-FB827FBC1F7D}" presName="rootComposite2" presStyleCnt="0"/>
      <dgm:spPr/>
    </dgm:pt>
    <dgm:pt modelId="{2EA32AFA-972F-47FF-88B6-16F1C2958EE3}" type="pres">
      <dgm:prSet presAssocID="{C3D8F5D7-8443-49F4-B5A9-FB827FBC1F7D}" presName="rootText2" presStyleLbl="alignAcc1" presStyleIdx="0" presStyleCnt="0">
        <dgm:presLayoutVars>
          <dgm:chPref val="3"/>
        </dgm:presLayoutVars>
      </dgm:prSet>
      <dgm:spPr/>
    </dgm:pt>
    <dgm:pt modelId="{372CF72D-0BD3-47AF-8C5E-9DDDA69587B6}" type="pres">
      <dgm:prSet presAssocID="{C3D8F5D7-8443-49F4-B5A9-FB827FBC1F7D}" presName="topArc2" presStyleLbl="parChTrans1D1" presStyleIdx="10" presStyleCnt="40"/>
      <dgm:spPr/>
    </dgm:pt>
    <dgm:pt modelId="{4BEC5BAA-EE96-4921-8C25-C8E5302034E1}" type="pres">
      <dgm:prSet presAssocID="{C3D8F5D7-8443-49F4-B5A9-FB827FBC1F7D}" presName="bottomArc2" presStyleLbl="parChTrans1D1" presStyleIdx="11" presStyleCnt="40"/>
      <dgm:spPr/>
    </dgm:pt>
    <dgm:pt modelId="{A426FDB6-6D14-4DDD-8651-ACB9E4F71B93}" type="pres">
      <dgm:prSet presAssocID="{C3D8F5D7-8443-49F4-B5A9-FB827FBC1F7D}" presName="topConnNode2" presStyleLbl="node3" presStyleIdx="0" presStyleCnt="0"/>
      <dgm:spPr/>
    </dgm:pt>
    <dgm:pt modelId="{A12D34B6-3DBB-45DC-B3AB-814819473460}" type="pres">
      <dgm:prSet presAssocID="{C3D8F5D7-8443-49F4-B5A9-FB827FBC1F7D}" presName="hierChild4" presStyleCnt="0"/>
      <dgm:spPr/>
    </dgm:pt>
    <dgm:pt modelId="{61C924CA-3755-4485-B67D-222D5045CFAD}" type="pres">
      <dgm:prSet presAssocID="{C3D8F5D7-8443-49F4-B5A9-FB827FBC1F7D}" presName="hierChild5" presStyleCnt="0"/>
      <dgm:spPr/>
    </dgm:pt>
    <dgm:pt modelId="{D1AA30BA-6205-4F50-87C8-745DF06731BA}" type="pres">
      <dgm:prSet presAssocID="{60209CD9-DF51-4384-A607-8BCB95378292}" presName="hierChild5" presStyleCnt="0"/>
      <dgm:spPr/>
    </dgm:pt>
    <dgm:pt modelId="{C510B17A-8920-4452-9279-71F2AFC0CAA2}" type="pres">
      <dgm:prSet presAssocID="{8EDDB0B5-BCC4-4A89-9E4E-D2753AED9841}" presName="hierChild3" presStyleCnt="0"/>
      <dgm:spPr/>
    </dgm:pt>
    <dgm:pt modelId="{E18340CD-4042-40D1-A113-7C0695214CA4}" type="pres">
      <dgm:prSet presAssocID="{F23C2237-71F8-484E-979C-EEA73C4A49AA}" presName="hierRoot1" presStyleCnt="0">
        <dgm:presLayoutVars>
          <dgm:hierBranch val="init"/>
        </dgm:presLayoutVars>
      </dgm:prSet>
      <dgm:spPr/>
    </dgm:pt>
    <dgm:pt modelId="{9EDAF804-D490-454F-BE75-4AE5FD86BA24}" type="pres">
      <dgm:prSet presAssocID="{F23C2237-71F8-484E-979C-EEA73C4A49AA}" presName="rootComposite1" presStyleCnt="0"/>
      <dgm:spPr/>
    </dgm:pt>
    <dgm:pt modelId="{2958020C-2034-4058-BF6A-AD7CC0D6C25E}" type="pres">
      <dgm:prSet presAssocID="{F23C2237-71F8-484E-979C-EEA73C4A49AA}" presName="rootText1" presStyleLbl="alignAcc1" presStyleIdx="0" presStyleCnt="0">
        <dgm:presLayoutVars>
          <dgm:chPref val="3"/>
        </dgm:presLayoutVars>
      </dgm:prSet>
      <dgm:spPr/>
    </dgm:pt>
    <dgm:pt modelId="{70823EED-C922-45D9-AFE9-A355B84101CE}" type="pres">
      <dgm:prSet presAssocID="{F23C2237-71F8-484E-979C-EEA73C4A49AA}" presName="topArc1" presStyleLbl="parChTrans1D1" presStyleIdx="12" presStyleCnt="40"/>
      <dgm:spPr/>
    </dgm:pt>
    <dgm:pt modelId="{03EFAA99-A4B2-455E-B153-1B14BAA6E34A}" type="pres">
      <dgm:prSet presAssocID="{F23C2237-71F8-484E-979C-EEA73C4A49AA}" presName="bottomArc1" presStyleLbl="parChTrans1D1" presStyleIdx="13" presStyleCnt="40"/>
      <dgm:spPr/>
    </dgm:pt>
    <dgm:pt modelId="{564B9C12-836D-4127-9AEF-4BE5EB06A209}" type="pres">
      <dgm:prSet presAssocID="{F23C2237-71F8-484E-979C-EEA73C4A49AA}" presName="topConnNode1" presStyleLbl="node1" presStyleIdx="0" presStyleCnt="0"/>
      <dgm:spPr/>
    </dgm:pt>
    <dgm:pt modelId="{73EFC869-14B4-4E54-8B93-F24B94EF1417}" type="pres">
      <dgm:prSet presAssocID="{F23C2237-71F8-484E-979C-EEA73C4A49AA}" presName="hierChild2" presStyleCnt="0"/>
      <dgm:spPr/>
    </dgm:pt>
    <dgm:pt modelId="{5CA572CD-AE05-4C26-BD56-4679270B8B33}" type="pres">
      <dgm:prSet presAssocID="{2011D330-7DE3-4521-8CE7-DD2EB25E7156}" presName="Name28" presStyleLbl="parChTrans1D2" presStyleIdx="2" presStyleCnt="6"/>
      <dgm:spPr/>
    </dgm:pt>
    <dgm:pt modelId="{446F31FD-7025-4908-B9EE-1BF5C2673065}" type="pres">
      <dgm:prSet presAssocID="{D43F68A1-E6B9-4283-ADDF-C289F8C77203}" presName="hierRoot2" presStyleCnt="0">
        <dgm:presLayoutVars>
          <dgm:hierBranch val="init"/>
        </dgm:presLayoutVars>
      </dgm:prSet>
      <dgm:spPr/>
    </dgm:pt>
    <dgm:pt modelId="{E6A7CEBC-3C4F-4839-8F7A-E493945FA490}" type="pres">
      <dgm:prSet presAssocID="{D43F68A1-E6B9-4283-ADDF-C289F8C77203}" presName="rootComposite2" presStyleCnt="0"/>
      <dgm:spPr/>
    </dgm:pt>
    <dgm:pt modelId="{B344C47D-F447-4B62-9FC1-2BC218A1AC10}" type="pres">
      <dgm:prSet presAssocID="{D43F68A1-E6B9-4283-ADDF-C289F8C77203}" presName="rootText2" presStyleLbl="alignAcc1" presStyleIdx="0" presStyleCnt="0">
        <dgm:presLayoutVars>
          <dgm:chPref val="3"/>
        </dgm:presLayoutVars>
      </dgm:prSet>
      <dgm:spPr/>
    </dgm:pt>
    <dgm:pt modelId="{2DF9A9D9-5D64-47AB-BF95-1112896875CC}" type="pres">
      <dgm:prSet presAssocID="{D43F68A1-E6B9-4283-ADDF-C289F8C77203}" presName="topArc2" presStyleLbl="parChTrans1D1" presStyleIdx="14" presStyleCnt="40"/>
      <dgm:spPr/>
    </dgm:pt>
    <dgm:pt modelId="{CE738DFE-A750-4F23-B3B7-045B223F7E5C}" type="pres">
      <dgm:prSet presAssocID="{D43F68A1-E6B9-4283-ADDF-C289F8C77203}" presName="bottomArc2" presStyleLbl="parChTrans1D1" presStyleIdx="15" presStyleCnt="40"/>
      <dgm:spPr/>
    </dgm:pt>
    <dgm:pt modelId="{26667BCC-EA4C-4268-888F-4714478465C4}" type="pres">
      <dgm:prSet presAssocID="{D43F68A1-E6B9-4283-ADDF-C289F8C77203}" presName="topConnNode2" presStyleLbl="node2" presStyleIdx="0" presStyleCnt="0"/>
      <dgm:spPr/>
    </dgm:pt>
    <dgm:pt modelId="{81A5036B-D854-4DC3-BDFA-9423EA72CD66}" type="pres">
      <dgm:prSet presAssocID="{D43F68A1-E6B9-4283-ADDF-C289F8C77203}" presName="hierChild4" presStyleCnt="0"/>
      <dgm:spPr/>
    </dgm:pt>
    <dgm:pt modelId="{0DB91549-4148-41BD-9080-D66FCC4E5474}" type="pres">
      <dgm:prSet presAssocID="{7DD5A88C-F95F-401B-990A-62DD48E6EB7E}" presName="Name28" presStyleLbl="parChTrans1D3" presStyleIdx="3" presStyleCnt="9"/>
      <dgm:spPr/>
    </dgm:pt>
    <dgm:pt modelId="{CA801CBA-F055-411B-AA5A-B857A2C6FDBC}" type="pres">
      <dgm:prSet presAssocID="{F66D80FF-A0F8-4E3E-9E7C-76AF1E9CC4D3}" presName="hierRoot2" presStyleCnt="0">
        <dgm:presLayoutVars>
          <dgm:hierBranch val="init"/>
        </dgm:presLayoutVars>
      </dgm:prSet>
      <dgm:spPr/>
    </dgm:pt>
    <dgm:pt modelId="{44EE8F98-9BB4-462E-80E2-407C9DAEAA72}" type="pres">
      <dgm:prSet presAssocID="{F66D80FF-A0F8-4E3E-9E7C-76AF1E9CC4D3}" presName="rootComposite2" presStyleCnt="0"/>
      <dgm:spPr/>
    </dgm:pt>
    <dgm:pt modelId="{86B635FC-896C-419B-96EA-2930A4E0C685}" type="pres">
      <dgm:prSet presAssocID="{F66D80FF-A0F8-4E3E-9E7C-76AF1E9CC4D3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D67975A-F613-45C2-9E88-8EC69364D6F4}" type="pres">
      <dgm:prSet presAssocID="{F66D80FF-A0F8-4E3E-9E7C-76AF1E9CC4D3}" presName="topArc2" presStyleLbl="parChTrans1D1" presStyleIdx="16" presStyleCnt="40"/>
      <dgm:spPr/>
    </dgm:pt>
    <dgm:pt modelId="{27EB8C3D-752C-4FFD-AC0E-74DE6EC6186E}" type="pres">
      <dgm:prSet presAssocID="{F66D80FF-A0F8-4E3E-9E7C-76AF1E9CC4D3}" presName="bottomArc2" presStyleLbl="parChTrans1D1" presStyleIdx="17" presStyleCnt="40"/>
      <dgm:spPr/>
    </dgm:pt>
    <dgm:pt modelId="{FF8A567A-4F2B-4091-9A78-46B99E06DF62}" type="pres">
      <dgm:prSet presAssocID="{F66D80FF-A0F8-4E3E-9E7C-76AF1E9CC4D3}" presName="topConnNode2" presStyleLbl="node3" presStyleIdx="0" presStyleCnt="0"/>
      <dgm:spPr/>
    </dgm:pt>
    <dgm:pt modelId="{EC906212-954B-462A-B2C9-E558FE157B3B}" type="pres">
      <dgm:prSet presAssocID="{F66D80FF-A0F8-4E3E-9E7C-76AF1E9CC4D3}" presName="hierChild4" presStyleCnt="0"/>
      <dgm:spPr/>
    </dgm:pt>
    <dgm:pt modelId="{051FC85D-8ABC-475F-8F5F-F5D18D4C349D}" type="pres">
      <dgm:prSet presAssocID="{F66D80FF-A0F8-4E3E-9E7C-76AF1E9CC4D3}" presName="hierChild5" presStyleCnt="0"/>
      <dgm:spPr/>
    </dgm:pt>
    <dgm:pt modelId="{945D7C98-A09A-4186-8B08-4A48E6C25224}" type="pres">
      <dgm:prSet presAssocID="{6AA13450-6D45-474A-8C54-92AC6023AA8C}" presName="Name28" presStyleLbl="parChTrans1D3" presStyleIdx="4" presStyleCnt="9"/>
      <dgm:spPr/>
    </dgm:pt>
    <dgm:pt modelId="{53854A11-E50D-490D-8FF9-E90096457082}" type="pres">
      <dgm:prSet presAssocID="{2AFFFD5E-1170-42AB-963E-FC95405CEB77}" presName="hierRoot2" presStyleCnt="0">
        <dgm:presLayoutVars>
          <dgm:hierBranch val="init"/>
        </dgm:presLayoutVars>
      </dgm:prSet>
      <dgm:spPr/>
    </dgm:pt>
    <dgm:pt modelId="{6790AA05-2323-48AD-853B-E0BFDAB88CA0}" type="pres">
      <dgm:prSet presAssocID="{2AFFFD5E-1170-42AB-963E-FC95405CEB77}" presName="rootComposite2" presStyleCnt="0"/>
      <dgm:spPr/>
    </dgm:pt>
    <dgm:pt modelId="{1AD47492-D0EA-4F1D-8646-662D3C7BDC04}" type="pres">
      <dgm:prSet presAssocID="{2AFFFD5E-1170-42AB-963E-FC95405CEB77}" presName="rootText2" presStyleLbl="alignAcc1" presStyleIdx="0" presStyleCnt="0">
        <dgm:presLayoutVars>
          <dgm:chPref val="3"/>
        </dgm:presLayoutVars>
      </dgm:prSet>
      <dgm:spPr/>
    </dgm:pt>
    <dgm:pt modelId="{0A7D8425-4A87-49FF-B8C0-710AC3D69201}" type="pres">
      <dgm:prSet presAssocID="{2AFFFD5E-1170-42AB-963E-FC95405CEB77}" presName="topArc2" presStyleLbl="parChTrans1D1" presStyleIdx="18" presStyleCnt="40"/>
      <dgm:spPr/>
    </dgm:pt>
    <dgm:pt modelId="{81DC2B21-4698-4D14-91C6-1D133CE408A5}" type="pres">
      <dgm:prSet presAssocID="{2AFFFD5E-1170-42AB-963E-FC95405CEB77}" presName="bottomArc2" presStyleLbl="parChTrans1D1" presStyleIdx="19" presStyleCnt="40"/>
      <dgm:spPr/>
    </dgm:pt>
    <dgm:pt modelId="{0C8181E4-314C-443A-8BC3-54A4B6B42144}" type="pres">
      <dgm:prSet presAssocID="{2AFFFD5E-1170-42AB-963E-FC95405CEB77}" presName="topConnNode2" presStyleLbl="node3" presStyleIdx="0" presStyleCnt="0"/>
      <dgm:spPr/>
    </dgm:pt>
    <dgm:pt modelId="{3BB30403-F55A-493C-AD73-1FCE5D4DEB7F}" type="pres">
      <dgm:prSet presAssocID="{2AFFFD5E-1170-42AB-963E-FC95405CEB77}" presName="hierChild4" presStyleCnt="0"/>
      <dgm:spPr/>
    </dgm:pt>
    <dgm:pt modelId="{5B9423A9-94A5-4E17-B34A-42DDE542D8E5}" type="pres">
      <dgm:prSet presAssocID="{5E0FF393-1A72-4213-9FA5-6C0A97F30F42}" presName="Name28" presStyleLbl="parChTrans1D4" presStyleIdx="0" presStyleCnt="2"/>
      <dgm:spPr/>
    </dgm:pt>
    <dgm:pt modelId="{74022FE0-5075-458E-91C3-12D73A9DFEF0}" type="pres">
      <dgm:prSet presAssocID="{45BAA418-0DC8-454B-A7D8-55D42ABE743A}" presName="hierRoot2" presStyleCnt="0">
        <dgm:presLayoutVars>
          <dgm:hierBranch val="init"/>
        </dgm:presLayoutVars>
      </dgm:prSet>
      <dgm:spPr/>
    </dgm:pt>
    <dgm:pt modelId="{B436BA31-7704-410E-83D2-EBD07F0291C1}" type="pres">
      <dgm:prSet presAssocID="{45BAA418-0DC8-454B-A7D8-55D42ABE743A}" presName="rootComposite2" presStyleCnt="0"/>
      <dgm:spPr/>
    </dgm:pt>
    <dgm:pt modelId="{1506B1C8-D36F-4143-A33D-2A5E488E4E75}" type="pres">
      <dgm:prSet presAssocID="{45BAA418-0DC8-454B-A7D8-55D42ABE743A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9A8D0010-0F7A-4D58-B4AC-966029AA9634}" type="pres">
      <dgm:prSet presAssocID="{45BAA418-0DC8-454B-A7D8-55D42ABE743A}" presName="topArc2" presStyleLbl="parChTrans1D1" presStyleIdx="20" presStyleCnt="40"/>
      <dgm:spPr/>
    </dgm:pt>
    <dgm:pt modelId="{649F0BF1-BEEC-4F82-B5D9-26CFCE85C881}" type="pres">
      <dgm:prSet presAssocID="{45BAA418-0DC8-454B-A7D8-55D42ABE743A}" presName="bottomArc2" presStyleLbl="parChTrans1D1" presStyleIdx="21" presStyleCnt="40"/>
      <dgm:spPr/>
    </dgm:pt>
    <dgm:pt modelId="{3AE5E180-19E2-4130-B83F-04AABFC6ED55}" type="pres">
      <dgm:prSet presAssocID="{45BAA418-0DC8-454B-A7D8-55D42ABE743A}" presName="topConnNode2" presStyleLbl="node4" presStyleIdx="0" presStyleCnt="0"/>
      <dgm:spPr/>
    </dgm:pt>
    <dgm:pt modelId="{094C4C18-5CE6-404C-9C47-27584D855BF5}" type="pres">
      <dgm:prSet presAssocID="{45BAA418-0DC8-454B-A7D8-55D42ABE743A}" presName="hierChild4" presStyleCnt="0"/>
      <dgm:spPr/>
    </dgm:pt>
    <dgm:pt modelId="{5C85776E-5895-48F4-A26D-89E96780524C}" type="pres">
      <dgm:prSet presAssocID="{45BAA418-0DC8-454B-A7D8-55D42ABE743A}" presName="hierChild5" presStyleCnt="0"/>
      <dgm:spPr/>
    </dgm:pt>
    <dgm:pt modelId="{0BAF0FE1-A8AF-4CB2-8191-CCE15998A28B}" type="pres">
      <dgm:prSet presAssocID="{A7F0296F-3042-4B99-A68E-59A8578B8903}" presName="Name28" presStyleLbl="parChTrans1D4" presStyleIdx="1" presStyleCnt="2"/>
      <dgm:spPr/>
    </dgm:pt>
    <dgm:pt modelId="{B709FDB5-5725-4DC6-BCBE-BBCCD76BDAD9}" type="pres">
      <dgm:prSet presAssocID="{75188A71-E33C-4B4E-B454-D7D90890974B}" presName="hierRoot2" presStyleCnt="0">
        <dgm:presLayoutVars>
          <dgm:hierBranch val="init"/>
        </dgm:presLayoutVars>
      </dgm:prSet>
      <dgm:spPr/>
    </dgm:pt>
    <dgm:pt modelId="{E9CB71A4-962F-48CD-B0FC-A2D9531887B4}" type="pres">
      <dgm:prSet presAssocID="{75188A71-E33C-4B4E-B454-D7D90890974B}" presName="rootComposite2" presStyleCnt="0"/>
      <dgm:spPr/>
    </dgm:pt>
    <dgm:pt modelId="{D5E6E88A-72AE-4C5C-BFD7-2BF5342BB1AF}" type="pres">
      <dgm:prSet presAssocID="{75188A71-E33C-4B4E-B454-D7D90890974B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F7CECE00-D54B-4C68-9059-59DB9276CA15}" type="pres">
      <dgm:prSet presAssocID="{75188A71-E33C-4B4E-B454-D7D90890974B}" presName="topArc2" presStyleLbl="parChTrans1D1" presStyleIdx="22" presStyleCnt="40"/>
      <dgm:spPr/>
    </dgm:pt>
    <dgm:pt modelId="{40A5CA61-D187-4DC7-93CB-9588DD92F61B}" type="pres">
      <dgm:prSet presAssocID="{75188A71-E33C-4B4E-B454-D7D90890974B}" presName="bottomArc2" presStyleLbl="parChTrans1D1" presStyleIdx="23" presStyleCnt="40"/>
      <dgm:spPr/>
    </dgm:pt>
    <dgm:pt modelId="{C7A56DE9-3476-4385-8D44-E22C896BF4B6}" type="pres">
      <dgm:prSet presAssocID="{75188A71-E33C-4B4E-B454-D7D90890974B}" presName="topConnNode2" presStyleLbl="node4" presStyleIdx="0" presStyleCnt="0"/>
      <dgm:spPr/>
    </dgm:pt>
    <dgm:pt modelId="{BD8FB3F6-655B-43A7-B033-05D6EC370D8C}" type="pres">
      <dgm:prSet presAssocID="{75188A71-E33C-4B4E-B454-D7D90890974B}" presName="hierChild4" presStyleCnt="0"/>
      <dgm:spPr/>
    </dgm:pt>
    <dgm:pt modelId="{F4E08130-D2E1-43DB-9963-3EFC22F090D3}" type="pres">
      <dgm:prSet presAssocID="{75188A71-E33C-4B4E-B454-D7D90890974B}" presName="hierChild5" presStyleCnt="0"/>
      <dgm:spPr/>
    </dgm:pt>
    <dgm:pt modelId="{E269C7CA-4397-4074-B45A-E17C3665E6C3}" type="pres">
      <dgm:prSet presAssocID="{2AFFFD5E-1170-42AB-963E-FC95405CEB77}" presName="hierChild5" presStyleCnt="0"/>
      <dgm:spPr/>
    </dgm:pt>
    <dgm:pt modelId="{8DC4699A-9490-47FF-96C5-81C210D842A6}" type="pres">
      <dgm:prSet presAssocID="{D43F68A1-E6B9-4283-ADDF-C289F8C77203}" presName="hierChild5" presStyleCnt="0"/>
      <dgm:spPr/>
    </dgm:pt>
    <dgm:pt modelId="{F6549ABB-B310-4367-B1E4-822AFD7E05F2}" type="pres">
      <dgm:prSet presAssocID="{F23C2237-71F8-484E-979C-EEA73C4A49AA}" presName="hierChild3" presStyleCnt="0"/>
      <dgm:spPr/>
    </dgm:pt>
    <dgm:pt modelId="{37B48737-5D36-4C71-8410-B3CB3F45099E}" type="pres">
      <dgm:prSet presAssocID="{78892A9F-56FF-4D85-9890-061F27240E3F}" presName="hierRoot1" presStyleCnt="0">
        <dgm:presLayoutVars>
          <dgm:hierBranch val="init"/>
        </dgm:presLayoutVars>
      </dgm:prSet>
      <dgm:spPr/>
    </dgm:pt>
    <dgm:pt modelId="{8FD161E6-9E72-4574-BF8D-9109F35F0CCC}" type="pres">
      <dgm:prSet presAssocID="{78892A9F-56FF-4D85-9890-061F27240E3F}" presName="rootComposite1" presStyleCnt="0"/>
      <dgm:spPr/>
    </dgm:pt>
    <dgm:pt modelId="{1CEF3D25-D9FA-4EF3-83CA-BE457BE94C2F}" type="pres">
      <dgm:prSet presAssocID="{78892A9F-56FF-4D85-9890-061F27240E3F}" presName="rootText1" presStyleLbl="alignAcc1" presStyleIdx="0" presStyleCnt="0">
        <dgm:presLayoutVars>
          <dgm:chPref val="3"/>
        </dgm:presLayoutVars>
      </dgm:prSet>
      <dgm:spPr/>
    </dgm:pt>
    <dgm:pt modelId="{8474C7D6-0470-4453-8ECE-1F5E80DBA306}" type="pres">
      <dgm:prSet presAssocID="{78892A9F-56FF-4D85-9890-061F27240E3F}" presName="topArc1" presStyleLbl="parChTrans1D1" presStyleIdx="24" presStyleCnt="40"/>
      <dgm:spPr/>
    </dgm:pt>
    <dgm:pt modelId="{CCDC5C69-FA58-48C2-8893-197170851BB5}" type="pres">
      <dgm:prSet presAssocID="{78892A9F-56FF-4D85-9890-061F27240E3F}" presName="bottomArc1" presStyleLbl="parChTrans1D1" presStyleIdx="25" presStyleCnt="40"/>
      <dgm:spPr/>
    </dgm:pt>
    <dgm:pt modelId="{3C3DFE26-8525-4041-B9C4-BBF4A35AA079}" type="pres">
      <dgm:prSet presAssocID="{78892A9F-56FF-4D85-9890-061F27240E3F}" presName="topConnNode1" presStyleLbl="node1" presStyleIdx="0" presStyleCnt="0"/>
      <dgm:spPr/>
    </dgm:pt>
    <dgm:pt modelId="{455A0EE9-D8BA-4892-9A8B-92A9D6770DF8}" type="pres">
      <dgm:prSet presAssocID="{78892A9F-56FF-4D85-9890-061F27240E3F}" presName="hierChild2" presStyleCnt="0"/>
      <dgm:spPr/>
    </dgm:pt>
    <dgm:pt modelId="{A58AEDD7-8710-4A33-9125-6C4746B1FF9F}" type="pres">
      <dgm:prSet presAssocID="{F5184F65-6260-433F-88F1-926869010166}" presName="Name28" presStyleLbl="parChTrans1D2" presStyleIdx="3" presStyleCnt="6"/>
      <dgm:spPr/>
    </dgm:pt>
    <dgm:pt modelId="{C6E8E879-D154-4D76-883F-2C78CA682388}" type="pres">
      <dgm:prSet presAssocID="{BE564342-ABA7-46EF-9BD6-AA42E2ABF446}" presName="hierRoot2" presStyleCnt="0">
        <dgm:presLayoutVars>
          <dgm:hierBranch val="init"/>
        </dgm:presLayoutVars>
      </dgm:prSet>
      <dgm:spPr/>
    </dgm:pt>
    <dgm:pt modelId="{E7FC88E1-FA0C-4FDD-A11C-7348C271C723}" type="pres">
      <dgm:prSet presAssocID="{BE564342-ABA7-46EF-9BD6-AA42E2ABF446}" presName="rootComposite2" presStyleCnt="0"/>
      <dgm:spPr/>
    </dgm:pt>
    <dgm:pt modelId="{69E84707-3242-47C8-987A-7604C0865886}" type="pres">
      <dgm:prSet presAssocID="{BE564342-ABA7-46EF-9BD6-AA42E2ABF446}" presName="rootText2" presStyleLbl="alignAcc1" presStyleIdx="0" presStyleCnt="0">
        <dgm:presLayoutVars>
          <dgm:chPref val="3"/>
        </dgm:presLayoutVars>
      </dgm:prSet>
      <dgm:spPr/>
    </dgm:pt>
    <dgm:pt modelId="{65E15686-3E71-4C03-92DB-F66646C89441}" type="pres">
      <dgm:prSet presAssocID="{BE564342-ABA7-46EF-9BD6-AA42E2ABF446}" presName="topArc2" presStyleLbl="parChTrans1D1" presStyleIdx="26" presStyleCnt="40"/>
      <dgm:spPr/>
    </dgm:pt>
    <dgm:pt modelId="{B66BD566-89E7-4273-A0D1-1ABD8C547AA4}" type="pres">
      <dgm:prSet presAssocID="{BE564342-ABA7-46EF-9BD6-AA42E2ABF446}" presName="bottomArc2" presStyleLbl="parChTrans1D1" presStyleIdx="27" presStyleCnt="40"/>
      <dgm:spPr/>
    </dgm:pt>
    <dgm:pt modelId="{689C056B-44D8-49C0-9C8C-D2AFDFB72926}" type="pres">
      <dgm:prSet presAssocID="{BE564342-ABA7-46EF-9BD6-AA42E2ABF446}" presName="topConnNode2" presStyleLbl="node2" presStyleIdx="0" presStyleCnt="0"/>
      <dgm:spPr/>
    </dgm:pt>
    <dgm:pt modelId="{7EA931C7-9C60-4918-A52B-E849D87F0741}" type="pres">
      <dgm:prSet presAssocID="{BE564342-ABA7-46EF-9BD6-AA42E2ABF446}" presName="hierChild4" presStyleCnt="0"/>
      <dgm:spPr/>
    </dgm:pt>
    <dgm:pt modelId="{1133AB76-0681-481E-B0F9-38E9F2701FE7}" type="pres">
      <dgm:prSet presAssocID="{E0DBDCFC-0F40-416C-B555-07AAC9AC9CC5}" presName="Name28" presStyleLbl="parChTrans1D3" presStyleIdx="5" presStyleCnt="9"/>
      <dgm:spPr/>
    </dgm:pt>
    <dgm:pt modelId="{F6247DF8-9F35-4624-BA6D-B83F347B6A7D}" type="pres">
      <dgm:prSet presAssocID="{49BA7132-7FAD-45BD-BDC9-2D0F4BABAAE9}" presName="hierRoot2" presStyleCnt="0">
        <dgm:presLayoutVars>
          <dgm:hierBranch val="init"/>
        </dgm:presLayoutVars>
      </dgm:prSet>
      <dgm:spPr/>
    </dgm:pt>
    <dgm:pt modelId="{AEF8D5CD-0782-462B-AE92-117F951961F4}" type="pres">
      <dgm:prSet presAssocID="{49BA7132-7FAD-45BD-BDC9-2D0F4BABAAE9}" presName="rootComposite2" presStyleCnt="0"/>
      <dgm:spPr/>
    </dgm:pt>
    <dgm:pt modelId="{18D9E5E1-42FE-4252-8D96-CB8BFB08D8AB}" type="pres">
      <dgm:prSet presAssocID="{49BA7132-7FAD-45BD-BDC9-2D0F4BABAAE9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603C123D-783B-43F3-B8C5-2224B851B472}" type="pres">
      <dgm:prSet presAssocID="{49BA7132-7FAD-45BD-BDC9-2D0F4BABAAE9}" presName="topArc2" presStyleLbl="parChTrans1D1" presStyleIdx="28" presStyleCnt="40"/>
      <dgm:spPr/>
    </dgm:pt>
    <dgm:pt modelId="{4466BB1F-CBAF-4A81-B3B5-995C6FB5A90B}" type="pres">
      <dgm:prSet presAssocID="{49BA7132-7FAD-45BD-BDC9-2D0F4BABAAE9}" presName="bottomArc2" presStyleLbl="parChTrans1D1" presStyleIdx="29" presStyleCnt="40"/>
      <dgm:spPr/>
    </dgm:pt>
    <dgm:pt modelId="{195872F9-53E1-4BF1-ACBB-E56C8A048D6E}" type="pres">
      <dgm:prSet presAssocID="{49BA7132-7FAD-45BD-BDC9-2D0F4BABAAE9}" presName="topConnNode2" presStyleLbl="node3" presStyleIdx="0" presStyleCnt="0"/>
      <dgm:spPr/>
    </dgm:pt>
    <dgm:pt modelId="{012C6EAB-8A88-4EB1-9756-106D5510831D}" type="pres">
      <dgm:prSet presAssocID="{49BA7132-7FAD-45BD-BDC9-2D0F4BABAAE9}" presName="hierChild4" presStyleCnt="0"/>
      <dgm:spPr/>
    </dgm:pt>
    <dgm:pt modelId="{14A10C93-F325-44BD-86F0-BFB7C14228CC}" type="pres">
      <dgm:prSet presAssocID="{49BA7132-7FAD-45BD-BDC9-2D0F4BABAAE9}" presName="hierChild5" presStyleCnt="0"/>
      <dgm:spPr/>
    </dgm:pt>
    <dgm:pt modelId="{8646616A-D0BE-44AB-9108-810F17979511}" type="pres">
      <dgm:prSet presAssocID="{12BB03D2-B1D4-4412-9081-79C7626E4834}" presName="Name28" presStyleLbl="parChTrans1D3" presStyleIdx="6" presStyleCnt="9"/>
      <dgm:spPr/>
    </dgm:pt>
    <dgm:pt modelId="{4B7A8A14-5DAF-42CC-867B-123B68B7F981}" type="pres">
      <dgm:prSet presAssocID="{EAA9A950-D689-47EA-B088-A2B00CCEC81F}" presName="hierRoot2" presStyleCnt="0">
        <dgm:presLayoutVars>
          <dgm:hierBranch val="init"/>
        </dgm:presLayoutVars>
      </dgm:prSet>
      <dgm:spPr/>
    </dgm:pt>
    <dgm:pt modelId="{FF6F99BF-CB65-4D92-9B6D-EBFF51D8DC28}" type="pres">
      <dgm:prSet presAssocID="{EAA9A950-D689-47EA-B088-A2B00CCEC81F}" presName="rootComposite2" presStyleCnt="0"/>
      <dgm:spPr/>
    </dgm:pt>
    <dgm:pt modelId="{08176D78-C0A5-4888-B209-E7F27A73C192}" type="pres">
      <dgm:prSet presAssocID="{EAA9A950-D689-47EA-B088-A2B00CCEC81F}" presName="rootText2" presStyleLbl="alignAcc1" presStyleIdx="0" presStyleCnt="0">
        <dgm:presLayoutVars>
          <dgm:chPref val="3"/>
        </dgm:presLayoutVars>
      </dgm:prSet>
      <dgm:spPr/>
    </dgm:pt>
    <dgm:pt modelId="{25DBF000-EB42-42CF-8B9B-C47B422FC0FE}" type="pres">
      <dgm:prSet presAssocID="{EAA9A950-D689-47EA-B088-A2B00CCEC81F}" presName="topArc2" presStyleLbl="parChTrans1D1" presStyleIdx="30" presStyleCnt="40"/>
      <dgm:spPr/>
    </dgm:pt>
    <dgm:pt modelId="{40CAE368-9C79-4E42-84FB-E07DC04B7DE5}" type="pres">
      <dgm:prSet presAssocID="{EAA9A950-D689-47EA-B088-A2B00CCEC81F}" presName="bottomArc2" presStyleLbl="parChTrans1D1" presStyleIdx="31" presStyleCnt="40"/>
      <dgm:spPr/>
    </dgm:pt>
    <dgm:pt modelId="{A90AA32E-33E9-4441-9F05-541DB8EDABDB}" type="pres">
      <dgm:prSet presAssocID="{EAA9A950-D689-47EA-B088-A2B00CCEC81F}" presName="topConnNode2" presStyleLbl="node3" presStyleIdx="0" presStyleCnt="0"/>
      <dgm:spPr/>
    </dgm:pt>
    <dgm:pt modelId="{5D63D1F6-3898-447B-8308-99823D5D4B77}" type="pres">
      <dgm:prSet presAssocID="{EAA9A950-D689-47EA-B088-A2B00CCEC81F}" presName="hierChild4" presStyleCnt="0"/>
      <dgm:spPr/>
    </dgm:pt>
    <dgm:pt modelId="{EE65A40B-F84B-4A31-BA82-AF4A5791E76B}" type="pres">
      <dgm:prSet presAssocID="{EAA9A950-D689-47EA-B088-A2B00CCEC81F}" presName="hierChild5" presStyleCnt="0"/>
      <dgm:spPr/>
    </dgm:pt>
    <dgm:pt modelId="{8C3A6966-53CA-47B8-93B8-4174A2497F97}" type="pres">
      <dgm:prSet presAssocID="{87727A2D-78FA-4B79-B07C-B8BAE442F8C6}" presName="Name28" presStyleLbl="parChTrans1D3" presStyleIdx="7" presStyleCnt="9"/>
      <dgm:spPr/>
    </dgm:pt>
    <dgm:pt modelId="{FEF4E0A0-3D0C-4A8A-B2B3-6A1FD72B27C9}" type="pres">
      <dgm:prSet presAssocID="{D0D9FCAB-9432-418A-8288-ABAE39B77B6A}" presName="hierRoot2" presStyleCnt="0">
        <dgm:presLayoutVars>
          <dgm:hierBranch val="init"/>
        </dgm:presLayoutVars>
      </dgm:prSet>
      <dgm:spPr/>
    </dgm:pt>
    <dgm:pt modelId="{15CBB9EC-6CAA-4EAC-BE49-F4347BC9E601}" type="pres">
      <dgm:prSet presAssocID="{D0D9FCAB-9432-418A-8288-ABAE39B77B6A}" presName="rootComposite2" presStyleCnt="0"/>
      <dgm:spPr/>
    </dgm:pt>
    <dgm:pt modelId="{82B12CFB-01A0-4E92-8F36-E827227AC36D}" type="pres">
      <dgm:prSet presAssocID="{D0D9FCAB-9432-418A-8288-ABAE39B77B6A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961E66AA-2D9B-4840-AC4A-0CFF11178A09}" type="pres">
      <dgm:prSet presAssocID="{D0D9FCAB-9432-418A-8288-ABAE39B77B6A}" presName="topArc2" presStyleLbl="parChTrans1D1" presStyleIdx="32" presStyleCnt="40"/>
      <dgm:spPr/>
    </dgm:pt>
    <dgm:pt modelId="{E8F84636-E69F-4309-B038-A62E3568B3D5}" type="pres">
      <dgm:prSet presAssocID="{D0D9FCAB-9432-418A-8288-ABAE39B77B6A}" presName="bottomArc2" presStyleLbl="parChTrans1D1" presStyleIdx="33" presStyleCnt="40"/>
      <dgm:spPr/>
    </dgm:pt>
    <dgm:pt modelId="{21B18FD4-8633-4105-A49E-DD3BAF96E8E7}" type="pres">
      <dgm:prSet presAssocID="{D0D9FCAB-9432-418A-8288-ABAE39B77B6A}" presName="topConnNode2" presStyleLbl="node3" presStyleIdx="0" presStyleCnt="0"/>
      <dgm:spPr/>
    </dgm:pt>
    <dgm:pt modelId="{B258C099-EB8A-4253-B4F7-0468F9346333}" type="pres">
      <dgm:prSet presAssocID="{D0D9FCAB-9432-418A-8288-ABAE39B77B6A}" presName="hierChild4" presStyleCnt="0"/>
      <dgm:spPr/>
    </dgm:pt>
    <dgm:pt modelId="{9318EBFF-FD0A-456B-B42A-32E98D2BA415}" type="pres">
      <dgm:prSet presAssocID="{D0D9FCAB-9432-418A-8288-ABAE39B77B6A}" presName="hierChild5" presStyleCnt="0"/>
      <dgm:spPr/>
    </dgm:pt>
    <dgm:pt modelId="{9F0F9EA5-4338-4E9D-AA75-FAB15E4CD3AD}" type="pres">
      <dgm:prSet presAssocID="{74FC8FFF-4041-47A1-99DD-D559D65AB0FD}" presName="Name28" presStyleLbl="parChTrans1D3" presStyleIdx="8" presStyleCnt="9"/>
      <dgm:spPr/>
    </dgm:pt>
    <dgm:pt modelId="{3795F649-817B-4979-89E3-80064D1F2F51}" type="pres">
      <dgm:prSet presAssocID="{59A3B3EB-97FD-459C-AB8B-F245AB804AA4}" presName="hierRoot2" presStyleCnt="0">
        <dgm:presLayoutVars>
          <dgm:hierBranch val="init"/>
        </dgm:presLayoutVars>
      </dgm:prSet>
      <dgm:spPr/>
    </dgm:pt>
    <dgm:pt modelId="{7CE3D489-E25D-4684-90A8-F1B3D30D42D3}" type="pres">
      <dgm:prSet presAssocID="{59A3B3EB-97FD-459C-AB8B-F245AB804AA4}" presName="rootComposite2" presStyleCnt="0"/>
      <dgm:spPr/>
    </dgm:pt>
    <dgm:pt modelId="{7F8B4926-0839-4BBC-8EBE-0F5672495313}" type="pres">
      <dgm:prSet presAssocID="{59A3B3EB-97FD-459C-AB8B-F245AB804AA4}" presName="rootText2" presStyleLbl="alignAcc1" presStyleIdx="0" presStyleCnt="0">
        <dgm:presLayoutVars>
          <dgm:chPref val="3"/>
        </dgm:presLayoutVars>
      </dgm:prSet>
      <dgm:spPr/>
    </dgm:pt>
    <dgm:pt modelId="{FBAD0B03-DC60-4D06-BFBC-8E57E0A24206}" type="pres">
      <dgm:prSet presAssocID="{59A3B3EB-97FD-459C-AB8B-F245AB804AA4}" presName="topArc2" presStyleLbl="parChTrans1D1" presStyleIdx="34" presStyleCnt="40"/>
      <dgm:spPr/>
    </dgm:pt>
    <dgm:pt modelId="{2B18D823-07EC-45CE-8553-7536CB13C562}" type="pres">
      <dgm:prSet presAssocID="{59A3B3EB-97FD-459C-AB8B-F245AB804AA4}" presName="bottomArc2" presStyleLbl="parChTrans1D1" presStyleIdx="35" presStyleCnt="40"/>
      <dgm:spPr/>
    </dgm:pt>
    <dgm:pt modelId="{72DFC0C6-3DC8-4006-9759-22DB7819F58F}" type="pres">
      <dgm:prSet presAssocID="{59A3B3EB-97FD-459C-AB8B-F245AB804AA4}" presName="topConnNode2" presStyleLbl="node3" presStyleIdx="0" presStyleCnt="0"/>
      <dgm:spPr/>
    </dgm:pt>
    <dgm:pt modelId="{E01A3216-B1EA-46CE-A0BD-6736D9619654}" type="pres">
      <dgm:prSet presAssocID="{59A3B3EB-97FD-459C-AB8B-F245AB804AA4}" presName="hierChild4" presStyleCnt="0"/>
      <dgm:spPr/>
    </dgm:pt>
    <dgm:pt modelId="{2751EFBE-D07E-480C-93B1-4F4111692BAB}" type="pres">
      <dgm:prSet presAssocID="{59A3B3EB-97FD-459C-AB8B-F245AB804AA4}" presName="hierChild5" presStyleCnt="0"/>
      <dgm:spPr/>
    </dgm:pt>
    <dgm:pt modelId="{C3374BA6-09F3-461C-BCC0-8D1D6311F3A6}" type="pres">
      <dgm:prSet presAssocID="{BE564342-ABA7-46EF-9BD6-AA42E2ABF446}" presName="hierChild5" presStyleCnt="0"/>
      <dgm:spPr/>
    </dgm:pt>
    <dgm:pt modelId="{2824EA6F-0862-4574-8FD2-3BE4147590E4}" type="pres">
      <dgm:prSet presAssocID="{2D38079E-AAFD-4C86-9FD3-F3D6ED2800AE}" presName="Name28" presStyleLbl="parChTrans1D2" presStyleIdx="4" presStyleCnt="6"/>
      <dgm:spPr/>
    </dgm:pt>
    <dgm:pt modelId="{E6DA9D66-5CF8-4188-B389-145289AB864C}" type="pres">
      <dgm:prSet presAssocID="{30B58A76-F4E6-4660-8611-72CB881D3F32}" presName="hierRoot2" presStyleCnt="0">
        <dgm:presLayoutVars>
          <dgm:hierBranch val="init"/>
        </dgm:presLayoutVars>
      </dgm:prSet>
      <dgm:spPr/>
    </dgm:pt>
    <dgm:pt modelId="{2FD1B8BA-E1B7-486A-8CE1-AC03DFA757F2}" type="pres">
      <dgm:prSet presAssocID="{30B58A76-F4E6-4660-8611-72CB881D3F32}" presName="rootComposite2" presStyleCnt="0"/>
      <dgm:spPr/>
    </dgm:pt>
    <dgm:pt modelId="{549E6306-F917-4B35-962B-943136A71107}" type="pres">
      <dgm:prSet presAssocID="{30B58A76-F4E6-4660-8611-72CB881D3F32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CFD46307-B41A-45FE-8122-EA6C0E6ADDA7}" type="pres">
      <dgm:prSet presAssocID="{30B58A76-F4E6-4660-8611-72CB881D3F32}" presName="topArc2" presStyleLbl="parChTrans1D1" presStyleIdx="36" presStyleCnt="40"/>
      <dgm:spPr/>
    </dgm:pt>
    <dgm:pt modelId="{816E6FEF-F5E8-4497-83BA-783723705B9F}" type="pres">
      <dgm:prSet presAssocID="{30B58A76-F4E6-4660-8611-72CB881D3F32}" presName="bottomArc2" presStyleLbl="parChTrans1D1" presStyleIdx="37" presStyleCnt="40"/>
      <dgm:spPr/>
    </dgm:pt>
    <dgm:pt modelId="{0F919BB3-E359-4342-84FE-9AB84800AA56}" type="pres">
      <dgm:prSet presAssocID="{30B58A76-F4E6-4660-8611-72CB881D3F32}" presName="topConnNode2" presStyleLbl="node2" presStyleIdx="0" presStyleCnt="0"/>
      <dgm:spPr/>
    </dgm:pt>
    <dgm:pt modelId="{860B3F3E-1481-40EE-9604-27F49083DCFE}" type="pres">
      <dgm:prSet presAssocID="{30B58A76-F4E6-4660-8611-72CB881D3F32}" presName="hierChild4" presStyleCnt="0"/>
      <dgm:spPr/>
    </dgm:pt>
    <dgm:pt modelId="{C8F91558-1484-4B48-A949-BC0D88BD3314}" type="pres">
      <dgm:prSet presAssocID="{30B58A76-F4E6-4660-8611-72CB881D3F32}" presName="hierChild5" presStyleCnt="0"/>
      <dgm:spPr/>
    </dgm:pt>
    <dgm:pt modelId="{B43BE2D4-01D6-4CBA-AF64-1A0AF49FD808}" type="pres">
      <dgm:prSet presAssocID="{ADF4B0C5-D8C0-422D-8B26-8AF9D6801A8C}" presName="Name28" presStyleLbl="parChTrans1D2" presStyleIdx="5" presStyleCnt="6"/>
      <dgm:spPr/>
    </dgm:pt>
    <dgm:pt modelId="{011F0F70-13E8-4BE0-A4DC-0B35E83C7637}" type="pres">
      <dgm:prSet presAssocID="{81EA31B7-2C76-4951-9DEC-C7C6355A73FC}" presName="hierRoot2" presStyleCnt="0">
        <dgm:presLayoutVars>
          <dgm:hierBranch val="init"/>
        </dgm:presLayoutVars>
      </dgm:prSet>
      <dgm:spPr/>
    </dgm:pt>
    <dgm:pt modelId="{4592648D-15F2-4D7C-A8C3-49240DD2E5D4}" type="pres">
      <dgm:prSet presAssocID="{81EA31B7-2C76-4951-9DEC-C7C6355A73FC}" presName="rootComposite2" presStyleCnt="0"/>
      <dgm:spPr/>
    </dgm:pt>
    <dgm:pt modelId="{6F8339F3-09C5-4886-A11E-375F4B214D46}" type="pres">
      <dgm:prSet presAssocID="{81EA31B7-2C76-4951-9DEC-C7C6355A73FC}" presName="rootText2" presStyleLbl="alignAcc1" presStyleIdx="0" presStyleCnt="0">
        <dgm:presLayoutVars>
          <dgm:chPref val="3"/>
        </dgm:presLayoutVars>
      </dgm:prSet>
      <dgm:spPr/>
    </dgm:pt>
    <dgm:pt modelId="{4B02275E-91C6-4BE9-B844-EFF7B2638FE6}" type="pres">
      <dgm:prSet presAssocID="{81EA31B7-2C76-4951-9DEC-C7C6355A73FC}" presName="topArc2" presStyleLbl="parChTrans1D1" presStyleIdx="38" presStyleCnt="40"/>
      <dgm:spPr/>
    </dgm:pt>
    <dgm:pt modelId="{1E998ADF-2232-441A-A063-EBDBE4242C32}" type="pres">
      <dgm:prSet presAssocID="{81EA31B7-2C76-4951-9DEC-C7C6355A73FC}" presName="bottomArc2" presStyleLbl="parChTrans1D1" presStyleIdx="39" presStyleCnt="40"/>
      <dgm:spPr/>
    </dgm:pt>
    <dgm:pt modelId="{F1E6BBDB-4F4D-419E-B006-76C910922C14}" type="pres">
      <dgm:prSet presAssocID="{81EA31B7-2C76-4951-9DEC-C7C6355A73FC}" presName="topConnNode2" presStyleLbl="node2" presStyleIdx="0" presStyleCnt="0"/>
      <dgm:spPr/>
    </dgm:pt>
    <dgm:pt modelId="{F5F5DAE8-DDDF-4E41-A76C-19BDA00A46E6}" type="pres">
      <dgm:prSet presAssocID="{81EA31B7-2C76-4951-9DEC-C7C6355A73FC}" presName="hierChild4" presStyleCnt="0"/>
      <dgm:spPr/>
    </dgm:pt>
    <dgm:pt modelId="{384E7F96-BA47-4F69-A1A6-CFE4E8C2688A}" type="pres">
      <dgm:prSet presAssocID="{81EA31B7-2C76-4951-9DEC-C7C6355A73FC}" presName="hierChild5" presStyleCnt="0"/>
      <dgm:spPr/>
    </dgm:pt>
    <dgm:pt modelId="{AF3EFBB9-C6F2-4776-BDDE-7A30F2DD5E7D}" type="pres">
      <dgm:prSet presAssocID="{78892A9F-56FF-4D85-9890-061F27240E3F}" presName="hierChild3" presStyleCnt="0"/>
      <dgm:spPr/>
    </dgm:pt>
  </dgm:ptLst>
  <dgm:cxnLst>
    <dgm:cxn modelId="{52EBB226-9870-475F-8912-00B25148FC4C}" type="presOf" srcId="{2AFFFD5E-1170-42AB-963E-FC95405CEB77}" destId="{0C8181E4-314C-443A-8BC3-54A4B6B42144}" srcOrd="1" destOrd="0" presId="urn:microsoft.com/office/officeart/2008/layout/HalfCircleOrganizationChart"/>
    <dgm:cxn modelId="{3FED23CB-D4E1-4B24-BA6F-C8A71B1E4814}" type="presOf" srcId="{923B69F5-0611-4AAD-965F-DF4E0E1338CA}" destId="{9A0BF87B-D1E4-451E-A616-BA2EB7C90DED}" srcOrd="0" destOrd="0" presId="urn:microsoft.com/office/officeart/2008/layout/HalfCircleOrganizationChart"/>
    <dgm:cxn modelId="{B91C68D5-87E7-45A3-BAA8-E984D9147650}" type="presOf" srcId="{C3D8F5D7-8443-49F4-B5A9-FB827FBC1F7D}" destId="{2EA32AFA-972F-47FF-88B6-16F1C2958EE3}" srcOrd="0" destOrd="0" presId="urn:microsoft.com/office/officeart/2008/layout/HalfCircleOrganizationChart"/>
    <dgm:cxn modelId="{5E9DEED4-AB25-4EDC-999D-1C7CA208640F}" type="presOf" srcId="{EAA9A950-D689-47EA-B088-A2B00CCEC81F}" destId="{A90AA32E-33E9-4441-9F05-541DB8EDABDB}" srcOrd="1" destOrd="0" presId="urn:microsoft.com/office/officeart/2008/layout/HalfCircleOrganizationChart"/>
    <dgm:cxn modelId="{CECAFDAD-C36B-4092-BC9A-162118E44485}" srcId="{2AFFFD5E-1170-42AB-963E-FC95405CEB77}" destId="{75188A71-E33C-4B4E-B454-D7D90890974B}" srcOrd="1" destOrd="0" parTransId="{A7F0296F-3042-4B99-A68E-59A8578B8903}" sibTransId="{D2EC03C5-8E47-4D5E-A196-E925977D9EAC}"/>
    <dgm:cxn modelId="{AAAE6B1F-7C35-4BBE-8444-6B3402AE67CF}" type="presOf" srcId="{F5184F65-6260-433F-88F1-926869010166}" destId="{A58AEDD7-8710-4A33-9125-6C4746B1FF9F}" srcOrd="0" destOrd="0" presId="urn:microsoft.com/office/officeart/2008/layout/HalfCircleOrganizationChart"/>
    <dgm:cxn modelId="{CD2F8258-8147-45E8-A082-83E87CB2B2B4}" type="presOf" srcId="{8EDDB0B5-BCC4-4A89-9E4E-D2753AED9841}" destId="{CCCBF7CA-CE3A-4BA4-A818-4D97C5C1E82D}" srcOrd="0" destOrd="0" presId="urn:microsoft.com/office/officeart/2008/layout/HalfCircleOrganizationChart"/>
    <dgm:cxn modelId="{4AC5EC49-90D3-4416-B77A-00799D72CF2D}" type="presOf" srcId="{923B69F5-0611-4AAD-965F-DF4E0E1338CA}" destId="{9D79EEF6-F810-4D4F-B1A5-C3E5A90111DD}" srcOrd="1" destOrd="0" presId="urn:microsoft.com/office/officeart/2008/layout/HalfCircleOrganizationChart"/>
    <dgm:cxn modelId="{52626F9C-640B-410F-B507-E3BFA55DCA6C}" type="presOf" srcId="{EAA9A950-D689-47EA-B088-A2B00CCEC81F}" destId="{08176D78-C0A5-4888-B209-E7F27A73C192}" srcOrd="0" destOrd="0" presId="urn:microsoft.com/office/officeart/2008/layout/HalfCircleOrganizationChart"/>
    <dgm:cxn modelId="{82F7E976-D972-43B0-9C36-D0D0A456A228}" srcId="{D43F68A1-E6B9-4283-ADDF-C289F8C77203}" destId="{F66D80FF-A0F8-4E3E-9E7C-76AF1E9CC4D3}" srcOrd="0" destOrd="0" parTransId="{7DD5A88C-F95F-401B-990A-62DD48E6EB7E}" sibTransId="{E659EDAF-6AC9-466E-9679-EEC571ADD817}"/>
    <dgm:cxn modelId="{8FEB3DA1-652B-4BC7-BF34-A484181A3183}" type="presOf" srcId="{ADF4B0C5-D8C0-422D-8B26-8AF9D6801A8C}" destId="{B43BE2D4-01D6-4CBA-AF64-1A0AF49FD808}" srcOrd="0" destOrd="0" presId="urn:microsoft.com/office/officeart/2008/layout/HalfCircleOrganizationChart"/>
    <dgm:cxn modelId="{05C9A0F3-FBB9-4DB6-BA3B-B090AC7BDA4F}" type="presOf" srcId="{C3D8F5D7-8443-49F4-B5A9-FB827FBC1F7D}" destId="{A426FDB6-6D14-4DDD-8651-ACB9E4F71B93}" srcOrd="1" destOrd="0" presId="urn:microsoft.com/office/officeart/2008/layout/HalfCircleOrganizationChart"/>
    <dgm:cxn modelId="{8078520E-0DA4-41C1-B0AF-5D4651E95A21}" type="presOf" srcId="{45BAA418-0DC8-454B-A7D8-55D42ABE743A}" destId="{3AE5E180-19E2-4130-B83F-04AABFC6ED55}" srcOrd="1" destOrd="0" presId="urn:microsoft.com/office/officeart/2008/layout/HalfCircleOrganizationChart"/>
    <dgm:cxn modelId="{0E3A38B6-50ED-4E32-A4EA-704D330B5882}" type="presOf" srcId="{49BA7132-7FAD-45BD-BDC9-2D0F4BABAAE9}" destId="{195872F9-53E1-4BF1-ACBB-E56C8A048D6E}" srcOrd="1" destOrd="0" presId="urn:microsoft.com/office/officeart/2008/layout/HalfCircleOrganizationChart"/>
    <dgm:cxn modelId="{154BE6E4-3265-427D-9C91-347F57C709B8}" srcId="{3B17B255-E925-4E52-BA08-7EDB48B13E1C}" destId="{78892A9F-56FF-4D85-9890-061F27240E3F}" srcOrd="2" destOrd="0" parTransId="{B5823A69-7E5B-40D4-AB99-99DC593C88C8}" sibTransId="{D80940E3-F3D1-4234-A35E-E2A4B9CFD677}"/>
    <dgm:cxn modelId="{D73A1AB4-4B34-477F-B3CE-8A137D1C56C8}" type="presOf" srcId="{F66D80FF-A0F8-4E3E-9E7C-76AF1E9CC4D3}" destId="{86B635FC-896C-419B-96EA-2930A4E0C685}" srcOrd="0" destOrd="0" presId="urn:microsoft.com/office/officeart/2008/layout/HalfCircleOrganizationChart"/>
    <dgm:cxn modelId="{5DA87E33-30E8-4FDA-857E-19714CE4928C}" srcId="{78892A9F-56FF-4D85-9890-061F27240E3F}" destId="{81EA31B7-2C76-4951-9DEC-C7C6355A73FC}" srcOrd="2" destOrd="0" parTransId="{ADF4B0C5-D8C0-422D-8B26-8AF9D6801A8C}" sibTransId="{C22B126E-B6A7-4AB5-9304-C6AA31DFB698}"/>
    <dgm:cxn modelId="{2B37A21A-7C15-4E8D-9060-F68F4CA6BD9A}" type="presOf" srcId="{30B58A76-F4E6-4660-8611-72CB881D3F32}" destId="{549E6306-F917-4B35-962B-943136A71107}" srcOrd="0" destOrd="0" presId="urn:microsoft.com/office/officeart/2008/layout/HalfCircleOrganizationChart"/>
    <dgm:cxn modelId="{01F60D4C-A8EA-4040-8A33-3F70D3774E4F}" srcId="{2AFFFD5E-1170-42AB-963E-FC95405CEB77}" destId="{45BAA418-0DC8-454B-A7D8-55D42ABE743A}" srcOrd="0" destOrd="0" parTransId="{5E0FF393-1A72-4213-9FA5-6C0A97F30F42}" sibTransId="{F41080E9-C40B-45C1-BED7-D19B49DD0F90}"/>
    <dgm:cxn modelId="{80C332C6-21D2-4732-96A8-0B7F922FEB9B}" type="presOf" srcId="{6949FCF2-7E8B-410A-807E-03F8C6BEA231}" destId="{0067EB2B-3CD5-48B7-B184-5A1D9AB96B50}" srcOrd="0" destOrd="0" presId="urn:microsoft.com/office/officeart/2008/layout/HalfCircleOrganizationChart"/>
    <dgm:cxn modelId="{AD405432-21A6-4FB9-831A-80533D8CA4FE}" type="presOf" srcId="{8CB6EFB0-1B1B-43F1-9315-23843550516B}" destId="{91879533-620A-4C95-AB74-C381DED03837}" srcOrd="0" destOrd="0" presId="urn:microsoft.com/office/officeart/2008/layout/HalfCircleOrganizationChart"/>
    <dgm:cxn modelId="{0742F13B-FE3A-4E13-8D9F-82D3CAEDDECE}" type="presOf" srcId="{1A6E1FCB-DABD-4B40-893C-12A19D77D735}" destId="{1CDA22B2-452C-4A1C-8AB6-EA8E56432912}" srcOrd="0" destOrd="0" presId="urn:microsoft.com/office/officeart/2008/layout/HalfCircleOrganizationChart"/>
    <dgm:cxn modelId="{D5481A4B-DEC9-46BC-A688-052BCE7FD369}" type="presOf" srcId="{2691971C-EFEA-493F-B59F-FFBDC8FA218E}" destId="{C7EA3742-731A-40D8-8B90-1AD6D2BBF5D3}" srcOrd="1" destOrd="0" presId="urn:microsoft.com/office/officeart/2008/layout/HalfCircleOrganizationChart"/>
    <dgm:cxn modelId="{36DA5B95-B250-4DF8-B283-0DFC34409343}" type="presOf" srcId="{6AA13450-6D45-474A-8C54-92AC6023AA8C}" destId="{945D7C98-A09A-4186-8B08-4A48E6C25224}" srcOrd="0" destOrd="0" presId="urn:microsoft.com/office/officeart/2008/layout/HalfCircleOrganizationChart"/>
    <dgm:cxn modelId="{41EE25C7-6D65-407F-87B8-0AE5CF964FF5}" srcId="{3B17B255-E925-4E52-BA08-7EDB48B13E1C}" destId="{F23C2237-71F8-484E-979C-EEA73C4A49AA}" srcOrd="1" destOrd="0" parTransId="{A8AC73FF-11C7-4ECB-A4AF-1924AB1EC1BC}" sibTransId="{89E8493B-B5D6-4434-B76C-497241885E9B}"/>
    <dgm:cxn modelId="{22D9C515-E38E-4439-96D5-9A0435F77765}" type="presOf" srcId="{2691971C-EFEA-493F-B59F-FFBDC8FA218E}" destId="{0BC8D92E-ABC0-4447-8845-A2F67ED407DA}" srcOrd="0" destOrd="0" presId="urn:microsoft.com/office/officeart/2008/layout/HalfCircleOrganizationChart"/>
    <dgm:cxn modelId="{BFBEC94C-DFB6-4B94-AB3D-86742E1FFCEC}" type="presOf" srcId="{60209CD9-DF51-4384-A607-8BCB95378292}" destId="{22C30B89-B133-4A4A-91A9-E687048DDC13}" srcOrd="0" destOrd="0" presId="urn:microsoft.com/office/officeart/2008/layout/HalfCircleOrganizationChart"/>
    <dgm:cxn modelId="{974656B3-C458-47CD-973D-803944C068AF}" type="presOf" srcId="{75188A71-E33C-4B4E-B454-D7D90890974B}" destId="{D5E6E88A-72AE-4C5C-BFD7-2BF5342BB1AF}" srcOrd="0" destOrd="0" presId="urn:microsoft.com/office/officeart/2008/layout/HalfCircleOrganizationChart"/>
    <dgm:cxn modelId="{FD4B79A0-1384-4922-AB27-C014128083CA}" srcId="{78892A9F-56FF-4D85-9890-061F27240E3F}" destId="{30B58A76-F4E6-4660-8611-72CB881D3F32}" srcOrd="1" destOrd="0" parTransId="{2D38079E-AAFD-4C86-9FD3-F3D6ED2800AE}" sibTransId="{0074518F-0BFC-49CC-83ED-C28FC02B1DFA}"/>
    <dgm:cxn modelId="{D0C56B9A-F567-446E-9512-7D6C1E9FAA65}" type="presOf" srcId="{2AFFFD5E-1170-42AB-963E-FC95405CEB77}" destId="{1AD47492-D0EA-4F1D-8646-662D3C7BDC04}" srcOrd="0" destOrd="0" presId="urn:microsoft.com/office/officeart/2008/layout/HalfCircleOrganizationChart"/>
    <dgm:cxn modelId="{4F6E63A1-96E5-4379-B673-205959648D20}" type="presOf" srcId="{30B58A76-F4E6-4660-8611-72CB881D3F32}" destId="{0F919BB3-E359-4342-84FE-9AB84800AA56}" srcOrd="1" destOrd="0" presId="urn:microsoft.com/office/officeart/2008/layout/HalfCircleOrganizationChart"/>
    <dgm:cxn modelId="{91C2D7E3-DDDD-44CF-ACA2-A85AC2F11B26}" srcId="{BE564342-ABA7-46EF-9BD6-AA42E2ABF446}" destId="{49BA7132-7FAD-45BD-BDC9-2D0F4BABAAE9}" srcOrd="0" destOrd="0" parTransId="{E0DBDCFC-0F40-416C-B555-07AAC9AC9CC5}" sibTransId="{9EB5CCEB-78B9-4EF0-9494-1FF917EED6C9}"/>
    <dgm:cxn modelId="{B4C8A49B-41B7-479E-8A48-9C86E6759355}" type="presOf" srcId="{3B17B255-E925-4E52-BA08-7EDB48B13E1C}" destId="{DD4ADEA1-653D-4A70-A73D-37DCBB7B7735}" srcOrd="0" destOrd="0" presId="urn:microsoft.com/office/officeart/2008/layout/HalfCircleOrganizationChart"/>
    <dgm:cxn modelId="{8D9FC9F3-E6CC-4EDA-8D68-32F1CC156EFE}" type="presOf" srcId="{BE564342-ABA7-46EF-9BD6-AA42E2ABF446}" destId="{69E84707-3242-47C8-987A-7604C0865886}" srcOrd="0" destOrd="0" presId="urn:microsoft.com/office/officeart/2008/layout/HalfCircleOrganizationChart"/>
    <dgm:cxn modelId="{F3D9EF36-BD20-465D-AA10-22BA73F905F8}" type="presOf" srcId="{81EA31B7-2C76-4951-9DEC-C7C6355A73FC}" destId="{6F8339F3-09C5-4886-A11E-375F4B214D46}" srcOrd="0" destOrd="0" presId="urn:microsoft.com/office/officeart/2008/layout/HalfCircleOrganizationChart"/>
    <dgm:cxn modelId="{554A4F97-D504-45A8-B76D-FB1EE2A57B7B}" type="presOf" srcId="{BE564342-ABA7-46EF-9BD6-AA42E2ABF446}" destId="{689C056B-44D8-49C0-9C8C-D2AFDFB72926}" srcOrd="1" destOrd="0" presId="urn:microsoft.com/office/officeart/2008/layout/HalfCircleOrganizationChart"/>
    <dgm:cxn modelId="{24AAB750-0A41-4BA6-97E9-8405CF05A99F}" srcId="{D43F68A1-E6B9-4283-ADDF-C289F8C77203}" destId="{2AFFFD5E-1170-42AB-963E-FC95405CEB77}" srcOrd="1" destOrd="0" parTransId="{6AA13450-6D45-474A-8C54-92AC6023AA8C}" sibTransId="{FEB361B9-65F0-4001-ADC2-7D0DD697F429}"/>
    <dgm:cxn modelId="{227FDD56-D24A-4C8C-8725-B48172987289}" type="presOf" srcId="{2D38079E-AAFD-4C86-9FD3-F3D6ED2800AE}" destId="{2824EA6F-0862-4574-8FD2-3BE4147590E4}" srcOrd="0" destOrd="0" presId="urn:microsoft.com/office/officeart/2008/layout/HalfCircleOrganizationChart"/>
    <dgm:cxn modelId="{7D2820ED-6763-4409-863B-5DFA67E99781}" type="presOf" srcId="{45BAA418-0DC8-454B-A7D8-55D42ABE743A}" destId="{1506B1C8-D36F-4143-A33D-2A5E488E4E75}" srcOrd="0" destOrd="0" presId="urn:microsoft.com/office/officeart/2008/layout/HalfCircleOrganizationChart"/>
    <dgm:cxn modelId="{5CBF5F9B-02A8-477B-840D-CC55CAC21E1E}" srcId="{8CB6EFB0-1B1B-43F1-9315-23843550516B}" destId="{2691971C-EFEA-493F-B59F-FFBDC8FA218E}" srcOrd="0" destOrd="0" parTransId="{D03A08B2-DE31-40AB-A4AF-7F22E437A242}" sibTransId="{1A1AEEB2-3900-4C39-A9EC-A359300585CD}"/>
    <dgm:cxn modelId="{513794F4-DB3A-4CAA-8F64-5722CC52AAC2}" type="presOf" srcId="{75188A71-E33C-4B4E-B454-D7D90890974B}" destId="{C7A56DE9-3476-4385-8D44-E22C896BF4B6}" srcOrd="1" destOrd="0" presId="urn:microsoft.com/office/officeart/2008/layout/HalfCircleOrganizationChart"/>
    <dgm:cxn modelId="{7A11E1FF-177A-4666-8C13-77F4A08B239A}" type="presOf" srcId="{7DD5A88C-F95F-401B-990A-62DD48E6EB7E}" destId="{0DB91549-4148-41BD-9080-D66FCC4E5474}" srcOrd="0" destOrd="0" presId="urn:microsoft.com/office/officeart/2008/layout/HalfCircleOrganizationChart"/>
    <dgm:cxn modelId="{F3E20216-6068-4145-9C21-2026248419E5}" srcId="{BE564342-ABA7-46EF-9BD6-AA42E2ABF446}" destId="{59A3B3EB-97FD-459C-AB8B-F245AB804AA4}" srcOrd="3" destOrd="0" parTransId="{74FC8FFF-4041-47A1-99DD-D559D65AB0FD}" sibTransId="{07465E48-8CFE-4E75-BAE9-40BCC7F054B8}"/>
    <dgm:cxn modelId="{5F799361-370D-4200-9059-97B77B43825B}" type="presOf" srcId="{81EA31B7-2C76-4951-9DEC-C7C6355A73FC}" destId="{F1E6BBDB-4F4D-419E-B006-76C910922C14}" srcOrd="1" destOrd="0" presId="urn:microsoft.com/office/officeart/2008/layout/HalfCircleOrganizationChart"/>
    <dgm:cxn modelId="{14D1F8CF-718C-4B10-8384-751EF77CE8B6}" type="presOf" srcId="{D0D9FCAB-9432-418A-8288-ABAE39B77B6A}" destId="{21B18FD4-8633-4105-A49E-DD3BAF96E8E7}" srcOrd="1" destOrd="0" presId="urn:microsoft.com/office/officeart/2008/layout/HalfCircleOrganizationChart"/>
    <dgm:cxn modelId="{36E61808-2482-45AC-92B7-B005F360C959}" type="presOf" srcId="{D0D9FCAB-9432-418A-8288-ABAE39B77B6A}" destId="{82B12CFB-01A0-4E92-8F36-E827227AC36D}" srcOrd="0" destOrd="0" presId="urn:microsoft.com/office/officeart/2008/layout/HalfCircleOrganizationChart"/>
    <dgm:cxn modelId="{5191F3D8-898B-4E1C-A586-CF833B08F5B0}" type="presOf" srcId="{8EDDB0B5-BCC4-4A89-9E4E-D2753AED9841}" destId="{C9AAF9EB-B824-4714-9F9C-08C47BB97900}" srcOrd="1" destOrd="0" presId="urn:microsoft.com/office/officeart/2008/layout/HalfCircleOrganizationChart"/>
    <dgm:cxn modelId="{6595DA9A-A831-4C39-BBEA-6514A86AFF0A}" type="presOf" srcId="{A8CC4152-55C5-4BC5-AAFB-8D90C1DB9BA4}" destId="{FE15A6BD-19A6-4785-ABBF-F706CF2463DC}" srcOrd="0" destOrd="0" presId="urn:microsoft.com/office/officeart/2008/layout/HalfCircleOrganizationChart"/>
    <dgm:cxn modelId="{EEF9FAEB-15EC-4693-ABAD-DC3F96E20723}" type="presOf" srcId="{D43F68A1-E6B9-4283-ADDF-C289F8C77203}" destId="{26667BCC-EA4C-4268-888F-4714478465C4}" srcOrd="1" destOrd="0" presId="urn:microsoft.com/office/officeart/2008/layout/HalfCircleOrganizationChart"/>
    <dgm:cxn modelId="{15A756B1-210A-4CA4-9D35-67814E4B3AB6}" type="presOf" srcId="{74FC8FFF-4041-47A1-99DD-D559D65AB0FD}" destId="{9F0F9EA5-4338-4E9D-AA75-FAB15E4CD3AD}" srcOrd="0" destOrd="0" presId="urn:microsoft.com/office/officeart/2008/layout/HalfCircleOrganizationChart"/>
    <dgm:cxn modelId="{65796992-DCBF-42BD-B86E-C188177C2509}" srcId="{78892A9F-56FF-4D85-9890-061F27240E3F}" destId="{BE564342-ABA7-46EF-9BD6-AA42E2ABF446}" srcOrd="0" destOrd="0" parTransId="{F5184F65-6260-433F-88F1-926869010166}" sibTransId="{40C600BE-E6D2-4AAB-A7BB-0678A6A7D719}"/>
    <dgm:cxn modelId="{DEFF34FA-11BD-423D-AD40-08C8506F8167}" srcId="{8EDDB0B5-BCC4-4A89-9E4E-D2753AED9841}" destId="{8CB6EFB0-1B1B-43F1-9315-23843550516B}" srcOrd="0" destOrd="0" parTransId="{6949FCF2-7E8B-410A-807E-03F8C6BEA231}" sibTransId="{53584C3E-561D-4A58-8D99-6712F40898B1}"/>
    <dgm:cxn modelId="{8757E57D-837F-49CB-A9F8-D2A0DB227D23}" srcId="{60209CD9-DF51-4384-A607-8BCB95378292}" destId="{C3D8F5D7-8443-49F4-B5A9-FB827FBC1F7D}" srcOrd="1" destOrd="0" parTransId="{A8CC4152-55C5-4BC5-AAFB-8D90C1DB9BA4}" sibTransId="{1981A3F4-149C-4B32-932A-B0173530EE0B}"/>
    <dgm:cxn modelId="{DDCD665D-1DA4-49CB-896F-2229FBD07994}" type="presOf" srcId="{916F4A67-D0CD-4667-9278-EDAF7A40C64B}" destId="{3D91B7DB-B365-424B-91F3-6C0618861EDD}" srcOrd="0" destOrd="0" presId="urn:microsoft.com/office/officeart/2008/layout/HalfCircleOrganizationChart"/>
    <dgm:cxn modelId="{087BCC82-D090-4105-9E15-D7481F93FE7A}" type="presOf" srcId="{12BB03D2-B1D4-4412-9081-79C7626E4834}" destId="{8646616A-D0BE-44AB-9108-810F17979511}" srcOrd="0" destOrd="0" presId="urn:microsoft.com/office/officeart/2008/layout/HalfCircleOrganizationChart"/>
    <dgm:cxn modelId="{F8FFA1A4-A1A8-44D5-A146-B20C724316EB}" type="presOf" srcId="{8CB6EFB0-1B1B-43F1-9315-23843550516B}" destId="{052E9C30-338C-44E2-9E75-E6E5613A43F0}" srcOrd="1" destOrd="0" presId="urn:microsoft.com/office/officeart/2008/layout/HalfCircleOrganizationChart"/>
    <dgm:cxn modelId="{7872B389-5DB1-46F5-B526-14C43E46E3F4}" type="presOf" srcId="{5E0FF393-1A72-4213-9FA5-6C0A97F30F42}" destId="{5B9423A9-94A5-4E17-B34A-42DDE542D8E5}" srcOrd="0" destOrd="0" presId="urn:microsoft.com/office/officeart/2008/layout/HalfCircleOrganizationChart"/>
    <dgm:cxn modelId="{F3C9CDE1-686D-44D0-9B29-E2B9C1BF4D4D}" type="presOf" srcId="{F23C2237-71F8-484E-979C-EEA73C4A49AA}" destId="{564B9C12-836D-4127-9AEF-4BE5EB06A209}" srcOrd="1" destOrd="0" presId="urn:microsoft.com/office/officeart/2008/layout/HalfCircleOrganizationChart"/>
    <dgm:cxn modelId="{ABEF3E25-2DDB-460B-BD13-86BBFC68F232}" type="presOf" srcId="{D03A08B2-DE31-40AB-A4AF-7F22E437A242}" destId="{8B466818-259E-4AF7-8FA3-92C53424017E}" srcOrd="0" destOrd="0" presId="urn:microsoft.com/office/officeart/2008/layout/HalfCircleOrganizationChart"/>
    <dgm:cxn modelId="{45761FB6-3CE0-46B7-ABDA-DA46276FD863}" type="presOf" srcId="{78892A9F-56FF-4D85-9890-061F27240E3F}" destId="{3C3DFE26-8525-4041-B9C4-BBF4A35AA079}" srcOrd="1" destOrd="0" presId="urn:microsoft.com/office/officeart/2008/layout/HalfCircleOrganizationChart"/>
    <dgm:cxn modelId="{141A1F24-B0D8-4C44-842F-1C7ACD855D85}" type="presOf" srcId="{F66D80FF-A0F8-4E3E-9E7C-76AF1E9CC4D3}" destId="{FF8A567A-4F2B-4091-9A78-46B99E06DF62}" srcOrd="1" destOrd="0" presId="urn:microsoft.com/office/officeart/2008/layout/HalfCircleOrganizationChart"/>
    <dgm:cxn modelId="{82A45241-A3E5-405B-ABA3-1608E5A0B90C}" type="presOf" srcId="{A7F0296F-3042-4B99-A68E-59A8578B8903}" destId="{0BAF0FE1-A8AF-4CB2-8191-CCE15998A28B}" srcOrd="0" destOrd="0" presId="urn:microsoft.com/office/officeart/2008/layout/HalfCircleOrganizationChart"/>
    <dgm:cxn modelId="{E0EC4056-2758-465B-9949-3ED2F7434C22}" type="presOf" srcId="{78892A9F-56FF-4D85-9890-061F27240E3F}" destId="{1CEF3D25-D9FA-4EF3-83CA-BE457BE94C2F}" srcOrd="0" destOrd="0" presId="urn:microsoft.com/office/officeart/2008/layout/HalfCircleOrganizationChart"/>
    <dgm:cxn modelId="{06E0E722-670A-441C-B296-22784F7E5132}" type="presOf" srcId="{87727A2D-78FA-4B79-B07C-B8BAE442F8C6}" destId="{8C3A6966-53CA-47B8-93B8-4174A2497F97}" srcOrd="0" destOrd="0" presId="urn:microsoft.com/office/officeart/2008/layout/HalfCircleOrganizationChart"/>
    <dgm:cxn modelId="{1C2B9AAA-BEA2-4F90-A0E8-1D81811E2710}" type="presOf" srcId="{60209CD9-DF51-4384-A607-8BCB95378292}" destId="{BA867C15-D9CF-4D5F-A028-5EE2B4290DEF}" srcOrd="1" destOrd="0" presId="urn:microsoft.com/office/officeart/2008/layout/HalfCircleOrganizationChart"/>
    <dgm:cxn modelId="{DFB04F93-4C64-48A9-B692-28D3E10E02EF}" type="presOf" srcId="{D43F68A1-E6B9-4283-ADDF-C289F8C77203}" destId="{B344C47D-F447-4B62-9FC1-2BC218A1AC10}" srcOrd="0" destOrd="0" presId="urn:microsoft.com/office/officeart/2008/layout/HalfCircleOrganizationChart"/>
    <dgm:cxn modelId="{F05ADF2E-3DEC-4E65-9EFA-A59B1EE5191C}" type="presOf" srcId="{E0DBDCFC-0F40-416C-B555-07AAC9AC9CC5}" destId="{1133AB76-0681-481E-B0F9-38E9F2701FE7}" srcOrd="0" destOrd="0" presId="urn:microsoft.com/office/officeart/2008/layout/HalfCircleOrganizationChart"/>
    <dgm:cxn modelId="{62F534FF-BCB5-45A3-850A-8CC9693C9E69}" srcId="{60209CD9-DF51-4384-A607-8BCB95378292}" destId="{923B69F5-0611-4AAD-965F-DF4E0E1338CA}" srcOrd="0" destOrd="0" parTransId="{1A6E1FCB-DABD-4B40-893C-12A19D77D735}" sibTransId="{7AD776AE-51D4-4F05-99C0-65B93B591DDE}"/>
    <dgm:cxn modelId="{3898E1B1-1B92-4CBA-B89B-E04037A605AD}" type="presOf" srcId="{59A3B3EB-97FD-459C-AB8B-F245AB804AA4}" destId="{72DFC0C6-3DC8-4006-9759-22DB7819F58F}" srcOrd="1" destOrd="0" presId="urn:microsoft.com/office/officeart/2008/layout/HalfCircleOrganizationChart"/>
    <dgm:cxn modelId="{CE3CDBBE-FE0A-4A3A-8E2C-2FAFE429A5D9}" srcId="{F23C2237-71F8-484E-979C-EEA73C4A49AA}" destId="{D43F68A1-E6B9-4283-ADDF-C289F8C77203}" srcOrd="0" destOrd="0" parTransId="{2011D330-7DE3-4521-8CE7-DD2EB25E7156}" sibTransId="{0FB9B5AB-133D-4380-ACE1-06DD9A117971}"/>
    <dgm:cxn modelId="{8D08A374-DED0-4396-8D55-9C673525CDC4}" type="presOf" srcId="{59A3B3EB-97FD-459C-AB8B-F245AB804AA4}" destId="{7F8B4926-0839-4BBC-8EBE-0F5672495313}" srcOrd="0" destOrd="0" presId="urn:microsoft.com/office/officeart/2008/layout/HalfCircleOrganizationChart"/>
    <dgm:cxn modelId="{1F38DBBE-19A0-4C24-B7B2-98C9E0C99680}" type="presOf" srcId="{2011D330-7DE3-4521-8CE7-DD2EB25E7156}" destId="{5CA572CD-AE05-4C26-BD56-4679270B8B33}" srcOrd="0" destOrd="0" presId="urn:microsoft.com/office/officeart/2008/layout/HalfCircleOrganizationChart"/>
    <dgm:cxn modelId="{49341491-DDE2-4F47-B8A3-904B94E9A047}" srcId="{BE564342-ABA7-46EF-9BD6-AA42E2ABF446}" destId="{EAA9A950-D689-47EA-B088-A2B00CCEC81F}" srcOrd="1" destOrd="0" parTransId="{12BB03D2-B1D4-4412-9081-79C7626E4834}" sibTransId="{12DB63CF-0126-4332-9369-6DD34FF33738}"/>
    <dgm:cxn modelId="{F57511FA-6323-4C8D-A3BF-B2B7B8DAF6FF}" srcId="{BE564342-ABA7-46EF-9BD6-AA42E2ABF446}" destId="{D0D9FCAB-9432-418A-8288-ABAE39B77B6A}" srcOrd="2" destOrd="0" parTransId="{87727A2D-78FA-4B79-B07C-B8BAE442F8C6}" sibTransId="{2CDAF286-DB6B-49E4-8597-69B2C0FA8CA9}"/>
    <dgm:cxn modelId="{DED63459-1925-47D3-A876-8CF4FA70A873}" type="presOf" srcId="{49BA7132-7FAD-45BD-BDC9-2D0F4BABAAE9}" destId="{18D9E5E1-42FE-4252-8D96-CB8BFB08D8AB}" srcOrd="0" destOrd="0" presId="urn:microsoft.com/office/officeart/2008/layout/HalfCircleOrganizationChart"/>
    <dgm:cxn modelId="{1AFF573D-3DE3-43B7-B82B-C800FD2FA7C5}" srcId="{3B17B255-E925-4E52-BA08-7EDB48B13E1C}" destId="{8EDDB0B5-BCC4-4A89-9E4E-D2753AED9841}" srcOrd="0" destOrd="0" parTransId="{E9E1F7BC-AECC-4252-97AF-6D371F57CCA6}" sibTransId="{B153ADC2-383A-4CDE-AB0D-BD73C51BF915}"/>
    <dgm:cxn modelId="{802EC0C1-57C2-4857-9115-32B15C30F405}" srcId="{8EDDB0B5-BCC4-4A89-9E4E-D2753AED9841}" destId="{60209CD9-DF51-4384-A607-8BCB95378292}" srcOrd="1" destOrd="0" parTransId="{916F4A67-D0CD-4667-9278-EDAF7A40C64B}" sibTransId="{1D38EB70-BFD0-4A67-B59E-836004CFA810}"/>
    <dgm:cxn modelId="{3B534ACA-5B20-4BF7-BA69-8A0B86BF09C4}" type="presOf" srcId="{F23C2237-71F8-484E-979C-EEA73C4A49AA}" destId="{2958020C-2034-4058-BF6A-AD7CC0D6C25E}" srcOrd="0" destOrd="0" presId="urn:microsoft.com/office/officeart/2008/layout/HalfCircleOrganizationChart"/>
    <dgm:cxn modelId="{747B1DCC-9F8D-4FD2-B414-07367293BC22}" type="presParOf" srcId="{DD4ADEA1-653D-4A70-A73D-37DCBB7B7735}" destId="{1E64B26F-5147-4187-AA68-4F4D1AB5C7EA}" srcOrd="0" destOrd="0" presId="urn:microsoft.com/office/officeart/2008/layout/HalfCircleOrganizationChart"/>
    <dgm:cxn modelId="{CA18A65D-979F-4D0F-A4D3-B6A3142D7CD6}" type="presParOf" srcId="{1E64B26F-5147-4187-AA68-4F4D1AB5C7EA}" destId="{8160AFF5-5CF1-4629-B665-613F064B4E57}" srcOrd="0" destOrd="0" presId="urn:microsoft.com/office/officeart/2008/layout/HalfCircleOrganizationChart"/>
    <dgm:cxn modelId="{C2026CB6-8323-4041-B1E9-209D879208CA}" type="presParOf" srcId="{8160AFF5-5CF1-4629-B665-613F064B4E57}" destId="{CCCBF7CA-CE3A-4BA4-A818-4D97C5C1E82D}" srcOrd="0" destOrd="0" presId="urn:microsoft.com/office/officeart/2008/layout/HalfCircleOrganizationChart"/>
    <dgm:cxn modelId="{46DBD8BC-A6A0-44FF-9313-3DA597DF4ACA}" type="presParOf" srcId="{8160AFF5-5CF1-4629-B665-613F064B4E57}" destId="{D01E1E90-4019-4E24-917A-BA9124409D96}" srcOrd="1" destOrd="0" presId="urn:microsoft.com/office/officeart/2008/layout/HalfCircleOrganizationChart"/>
    <dgm:cxn modelId="{181F9F63-A2FE-4212-AAC3-A9609547C9A8}" type="presParOf" srcId="{8160AFF5-5CF1-4629-B665-613F064B4E57}" destId="{92C5F1BB-B214-42C0-A4DC-79CE66E3C062}" srcOrd="2" destOrd="0" presId="urn:microsoft.com/office/officeart/2008/layout/HalfCircleOrganizationChart"/>
    <dgm:cxn modelId="{4589E1CC-161E-4514-9885-828565A91A9B}" type="presParOf" srcId="{8160AFF5-5CF1-4629-B665-613F064B4E57}" destId="{C9AAF9EB-B824-4714-9F9C-08C47BB97900}" srcOrd="3" destOrd="0" presId="urn:microsoft.com/office/officeart/2008/layout/HalfCircleOrganizationChart"/>
    <dgm:cxn modelId="{42F2E9AF-AC88-4E21-B90A-07FB9EF6590D}" type="presParOf" srcId="{1E64B26F-5147-4187-AA68-4F4D1AB5C7EA}" destId="{8266A3C8-19D2-476F-940D-56902907557E}" srcOrd="1" destOrd="0" presId="urn:microsoft.com/office/officeart/2008/layout/HalfCircleOrganizationChart"/>
    <dgm:cxn modelId="{9DBCDF99-443E-46AE-A16B-881284280A92}" type="presParOf" srcId="{8266A3C8-19D2-476F-940D-56902907557E}" destId="{0067EB2B-3CD5-48B7-B184-5A1D9AB96B50}" srcOrd="0" destOrd="0" presId="urn:microsoft.com/office/officeart/2008/layout/HalfCircleOrganizationChart"/>
    <dgm:cxn modelId="{320A953B-0E89-4430-9861-743C9CE441B4}" type="presParOf" srcId="{8266A3C8-19D2-476F-940D-56902907557E}" destId="{CBC46DFF-BB97-46B8-A566-BB2C25F804A0}" srcOrd="1" destOrd="0" presId="urn:microsoft.com/office/officeart/2008/layout/HalfCircleOrganizationChart"/>
    <dgm:cxn modelId="{DF1B3EAF-D289-4DC0-873A-6B361E50E57F}" type="presParOf" srcId="{CBC46DFF-BB97-46B8-A566-BB2C25F804A0}" destId="{A10E625B-11B6-47FC-BA6A-DF7CB8697DA2}" srcOrd="0" destOrd="0" presId="urn:microsoft.com/office/officeart/2008/layout/HalfCircleOrganizationChart"/>
    <dgm:cxn modelId="{E771114C-70AF-4CCA-802F-12879F863248}" type="presParOf" srcId="{A10E625B-11B6-47FC-BA6A-DF7CB8697DA2}" destId="{91879533-620A-4C95-AB74-C381DED03837}" srcOrd="0" destOrd="0" presId="urn:microsoft.com/office/officeart/2008/layout/HalfCircleOrganizationChart"/>
    <dgm:cxn modelId="{D6AC6389-D910-4421-856C-861B840BE894}" type="presParOf" srcId="{A10E625B-11B6-47FC-BA6A-DF7CB8697DA2}" destId="{B75CC74C-8C6D-496F-95D9-244F19798A49}" srcOrd="1" destOrd="0" presId="urn:microsoft.com/office/officeart/2008/layout/HalfCircleOrganizationChart"/>
    <dgm:cxn modelId="{2A584688-F4EA-4028-B10E-C078A6589424}" type="presParOf" srcId="{A10E625B-11B6-47FC-BA6A-DF7CB8697DA2}" destId="{0E27D347-0350-4A9E-AFD3-5F5E43849EE7}" srcOrd="2" destOrd="0" presId="urn:microsoft.com/office/officeart/2008/layout/HalfCircleOrganizationChart"/>
    <dgm:cxn modelId="{FAEC534A-28F5-4EC5-93D1-C694F16ACA30}" type="presParOf" srcId="{A10E625B-11B6-47FC-BA6A-DF7CB8697DA2}" destId="{052E9C30-338C-44E2-9E75-E6E5613A43F0}" srcOrd="3" destOrd="0" presId="urn:microsoft.com/office/officeart/2008/layout/HalfCircleOrganizationChart"/>
    <dgm:cxn modelId="{ED3A8AA9-6B9E-44BE-9AD8-6445DAE8E114}" type="presParOf" srcId="{CBC46DFF-BB97-46B8-A566-BB2C25F804A0}" destId="{9DFF24EB-49C4-46B6-A34A-C63195968D24}" srcOrd="1" destOrd="0" presId="urn:microsoft.com/office/officeart/2008/layout/HalfCircleOrganizationChart"/>
    <dgm:cxn modelId="{C88380F4-26A1-48F5-97F1-D18544D3D4EB}" type="presParOf" srcId="{9DFF24EB-49C4-46B6-A34A-C63195968D24}" destId="{8B466818-259E-4AF7-8FA3-92C53424017E}" srcOrd="0" destOrd="0" presId="urn:microsoft.com/office/officeart/2008/layout/HalfCircleOrganizationChart"/>
    <dgm:cxn modelId="{4CE62FD2-DF9A-485F-A401-B990AD6595BE}" type="presParOf" srcId="{9DFF24EB-49C4-46B6-A34A-C63195968D24}" destId="{BB6EE633-D634-4E7C-8938-2968458C76FC}" srcOrd="1" destOrd="0" presId="urn:microsoft.com/office/officeart/2008/layout/HalfCircleOrganizationChart"/>
    <dgm:cxn modelId="{E5BF9BF2-D2B7-4AAC-B08F-501F0079A6DC}" type="presParOf" srcId="{BB6EE633-D634-4E7C-8938-2968458C76FC}" destId="{A9A504AF-BEEC-4855-9577-80EB57E84EF7}" srcOrd="0" destOrd="0" presId="urn:microsoft.com/office/officeart/2008/layout/HalfCircleOrganizationChart"/>
    <dgm:cxn modelId="{99522F09-3504-47E2-B244-FE292A74FC52}" type="presParOf" srcId="{A9A504AF-BEEC-4855-9577-80EB57E84EF7}" destId="{0BC8D92E-ABC0-4447-8845-A2F67ED407DA}" srcOrd="0" destOrd="0" presId="urn:microsoft.com/office/officeart/2008/layout/HalfCircleOrganizationChart"/>
    <dgm:cxn modelId="{EB4A51E0-214F-49F4-8DED-0EFEC1A43940}" type="presParOf" srcId="{A9A504AF-BEEC-4855-9577-80EB57E84EF7}" destId="{66798297-CA20-466F-81CD-C3BB9C2A2A25}" srcOrd="1" destOrd="0" presId="urn:microsoft.com/office/officeart/2008/layout/HalfCircleOrganizationChart"/>
    <dgm:cxn modelId="{D201281F-51DB-402E-8F40-F4504C99CCA7}" type="presParOf" srcId="{A9A504AF-BEEC-4855-9577-80EB57E84EF7}" destId="{37456EC8-2A06-47AC-8D14-A5CE9C602647}" srcOrd="2" destOrd="0" presId="urn:microsoft.com/office/officeart/2008/layout/HalfCircleOrganizationChart"/>
    <dgm:cxn modelId="{88645D48-4310-4B66-BEE8-5BA1AB7731B8}" type="presParOf" srcId="{A9A504AF-BEEC-4855-9577-80EB57E84EF7}" destId="{C7EA3742-731A-40D8-8B90-1AD6D2BBF5D3}" srcOrd="3" destOrd="0" presId="urn:microsoft.com/office/officeart/2008/layout/HalfCircleOrganizationChart"/>
    <dgm:cxn modelId="{226026EB-F575-40A2-B08A-4E9A5664D9DF}" type="presParOf" srcId="{BB6EE633-D634-4E7C-8938-2968458C76FC}" destId="{2C989678-1136-46FB-B51C-2C76A634A472}" srcOrd="1" destOrd="0" presId="urn:microsoft.com/office/officeart/2008/layout/HalfCircleOrganizationChart"/>
    <dgm:cxn modelId="{CEE42CE5-EBB6-4383-8AA8-C590563CBF89}" type="presParOf" srcId="{BB6EE633-D634-4E7C-8938-2968458C76FC}" destId="{9B71666A-F91F-4F4F-ACBB-DEAEE27A467F}" srcOrd="2" destOrd="0" presId="urn:microsoft.com/office/officeart/2008/layout/HalfCircleOrganizationChart"/>
    <dgm:cxn modelId="{6887C094-AAD3-4F56-9B05-A412C026545A}" type="presParOf" srcId="{CBC46DFF-BB97-46B8-A566-BB2C25F804A0}" destId="{D6DC9252-A717-47C6-87E1-2720C365E2E6}" srcOrd="2" destOrd="0" presId="urn:microsoft.com/office/officeart/2008/layout/HalfCircleOrganizationChart"/>
    <dgm:cxn modelId="{23554A14-233B-474E-B97B-9A17A47A1E8E}" type="presParOf" srcId="{8266A3C8-19D2-476F-940D-56902907557E}" destId="{3D91B7DB-B365-424B-91F3-6C0618861EDD}" srcOrd="2" destOrd="0" presId="urn:microsoft.com/office/officeart/2008/layout/HalfCircleOrganizationChart"/>
    <dgm:cxn modelId="{F7C6D278-B37D-426F-AEF6-EC4B79B5D072}" type="presParOf" srcId="{8266A3C8-19D2-476F-940D-56902907557E}" destId="{09F729C7-8614-41FE-909F-56DB017FF1B6}" srcOrd="3" destOrd="0" presId="urn:microsoft.com/office/officeart/2008/layout/HalfCircleOrganizationChart"/>
    <dgm:cxn modelId="{7EB7A518-68C6-4BF1-A95E-67A59B1BD18F}" type="presParOf" srcId="{09F729C7-8614-41FE-909F-56DB017FF1B6}" destId="{79789C2D-BFC5-469F-8392-0ECAE2401871}" srcOrd="0" destOrd="0" presId="urn:microsoft.com/office/officeart/2008/layout/HalfCircleOrganizationChart"/>
    <dgm:cxn modelId="{8658B5EC-D54B-47CE-8A4A-A97A1383DE28}" type="presParOf" srcId="{79789C2D-BFC5-469F-8392-0ECAE2401871}" destId="{22C30B89-B133-4A4A-91A9-E687048DDC13}" srcOrd="0" destOrd="0" presId="urn:microsoft.com/office/officeart/2008/layout/HalfCircleOrganizationChart"/>
    <dgm:cxn modelId="{9E3F101A-6E89-4E58-86C6-029F9DE89444}" type="presParOf" srcId="{79789C2D-BFC5-469F-8392-0ECAE2401871}" destId="{6A719ABA-3D73-4751-84B2-2D19611B0867}" srcOrd="1" destOrd="0" presId="urn:microsoft.com/office/officeart/2008/layout/HalfCircleOrganizationChart"/>
    <dgm:cxn modelId="{943E9978-706A-46E2-A9CD-890883781B88}" type="presParOf" srcId="{79789C2D-BFC5-469F-8392-0ECAE2401871}" destId="{D69B2EFB-599F-4C71-AE9B-1FFBBE27081C}" srcOrd="2" destOrd="0" presId="urn:microsoft.com/office/officeart/2008/layout/HalfCircleOrganizationChart"/>
    <dgm:cxn modelId="{17ECE76F-3FCE-4ADC-8070-C8D465A32A5E}" type="presParOf" srcId="{79789C2D-BFC5-469F-8392-0ECAE2401871}" destId="{BA867C15-D9CF-4D5F-A028-5EE2B4290DEF}" srcOrd="3" destOrd="0" presId="urn:microsoft.com/office/officeart/2008/layout/HalfCircleOrganizationChart"/>
    <dgm:cxn modelId="{2441B599-EC60-4967-9E97-A1A2A23E8975}" type="presParOf" srcId="{09F729C7-8614-41FE-909F-56DB017FF1B6}" destId="{B74E4B92-6447-4F04-8C36-0EFBA20A8EAB}" srcOrd="1" destOrd="0" presId="urn:microsoft.com/office/officeart/2008/layout/HalfCircleOrganizationChart"/>
    <dgm:cxn modelId="{33A1E33C-3C31-43ED-AC53-35D236DF900C}" type="presParOf" srcId="{B74E4B92-6447-4F04-8C36-0EFBA20A8EAB}" destId="{1CDA22B2-452C-4A1C-8AB6-EA8E56432912}" srcOrd="0" destOrd="0" presId="urn:microsoft.com/office/officeart/2008/layout/HalfCircleOrganizationChart"/>
    <dgm:cxn modelId="{E8F90751-1023-40A4-BF46-0A2950876743}" type="presParOf" srcId="{B74E4B92-6447-4F04-8C36-0EFBA20A8EAB}" destId="{DD14A598-88E7-445D-A055-083306A1AC02}" srcOrd="1" destOrd="0" presId="urn:microsoft.com/office/officeart/2008/layout/HalfCircleOrganizationChart"/>
    <dgm:cxn modelId="{DCFCC771-51A1-4DD3-A6A0-D3DEBC38957D}" type="presParOf" srcId="{DD14A598-88E7-445D-A055-083306A1AC02}" destId="{1D2DA989-946F-4B04-8015-8E2D04070E7E}" srcOrd="0" destOrd="0" presId="urn:microsoft.com/office/officeart/2008/layout/HalfCircleOrganizationChart"/>
    <dgm:cxn modelId="{70A5D914-A40F-494F-8D27-E94A6AFE4B4D}" type="presParOf" srcId="{1D2DA989-946F-4B04-8015-8E2D04070E7E}" destId="{9A0BF87B-D1E4-451E-A616-BA2EB7C90DED}" srcOrd="0" destOrd="0" presId="urn:microsoft.com/office/officeart/2008/layout/HalfCircleOrganizationChart"/>
    <dgm:cxn modelId="{12CAE0F7-CFFF-483C-89CC-665805E2E920}" type="presParOf" srcId="{1D2DA989-946F-4B04-8015-8E2D04070E7E}" destId="{41F9020D-7287-4D04-BCAE-D05F5F275B6F}" srcOrd="1" destOrd="0" presId="urn:microsoft.com/office/officeart/2008/layout/HalfCircleOrganizationChart"/>
    <dgm:cxn modelId="{A7CAC943-6B2F-4023-993A-E317E6BAC6F7}" type="presParOf" srcId="{1D2DA989-946F-4B04-8015-8E2D04070E7E}" destId="{66946D60-7A4F-4453-8CB8-48E1588E620C}" srcOrd="2" destOrd="0" presId="urn:microsoft.com/office/officeart/2008/layout/HalfCircleOrganizationChart"/>
    <dgm:cxn modelId="{1CC082E8-D40E-4F93-90B4-A2F3B37D5EBC}" type="presParOf" srcId="{1D2DA989-946F-4B04-8015-8E2D04070E7E}" destId="{9D79EEF6-F810-4D4F-B1A5-C3E5A90111DD}" srcOrd="3" destOrd="0" presId="urn:microsoft.com/office/officeart/2008/layout/HalfCircleOrganizationChart"/>
    <dgm:cxn modelId="{FD62D015-F003-4E05-BBC1-6E0DF005DB44}" type="presParOf" srcId="{DD14A598-88E7-445D-A055-083306A1AC02}" destId="{4B31C677-37AD-45C1-95C7-F3980B307EBE}" srcOrd="1" destOrd="0" presId="urn:microsoft.com/office/officeart/2008/layout/HalfCircleOrganizationChart"/>
    <dgm:cxn modelId="{3A9939F3-5DA2-464E-B283-00E835882476}" type="presParOf" srcId="{DD14A598-88E7-445D-A055-083306A1AC02}" destId="{787BC82E-DBBF-402E-98F8-34B3FFDACDCA}" srcOrd="2" destOrd="0" presId="urn:microsoft.com/office/officeart/2008/layout/HalfCircleOrganizationChart"/>
    <dgm:cxn modelId="{FA42651E-E118-49D1-AA28-8B605339F8E2}" type="presParOf" srcId="{B74E4B92-6447-4F04-8C36-0EFBA20A8EAB}" destId="{FE15A6BD-19A6-4785-ABBF-F706CF2463DC}" srcOrd="2" destOrd="0" presId="urn:microsoft.com/office/officeart/2008/layout/HalfCircleOrganizationChart"/>
    <dgm:cxn modelId="{68EE4A16-8A61-4F00-9BFD-5E2F5EEFB58B}" type="presParOf" srcId="{B74E4B92-6447-4F04-8C36-0EFBA20A8EAB}" destId="{D5CADB21-945A-4150-96AC-540CB13716D8}" srcOrd="3" destOrd="0" presId="urn:microsoft.com/office/officeart/2008/layout/HalfCircleOrganizationChart"/>
    <dgm:cxn modelId="{128FC202-9C65-4917-B9B4-BC125F49C6F8}" type="presParOf" srcId="{D5CADB21-945A-4150-96AC-540CB13716D8}" destId="{8673661E-E2F6-41FE-AB20-CA17F03A8F87}" srcOrd="0" destOrd="0" presId="urn:microsoft.com/office/officeart/2008/layout/HalfCircleOrganizationChart"/>
    <dgm:cxn modelId="{26DE326A-BB22-44E6-8161-16D39B09F151}" type="presParOf" srcId="{8673661E-E2F6-41FE-AB20-CA17F03A8F87}" destId="{2EA32AFA-972F-47FF-88B6-16F1C2958EE3}" srcOrd="0" destOrd="0" presId="urn:microsoft.com/office/officeart/2008/layout/HalfCircleOrganizationChart"/>
    <dgm:cxn modelId="{504CD993-7D51-45EE-9C64-A45890A45BE6}" type="presParOf" srcId="{8673661E-E2F6-41FE-AB20-CA17F03A8F87}" destId="{372CF72D-0BD3-47AF-8C5E-9DDDA69587B6}" srcOrd="1" destOrd="0" presId="urn:microsoft.com/office/officeart/2008/layout/HalfCircleOrganizationChart"/>
    <dgm:cxn modelId="{70309C5D-667F-495D-B0CE-BE4BC21172F6}" type="presParOf" srcId="{8673661E-E2F6-41FE-AB20-CA17F03A8F87}" destId="{4BEC5BAA-EE96-4921-8C25-C8E5302034E1}" srcOrd="2" destOrd="0" presId="urn:microsoft.com/office/officeart/2008/layout/HalfCircleOrganizationChart"/>
    <dgm:cxn modelId="{A01DD5C1-79F9-420B-9C18-87DEBBB2F7CE}" type="presParOf" srcId="{8673661E-E2F6-41FE-AB20-CA17F03A8F87}" destId="{A426FDB6-6D14-4DDD-8651-ACB9E4F71B93}" srcOrd="3" destOrd="0" presId="urn:microsoft.com/office/officeart/2008/layout/HalfCircleOrganizationChart"/>
    <dgm:cxn modelId="{782C54FC-B2CD-4669-B1E6-6E4AC5CC6EED}" type="presParOf" srcId="{D5CADB21-945A-4150-96AC-540CB13716D8}" destId="{A12D34B6-3DBB-45DC-B3AB-814819473460}" srcOrd="1" destOrd="0" presId="urn:microsoft.com/office/officeart/2008/layout/HalfCircleOrganizationChart"/>
    <dgm:cxn modelId="{EF243696-2B0C-4895-8F99-E12E72EE64BA}" type="presParOf" srcId="{D5CADB21-945A-4150-96AC-540CB13716D8}" destId="{61C924CA-3755-4485-B67D-222D5045CFAD}" srcOrd="2" destOrd="0" presId="urn:microsoft.com/office/officeart/2008/layout/HalfCircleOrganizationChart"/>
    <dgm:cxn modelId="{D759C261-9353-433B-B79F-2D17E4614FA0}" type="presParOf" srcId="{09F729C7-8614-41FE-909F-56DB017FF1B6}" destId="{D1AA30BA-6205-4F50-87C8-745DF06731BA}" srcOrd="2" destOrd="0" presId="urn:microsoft.com/office/officeart/2008/layout/HalfCircleOrganizationChart"/>
    <dgm:cxn modelId="{DBF34062-19EC-4EDC-A9D5-5DB503896EAC}" type="presParOf" srcId="{1E64B26F-5147-4187-AA68-4F4D1AB5C7EA}" destId="{C510B17A-8920-4452-9279-71F2AFC0CAA2}" srcOrd="2" destOrd="0" presId="urn:microsoft.com/office/officeart/2008/layout/HalfCircleOrganizationChart"/>
    <dgm:cxn modelId="{50622774-7570-419B-BD97-1C09C401FB03}" type="presParOf" srcId="{DD4ADEA1-653D-4A70-A73D-37DCBB7B7735}" destId="{E18340CD-4042-40D1-A113-7C0695214CA4}" srcOrd="1" destOrd="0" presId="urn:microsoft.com/office/officeart/2008/layout/HalfCircleOrganizationChart"/>
    <dgm:cxn modelId="{E1B2B879-C03D-444C-ACBC-9F76AE55C663}" type="presParOf" srcId="{E18340CD-4042-40D1-A113-7C0695214CA4}" destId="{9EDAF804-D490-454F-BE75-4AE5FD86BA24}" srcOrd="0" destOrd="0" presId="urn:microsoft.com/office/officeart/2008/layout/HalfCircleOrganizationChart"/>
    <dgm:cxn modelId="{12F88005-0A78-4577-A2C0-90ECFA740A3C}" type="presParOf" srcId="{9EDAF804-D490-454F-BE75-4AE5FD86BA24}" destId="{2958020C-2034-4058-BF6A-AD7CC0D6C25E}" srcOrd="0" destOrd="0" presId="urn:microsoft.com/office/officeart/2008/layout/HalfCircleOrganizationChart"/>
    <dgm:cxn modelId="{EE30F852-1DBC-48B2-BF33-171E58CB823A}" type="presParOf" srcId="{9EDAF804-D490-454F-BE75-4AE5FD86BA24}" destId="{70823EED-C922-45D9-AFE9-A355B84101CE}" srcOrd="1" destOrd="0" presId="urn:microsoft.com/office/officeart/2008/layout/HalfCircleOrganizationChart"/>
    <dgm:cxn modelId="{05EB39A3-2266-4C2B-802E-631F50950A52}" type="presParOf" srcId="{9EDAF804-D490-454F-BE75-4AE5FD86BA24}" destId="{03EFAA99-A4B2-455E-B153-1B14BAA6E34A}" srcOrd="2" destOrd="0" presId="urn:microsoft.com/office/officeart/2008/layout/HalfCircleOrganizationChart"/>
    <dgm:cxn modelId="{CA811E08-4184-4981-9B80-B3CFAC1D9024}" type="presParOf" srcId="{9EDAF804-D490-454F-BE75-4AE5FD86BA24}" destId="{564B9C12-836D-4127-9AEF-4BE5EB06A209}" srcOrd="3" destOrd="0" presId="urn:microsoft.com/office/officeart/2008/layout/HalfCircleOrganizationChart"/>
    <dgm:cxn modelId="{4F284DAA-706B-4230-868B-41DED69C3034}" type="presParOf" srcId="{E18340CD-4042-40D1-A113-7C0695214CA4}" destId="{73EFC869-14B4-4E54-8B93-F24B94EF1417}" srcOrd="1" destOrd="0" presId="urn:microsoft.com/office/officeart/2008/layout/HalfCircleOrganizationChart"/>
    <dgm:cxn modelId="{92685764-4EE6-4755-B801-694A61B4C874}" type="presParOf" srcId="{73EFC869-14B4-4E54-8B93-F24B94EF1417}" destId="{5CA572CD-AE05-4C26-BD56-4679270B8B33}" srcOrd="0" destOrd="0" presId="urn:microsoft.com/office/officeart/2008/layout/HalfCircleOrganizationChart"/>
    <dgm:cxn modelId="{33FE1F04-B983-4CE2-872F-1D8F2D92ED41}" type="presParOf" srcId="{73EFC869-14B4-4E54-8B93-F24B94EF1417}" destId="{446F31FD-7025-4908-B9EE-1BF5C2673065}" srcOrd="1" destOrd="0" presId="urn:microsoft.com/office/officeart/2008/layout/HalfCircleOrganizationChart"/>
    <dgm:cxn modelId="{E8017655-3AFE-4DE1-9EA4-99090A13F529}" type="presParOf" srcId="{446F31FD-7025-4908-B9EE-1BF5C2673065}" destId="{E6A7CEBC-3C4F-4839-8F7A-E493945FA490}" srcOrd="0" destOrd="0" presId="urn:microsoft.com/office/officeart/2008/layout/HalfCircleOrganizationChart"/>
    <dgm:cxn modelId="{9AD574E6-EB90-4C7F-BF6B-B5B541AE4295}" type="presParOf" srcId="{E6A7CEBC-3C4F-4839-8F7A-E493945FA490}" destId="{B344C47D-F447-4B62-9FC1-2BC218A1AC10}" srcOrd="0" destOrd="0" presId="urn:microsoft.com/office/officeart/2008/layout/HalfCircleOrganizationChart"/>
    <dgm:cxn modelId="{92710319-86C5-4294-BDB9-3CC9E959891A}" type="presParOf" srcId="{E6A7CEBC-3C4F-4839-8F7A-E493945FA490}" destId="{2DF9A9D9-5D64-47AB-BF95-1112896875CC}" srcOrd="1" destOrd="0" presId="urn:microsoft.com/office/officeart/2008/layout/HalfCircleOrganizationChart"/>
    <dgm:cxn modelId="{867866F5-D302-4222-A6AE-13611763870D}" type="presParOf" srcId="{E6A7CEBC-3C4F-4839-8F7A-E493945FA490}" destId="{CE738DFE-A750-4F23-B3B7-045B223F7E5C}" srcOrd="2" destOrd="0" presId="urn:microsoft.com/office/officeart/2008/layout/HalfCircleOrganizationChart"/>
    <dgm:cxn modelId="{9A6FAB92-D6C7-45CA-B9A9-DAF3A5A0EBAD}" type="presParOf" srcId="{E6A7CEBC-3C4F-4839-8F7A-E493945FA490}" destId="{26667BCC-EA4C-4268-888F-4714478465C4}" srcOrd="3" destOrd="0" presId="urn:microsoft.com/office/officeart/2008/layout/HalfCircleOrganizationChart"/>
    <dgm:cxn modelId="{E9BED3A4-A924-4B3C-B54C-4726629BBF05}" type="presParOf" srcId="{446F31FD-7025-4908-B9EE-1BF5C2673065}" destId="{81A5036B-D854-4DC3-BDFA-9423EA72CD66}" srcOrd="1" destOrd="0" presId="urn:microsoft.com/office/officeart/2008/layout/HalfCircleOrganizationChart"/>
    <dgm:cxn modelId="{75589074-1AB3-4BDB-B066-1175CB73E4DB}" type="presParOf" srcId="{81A5036B-D854-4DC3-BDFA-9423EA72CD66}" destId="{0DB91549-4148-41BD-9080-D66FCC4E5474}" srcOrd="0" destOrd="0" presId="urn:microsoft.com/office/officeart/2008/layout/HalfCircleOrganizationChart"/>
    <dgm:cxn modelId="{35B10026-08D8-4A68-8A7E-136C03E84FCF}" type="presParOf" srcId="{81A5036B-D854-4DC3-BDFA-9423EA72CD66}" destId="{CA801CBA-F055-411B-AA5A-B857A2C6FDBC}" srcOrd="1" destOrd="0" presId="urn:microsoft.com/office/officeart/2008/layout/HalfCircleOrganizationChart"/>
    <dgm:cxn modelId="{23C7277F-AC85-439D-9C0C-0654DFF4BCA2}" type="presParOf" srcId="{CA801CBA-F055-411B-AA5A-B857A2C6FDBC}" destId="{44EE8F98-9BB4-462E-80E2-407C9DAEAA72}" srcOrd="0" destOrd="0" presId="urn:microsoft.com/office/officeart/2008/layout/HalfCircleOrganizationChart"/>
    <dgm:cxn modelId="{FFCE482C-007B-41F4-ACF5-CCA4545A6E19}" type="presParOf" srcId="{44EE8F98-9BB4-462E-80E2-407C9DAEAA72}" destId="{86B635FC-896C-419B-96EA-2930A4E0C685}" srcOrd="0" destOrd="0" presId="urn:microsoft.com/office/officeart/2008/layout/HalfCircleOrganizationChart"/>
    <dgm:cxn modelId="{B81EED51-66CB-4C42-99CB-23F965704FEA}" type="presParOf" srcId="{44EE8F98-9BB4-462E-80E2-407C9DAEAA72}" destId="{BD67975A-F613-45C2-9E88-8EC69364D6F4}" srcOrd="1" destOrd="0" presId="urn:microsoft.com/office/officeart/2008/layout/HalfCircleOrganizationChart"/>
    <dgm:cxn modelId="{E27FFC7C-ABEE-4D8A-B7CB-E26CA6E1714F}" type="presParOf" srcId="{44EE8F98-9BB4-462E-80E2-407C9DAEAA72}" destId="{27EB8C3D-752C-4FFD-AC0E-74DE6EC6186E}" srcOrd="2" destOrd="0" presId="urn:microsoft.com/office/officeart/2008/layout/HalfCircleOrganizationChart"/>
    <dgm:cxn modelId="{2D2153E9-E7F1-4CDB-A53A-84FD8D67259E}" type="presParOf" srcId="{44EE8F98-9BB4-462E-80E2-407C9DAEAA72}" destId="{FF8A567A-4F2B-4091-9A78-46B99E06DF62}" srcOrd="3" destOrd="0" presId="urn:microsoft.com/office/officeart/2008/layout/HalfCircleOrganizationChart"/>
    <dgm:cxn modelId="{38DDDCC0-9AF6-4FB3-AF7B-423AD12E4B87}" type="presParOf" srcId="{CA801CBA-F055-411B-AA5A-B857A2C6FDBC}" destId="{EC906212-954B-462A-B2C9-E558FE157B3B}" srcOrd="1" destOrd="0" presId="urn:microsoft.com/office/officeart/2008/layout/HalfCircleOrganizationChart"/>
    <dgm:cxn modelId="{AEAE5B5E-B05E-4B50-9CB2-38F1BC87DEE1}" type="presParOf" srcId="{CA801CBA-F055-411B-AA5A-B857A2C6FDBC}" destId="{051FC85D-8ABC-475F-8F5F-F5D18D4C349D}" srcOrd="2" destOrd="0" presId="urn:microsoft.com/office/officeart/2008/layout/HalfCircleOrganizationChart"/>
    <dgm:cxn modelId="{5A16D194-D924-43A0-B487-A5244E34D4F5}" type="presParOf" srcId="{81A5036B-D854-4DC3-BDFA-9423EA72CD66}" destId="{945D7C98-A09A-4186-8B08-4A48E6C25224}" srcOrd="2" destOrd="0" presId="urn:microsoft.com/office/officeart/2008/layout/HalfCircleOrganizationChart"/>
    <dgm:cxn modelId="{4A0C3DC0-4B96-4533-9C60-A9DB2045E43F}" type="presParOf" srcId="{81A5036B-D854-4DC3-BDFA-9423EA72CD66}" destId="{53854A11-E50D-490D-8FF9-E90096457082}" srcOrd="3" destOrd="0" presId="urn:microsoft.com/office/officeart/2008/layout/HalfCircleOrganizationChart"/>
    <dgm:cxn modelId="{5D938660-4855-48DF-A43F-4A46209603C8}" type="presParOf" srcId="{53854A11-E50D-490D-8FF9-E90096457082}" destId="{6790AA05-2323-48AD-853B-E0BFDAB88CA0}" srcOrd="0" destOrd="0" presId="urn:microsoft.com/office/officeart/2008/layout/HalfCircleOrganizationChart"/>
    <dgm:cxn modelId="{4B7E3DCF-F684-4AC1-8CD6-EE5242F499EE}" type="presParOf" srcId="{6790AA05-2323-48AD-853B-E0BFDAB88CA0}" destId="{1AD47492-D0EA-4F1D-8646-662D3C7BDC04}" srcOrd="0" destOrd="0" presId="urn:microsoft.com/office/officeart/2008/layout/HalfCircleOrganizationChart"/>
    <dgm:cxn modelId="{C6B08C26-72BB-4B9F-8F30-9AC64BD149A7}" type="presParOf" srcId="{6790AA05-2323-48AD-853B-E0BFDAB88CA0}" destId="{0A7D8425-4A87-49FF-B8C0-710AC3D69201}" srcOrd="1" destOrd="0" presId="urn:microsoft.com/office/officeart/2008/layout/HalfCircleOrganizationChart"/>
    <dgm:cxn modelId="{1EA04243-B656-4480-8E5E-F7C82ADC27B2}" type="presParOf" srcId="{6790AA05-2323-48AD-853B-E0BFDAB88CA0}" destId="{81DC2B21-4698-4D14-91C6-1D133CE408A5}" srcOrd="2" destOrd="0" presId="urn:microsoft.com/office/officeart/2008/layout/HalfCircleOrganizationChart"/>
    <dgm:cxn modelId="{08AED3CB-84DC-49BD-A36E-1DAA167CFE2A}" type="presParOf" srcId="{6790AA05-2323-48AD-853B-E0BFDAB88CA0}" destId="{0C8181E4-314C-443A-8BC3-54A4B6B42144}" srcOrd="3" destOrd="0" presId="urn:microsoft.com/office/officeart/2008/layout/HalfCircleOrganizationChart"/>
    <dgm:cxn modelId="{4A9CBAD6-0A53-4773-85C2-BD37EF271926}" type="presParOf" srcId="{53854A11-E50D-490D-8FF9-E90096457082}" destId="{3BB30403-F55A-493C-AD73-1FCE5D4DEB7F}" srcOrd="1" destOrd="0" presId="urn:microsoft.com/office/officeart/2008/layout/HalfCircleOrganizationChart"/>
    <dgm:cxn modelId="{3F416A6A-E1A4-4C89-8F2B-9843C128C508}" type="presParOf" srcId="{3BB30403-F55A-493C-AD73-1FCE5D4DEB7F}" destId="{5B9423A9-94A5-4E17-B34A-42DDE542D8E5}" srcOrd="0" destOrd="0" presId="urn:microsoft.com/office/officeart/2008/layout/HalfCircleOrganizationChart"/>
    <dgm:cxn modelId="{271A2656-7D4E-4ADA-8FD0-6EA2158F526A}" type="presParOf" srcId="{3BB30403-F55A-493C-AD73-1FCE5D4DEB7F}" destId="{74022FE0-5075-458E-91C3-12D73A9DFEF0}" srcOrd="1" destOrd="0" presId="urn:microsoft.com/office/officeart/2008/layout/HalfCircleOrganizationChart"/>
    <dgm:cxn modelId="{D0F91798-BFE3-402A-9CB5-D84403B8BF01}" type="presParOf" srcId="{74022FE0-5075-458E-91C3-12D73A9DFEF0}" destId="{B436BA31-7704-410E-83D2-EBD07F0291C1}" srcOrd="0" destOrd="0" presId="urn:microsoft.com/office/officeart/2008/layout/HalfCircleOrganizationChart"/>
    <dgm:cxn modelId="{84AD5F29-D40B-421F-B6C1-570620957E1C}" type="presParOf" srcId="{B436BA31-7704-410E-83D2-EBD07F0291C1}" destId="{1506B1C8-D36F-4143-A33D-2A5E488E4E75}" srcOrd="0" destOrd="0" presId="urn:microsoft.com/office/officeart/2008/layout/HalfCircleOrganizationChart"/>
    <dgm:cxn modelId="{0CCAEFAD-68FA-410E-998B-314D9F2252B1}" type="presParOf" srcId="{B436BA31-7704-410E-83D2-EBD07F0291C1}" destId="{9A8D0010-0F7A-4D58-B4AC-966029AA9634}" srcOrd="1" destOrd="0" presId="urn:microsoft.com/office/officeart/2008/layout/HalfCircleOrganizationChart"/>
    <dgm:cxn modelId="{4353FCA9-CF8F-43E0-AD64-47FD6AC6664E}" type="presParOf" srcId="{B436BA31-7704-410E-83D2-EBD07F0291C1}" destId="{649F0BF1-BEEC-4F82-B5D9-26CFCE85C881}" srcOrd="2" destOrd="0" presId="urn:microsoft.com/office/officeart/2008/layout/HalfCircleOrganizationChart"/>
    <dgm:cxn modelId="{358331AD-ADCD-41D3-A0E4-811764046F3D}" type="presParOf" srcId="{B436BA31-7704-410E-83D2-EBD07F0291C1}" destId="{3AE5E180-19E2-4130-B83F-04AABFC6ED55}" srcOrd="3" destOrd="0" presId="urn:microsoft.com/office/officeart/2008/layout/HalfCircleOrganizationChart"/>
    <dgm:cxn modelId="{C6358866-8395-4304-8FFD-0FF8488290FC}" type="presParOf" srcId="{74022FE0-5075-458E-91C3-12D73A9DFEF0}" destId="{094C4C18-5CE6-404C-9C47-27584D855BF5}" srcOrd="1" destOrd="0" presId="urn:microsoft.com/office/officeart/2008/layout/HalfCircleOrganizationChart"/>
    <dgm:cxn modelId="{12D04EB3-3934-407A-B9C2-743DBB78E007}" type="presParOf" srcId="{74022FE0-5075-458E-91C3-12D73A9DFEF0}" destId="{5C85776E-5895-48F4-A26D-89E96780524C}" srcOrd="2" destOrd="0" presId="urn:microsoft.com/office/officeart/2008/layout/HalfCircleOrganizationChart"/>
    <dgm:cxn modelId="{2357D634-B095-4DF8-BD32-4C177B3CEDBD}" type="presParOf" srcId="{3BB30403-F55A-493C-AD73-1FCE5D4DEB7F}" destId="{0BAF0FE1-A8AF-4CB2-8191-CCE15998A28B}" srcOrd="2" destOrd="0" presId="urn:microsoft.com/office/officeart/2008/layout/HalfCircleOrganizationChart"/>
    <dgm:cxn modelId="{4C6C511E-1E99-4781-9EF5-4BC6B9D09673}" type="presParOf" srcId="{3BB30403-F55A-493C-AD73-1FCE5D4DEB7F}" destId="{B709FDB5-5725-4DC6-BCBE-BBCCD76BDAD9}" srcOrd="3" destOrd="0" presId="urn:microsoft.com/office/officeart/2008/layout/HalfCircleOrganizationChart"/>
    <dgm:cxn modelId="{4154EBAF-2603-42EF-8E23-1C58337ED76A}" type="presParOf" srcId="{B709FDB5-5725-4DC6-BCBE-BBCCD76BDAD9}" destId="{E9CB71A4-962F-48CD-B0FC-A2D9531887B4}" srcOrd="0" destOrd="0" presId="urn:microsoft.com/office/officeart/2008/layout/HalfCircleOrganizationChart"/>
    <dgm:cxn modelId="{6974B922-ED63-446D-8747-2EFE8FB5F4D4}" type="presParOf" srcId="{E9CB71A4-962F-48CD-B0FC-A2D9531887B4}" destId="{D5E6E88A-72AE-4C5C-BFD7-2BF5342BB1AF}" srcOrd="0" destOrd="0" presId="urn:microsoft.com/office/officeart/2008/layout/HalfCircleOrganizationChart"/>
    <dgm:cxn modelId="{A5F13520-D468-4B79-B458-98038B2BCCB4}" type="presParOf" srcId="{E9CB71A4-962F-48CD-B0FC-A2D9531887B4}" destId="{F7CECE00-D54B-4C68-9059-59DB9276CA15}" srcOrd="1" destOrd="0" presId="urn:microsoft.com/office/officeart/2008/layout/HalfCircleOrganizationChart"/>
    <dgm:cxn modelId="{3F028CE7-4831-432F-945C-ECC50E1D7D02}" type="presParOf" srcId="{E9CB71A4-962F-48CD-B0FC-A2D9531887B4}" destId="{40A5CA61-D187-4DC7-93CB-9588DD92F61B}" srcOrd="2" destOrd="0" presId="urn:microsoft.com/office/officeart/2008/layout/HalfCircleOrganizationChart"/>
    <dgm:cxn modelId="{7D026077-BCB3-40B5-99C5-8EC48BD350B0}" type="presParOf" srcId="{E9CB71A4-962F-48CD-B0FC-A2D9531887B4}" destId="{C7A56DE9-3476-4385-8D44-E22C896BF4B6}" srcOrd="3" destOrd="0" presId="urn:microsoft.com/office/officeart/2008/layout/HalfCircleOrganizationChart"/>
    <dgm:cxn modelId="{F97BF165-D32C-4FC3-AF78-AE7D07108995}" type="presParOf" srcId="{B709FDB5-5725-4DC6-BCBE-BBCCD76BDAD9}" destId="{BD8FB3F6-655B-43A7-B033-05D6EC370D8C}" srcOrd="1" destOrd="0" presId="urn:microsoft.com/office/officeart/2008/layout/HalfCircleOrganizationChart"/>
    <dgm:cxn modelId="{9AE9A695-4F6C-481D-9FE6-E60D0EDF9BB8}" type="presParOf" srcId="{B709FDB5-5725-4DC6-BCBE-BBCCD76BDAD9}" destId="{F4E08130-D2E1-43DB-9963-3EFC22F090D3}" srcOrd="2" destOrd="0" presId="urn:microsoft.com/office/officeart/2008/layout/HalfCircleOrganizationChart"/>
    <dgm:cxn modelId="{4FB709C6-2491-4DE6-B4DB-6EF40F315186}" type="presParOf" srcId="{53854A11-E50D-490D-8FF9-E90096457082}" destId="{E269C7CA-4397-4074-B45A-E17C3665E6C3}" srcOrd="2" destOrd="0" presId="urn:microsoft.com/office/officeart/2008/layout/HalfCircleOrganizationChart"/>
    <dgm:cxn modelId="{17141BC7-54FB-47F2-883B-EE63930739AB}" type="presParOf" srcId="{446F31FD-7025-4908-B9EE-1BF5C2673065}" destId="{8DC4699A-9490-47FF-96C5-81C210D842A6}" srcOrd="2" destOrd="0" presId="urn:microsoft.com/office/officeart/2008/layout/HalfCircleOrganizationChart"/>
    <dgm:cxn modelId="{A75D1253-F2F3-40CC-AC8D-11268181ECDD}" type="presParOf" srcId="{E18340CD-4042-40D1-A113-7C0695214CA4}" destId="{F6549ABB-B310-4367-B1E4-822AFD7E05F2}" srcOrd="2" destOrd="0" presId="urn:microsoft.com/office/officeart/2008/layout/HalfCircleOrganizationChart"/>
    <dgm:cxn modelId="{6ECC7AEC-F7B5-4DFD-BA40-1232582CE53B}" type="presParOf" srcId="{DD4ADEA1-653D-4A70-A73D-37DCBB7B7735}" destId="{37B48737-5D36-4C71-8410-B3CB3F45099E}" srcOrd="2" destOrd="0" presId="urn:microsoft.com/office/officeart/2008/layout/HalfCircleOrganizationChart"/>
    <dgm:cxn modelId="{AD3DF38C-93CD-40C3-BEBB-1077E9B4F8A0}" type="presParOf" srcId="{37B48737-5D36-4C71-8410-B3CB3F45099E}" destId="{8FD161E6-9E72-4574-BF8D-9109F35F0CCC}" srcOrd="0" destOrd="0" presId="urn:microsoft.com/office/officeart/2008/layout/HalfCircleOrganizationChart"/>
    <dgm:cxn modelId="{E0293FD1-F65E-433E-9202-EFA113DB6E08}" type="presParOf" srcId="{8FD161E6-9E72-4574-BF8D-9109F35F0CCC}" destId="{1CEF3D25-D9FA-4EF3-83CA-BE457BE94C2F}" srcOrd="0" destOrd="0" presId="urn:microsoft.com/office/officeart/2008/layout/HalfCircleOrganizationChart"/>
    <dgm:cxn modelId="{43C4A2AB-1694-4A66-AE18-BA6B55469DDC}" type="presParOf" srcId="{8FD161E6-9E72-4574-BF8D-9109F35F0CCC}" destId="{8474C7D6-0470-4453-8ECE-1F5E80DBA306}" srcOrd="1" destOrd="0" presId="urn:microsoft.com/office/officeart/2008/layout/HalfCircleOrganizationChart"/>
    <dgm:cxn modelId="{EDB5CAFB-7FAE-4E77-9AD5-C875FE3A84F7}" type="presParOf" srcId="{8FD161E6-9E72-4574-BF8D-9109F35F0CCC}" destId="{CCDC5C69-FA58-48C2-8893-197170851BB5}" srcOrd="2" destOrd="0" presId="urn:microsoft.com/office/officeart/2008/layout/HalfCircleOrganizationChart"/>
    <dgm:cxn modelId="{D2F50446-62A7-44EB-ACCB-DAF714FE44C2}" type="presParOf" srcId="{8FD161E6-9E72-4574-BF8D-9109F35F0CCC}" destId="{3C3DFE26-8525-4041-B9C4-BBF4A35AA079}" srcOrd="3" destOrd="0" presId="urn:microsoft.com/office/officeart/2008/layout/HalfCircleOrganizationChart"/>
    <dgm:cxn modelId="{FA850B84-2864-4668-B2D9-E848385A3F2A}" type="presParOf" srcId="{37B48737-5D36-4C71-8410-B3CB3F45099E}" destId="{455A0EE9-D8BA-4892-9A8B-92A9D6770DF8}" srcOrd="1" destOrd="0" presId="urn:microsoft.com/office/officeart/2008/layout/HalfCircleOrganizationChart"/>
    <dgm:cxn modelId="{7C0BDD72-2552-4E75-888B-2595220E0761}" type="presParOf" srcId="{455A0EE9-D8BA-4892-9A8B-92A9D6770DF8}" destId="{A58AEDD7-8710-4A33-9125-6C4746B1FF9F}" srcOrd="0" destOrd="0" presId="urn:microsoft.com/office/officeart/2008/layout/HalfCircleOrganizationChart"/>
    <dgm:cxn modelId="{095E9032-5114-4A5F-BD6A-2DA842E465D8}" type="presParOf" srcId="{455A0EE9-D8BA-4892-9A8B-92A9D6770DF8}" destId="{C6E8E879-D154-4D76-883F-2C78CA682388}" srcOrd="1" destOrd="0" presId="urn:microsoft.com/office/officeart/2008/layout/HalfCircleOrganizationChart"/>
    <dgm:cxn modelId="{792B218E-3D2D-47EF-9CAD-203C54209696}" type="presParOf" srcId="{C6E8E879-D154-4D76-883F-2C78CA682388}" destId="{E7FC88E1-FA0C-4FDD-A11C-7348C271C723}" srcOrd="0" destOrd="0" presId="urn:microsoft.com/office/officeart/2008/layout/HalfCircleOrganizationChart"/>
    <dgm:cxn modelId="{F023D4DE-F754-4442-9A3F-7010E1197701}" type="presParOf" srcId="{E7FC88E1-FA0C-4FDD-A11C-7348C271C723}" destId="{69E84707-3242-47C8-987A-7604C0865886}" srcOrd="0" destOrd="0" presId="urn:microsoft.com/office/officeart/2008/layout/HalfCircleOrganizationChart"/>
    <dgm:cxn modelId="{211E85EE-34E7-4EB9-B6A3-3CA92505CA0D}" type="presParOf" srcId="{E7FC88E1-FA0C-4FDD-A11C-7348C271C723}" destId="{65E15686-3E71-4C03-92DB-F66646C89441}" srcOrd="1" destOrd="0" presId="urn:microsoft.com/office/officeart/2008/layout/HalfCircleOrganizationChart"/>
    <dgm:cxn modelId="{FCD14EF6-4F59-40BD-B4EC-B9360B8F9875}" type="presParOf" srcId="{E7FC88E1-FA0C-4FDD-A11C-7348C271C723}" destId="{B66BD566-89E7-4273-A0D1-1ABD8C547AA4}" srcOrd="2" destOrd="0" presId="urn:microsoft.com/office/officeart/2008/layout/HalfCircleOrganizationChart"/>
    <dgm:cxn modelId="{05C5FF68-362B-4997-8730-5B0415D648FC}" type="presParOf" srcId="{E7FC88E1-FA0C-4FDD-A11C-7348C271C723}" destId="{689C056B-44D8-49C0-9C8C-D2AFDFB72926}" srcOrd="3" destOrd="0" presId="urn:microsoft.com/office/officeart/2008/layout/HalfCircleOrganizationChart"/>
    <dgm:cxn modelId="{326146A3-AEE1-4139-9DDC-AAD7B2FC16BE}" type="presParOf" srcId="{C6E8E879-D154-4D76-883F-2C78CA682388}" destId="{7EA931C7-9C60-4918-A52B-E849D87F0741}" srcOrd="1" destOrd="0" presId="urn:microsoft.com/office/officeart/2008/layout/HalfCircleOrganizationChart"/>
    <dgm:cxn modelId="{DC8CF873-EA72-4CEE-AB41-6E28C2850EEA}" type="presParOf" srcId="{7EA931C7-9C60-4918-A52B-E849D87F0741}" destId="{1133AB76-0681-481E-B0F9-38E9F2701FE7}" srcOrd="0" destOrd="0" presId="urn:microsoft.com/office/officeart/2008/layout/HalfCircleOrganizationChart"/>
    <dgm:cxn modelId="{959F9778-EC5F-4341-BB31-DFC12E1ACF0F}" type="presParOf" srcId="{7EA931C7-9C60-4918-A52B-E849D87F0741}" destId="{F6247DF8-9F35-4624-BA6D-B83F347B6A7D}" srcOrd="1" destOrd="0" presId="urn:microsoft.com/office/officeart/2008/layout/HalfCircleOrganizationChart"/>
    <dgm:cxn modelId="{CE3067E1-E33F-48CC-859D-F53D4BBEC306}" type="presParOf" srcId="{F6247DF8-9F35-4624-BA6D-B83F347B6A7D}" destId="{AEF8D5CD-0782-462B-AE92-117F951961F4}" srcOrd="0" destOrd="0" presId="urn:microsoft.com/office/officeart/2008/layout/HalfCircleOrganizationChart"/>
    <dgm:cxn modelId="{F0AD2CDE-6951-4C2D-B7DF-4CBEC87B416B}" type="presParOf" srcId="{AEF8D5CD-0782-462B-AE92-117F951961F4}" destId="{18D9E5E1-42FE-4252-8D96-CB8BFB08D8AB}" srcOrd="0" destOrd="0" presId="urn:microsoft.com/office/officeart/2008/layout/HalfCircleOrganizationChart"/>
    <dgm:cxn modelId="{9DD94BE9-BAC2-4535-8704-AC24B083A855}" type="presParOf" srcId="{AEF8D5CD-0782-462B-AE92-117F951961F4}" destId="{603C123D-783B-43F3-B8C5-2224B851B472}" srcOrd="1" destOrd="0" presId="urn:microsoft.com/office/officeart/2008/layout/HalfCircleOrganizationChart"/>
    <dgm:cxn modelId="{8FE31FD3-4E97-45D3-B4CC-0FEDE709D004}" type="presParOf" srcId="{AEF8D5CD-0782-462B-AE92-117F951961F4}" destId="{4466BB1F-CBAF-4A81-B3B5-995C6FB5A90B}" srcOrd="2" destOrd="0" presId="urn:microsoft.com/office/officeart/2008/layout/HalfCircleOrganizationChart"/>
    <dgm:cxn modelId="{A26441E4-2B2A-4D14-993F-54493C65919D}" type="presParOf" srcId="{AEF8D5CD-0782-462B-AE92-117F951961F4}" destId="{195872F9-53E1-4BF1-ACBB-E56C8A048D6E}" srcOrd="3" destOrd="0" presId="urn:microsoft.com/office/officeart/2008/layout/HalfCircleOrganizationChart"/>
    <dgm:cxn modelId="{4D852671-5EFA-4EC7-8220-3C9F5F1034D6}" type="presParOf" srcId="{F6247DF8-9F35-4624-BA6D-B83F347B6A7D}" destId="{012C6EAB-8A88-4EB1-9756-106D5510831D}" srcOrd="1" destOrd="0" presId="urn:microsoft.com/office/officeart/2008/layout/HalfCircleOrganizationChart"/>
    <dgm:cxn modelId="{E9C872F9-EEE0-4DAA-ACF8-18348C5544BA}" type="presParOf" srcId="{F6247DF8-9F35-4624-BA6D-B83F347B6A7D}" destId="{14A10C93-F325-44BD-86F0-BFB7C14228CC}" srcOrd="2" destOrd="0" presId="urn:microsoft.com/office/officeart/2008/layout/HalfCircleOrganizationChart"/>
    <dgm:cxn modelId="{0920A554-2E73-41B0-ACFC-BA4618C733A2}" type="presParOf" srcId="{7EA931C7-9C60-4918-A52B-E849D87F0741}" destId="{8646616A-D0BE-44AB-9108-810F17979511}" srcOrd="2" destOrd="0" presId="urn:microsoft.com/office/officeart/2008/layout/HalfCircleOrganizationChart"/>
    <dgm:cxn modelId="{2A1E37C6-5C44-4574-96BD-B8C661547F31}" type="presParOf" srcId="{7EA931C7-9C60-4918-A52B-E849D87F0741}" destId="{4B7A8A14-5DAF-42CC-867B-123B68B7F981}" srcOrd="3" destOrd="0" presId="urn:microsoft.com/office/officeart/2008/layout/HalfCircleOrganizationChart"/>
    <dgm:cxn modelId="{9B36DBB5-5EAA-40A2-A612-751494581F9F}" type="presParOf" srcId="{4B7A8A14-5DAF-42CC-867B-123B68B7F981}" destId="{FF6F99BF-CB65-4D92-9B6D-EBFF51D8DC28}" srcOrd="0" destOrd="0" presId="urn:microsoft.com/office/officeart/2008/layout/HalfCircleOrganizationChart"/>
    <dgm:cxn modelId="{8516C8AC-BE35-42B5-BCE4-37EE232269D2}" type="presParOf" srcId="{FF6F99BF-CB65-4D92-9B6D-EBFF51D8DC28}" destId="{08176D78-C0A5-4888-B209-E7F27A73C192}" srcOrd="0" destOrd="0" presId="urn:microsoft.com/office/officeart/2008/layout/HalfCircleOrganizationChart"/>
    <dgm:cxn modelId="{1437E2CB-7A78-4836-9467-5A30127E41CC}" type="presParOf" srcId="{FF6F99BF-CB65-4D92-9B6D-EBFF51D8DC28}" destId="{25DBF000-EB42-42CF-8B9B-C47B422FC0FE}" srcOrd="1" destOrd="0" presId="urn:microsoft.com/office/officeart/2008/layout/HalfCircleOrganizationChart"/>
    <dgm:cxn modelId="{8C35753E-BBFF-4417-8C8C-E9914F463852}" type="presParOf" srcId="{FF6F99BF-CB65-4D92-9B6D-EBFF51D8DC28}" destId="{40CAE368-9C79-4E42-84FB-E07DC04B7DE5}" srcOrd="2" destOrd="0" presId="urn:microsoft.com/office/officeart/2008/layout/HalfCircleOrganizationChart"/>
    <dgm:cxn modelId="{50D5D24B-A56E-439E-84EA-25AC174F2D62}" type="presParOf" srcId="{FF6F99BF-CB65-4D92-9B6D-EBFF51D8DC28}" destId="{A90AA32E-33E9-4441-9F05-541DB8EDABDB}" srcOrd="3" destOrd="0" presId="urn:microsoft.com/office/officeart/2008/layout/HalfCircleOrganizationChart"/>
    <dgm:cxn modelId="{F3AA78B4-7333-43FA-A90C-107CBEC131B6}" type="presParOf" srcId="{4B7A8A14-5DAF-42CC-867B-123B68B7F981}" destId="{5D63D1F6-3898-447B-8308-99823D5D4B77}" srcOrd="1" destOrd="0" presId="urn:microsoft.com/office/officeart/2008/layout/HalfCircleOrganizationChart"/>
    <dgm:cxn modelId="{3D1D8FC8-DAAA-4789-8DBD-F239B0065255}" type="presParOf" srcId="{4B7A8A14-5DAF-42CC-867B-123B68B7F981}" destId="{EE65A40B-F84B-4A31-BA82-AF4A5791E76B}" srcOrd="2" destOrd="0" presId="urn:microsoft.com/office/officeart/2008/layout/HalfCircleOrganizationChart"/>
    <dgm:cxn modelId="{329F9C6A-0073-4994-B2B1-77A268F10011}" type="presParOf" srcId="{7EA931C7-9C60-4918-A52B-E849D87F0741}" destId="{8C3A6966-53CA-47B8-93B8-4174A2497F97}" srcOrd="4" destOrd="0" presId="urn:microsoft.com/office/officeart/2008/layout/HalfCircleOrganizationChart"/>
    <dgm:cxn modelId="{C1425D7E-AD03-4355-A3CF-049516140E28}" type="presParOf" srcId="{7EA931C7-9C60-4918-A52B-E849D87F0741}" destId="{FEF4E0A0-3D0C-4A8A-B2B3-6A1FD72B27C9}" srcOrd="5" destOrd="0" presId="urn:microsoft.com/office/officeart/2008/layout/HalfCircleOrganizationChart"/>
    <dgm:cxn modelId="{64DFE741-532B-44FA-8BCE-43B5B13252BE}" type="presParOf" srcId="{FEF4E0A0-3D0C-4A8A-B2B3-6A1FD72B27C9}" destId="{15CBB9EC-6CAA-4EAC-BE49-F4347BC9E601}" srcOrd="0" destOrd="0" presId="urn:microsoft.com/office/officeart/2008/layout/HalfCircleOrganizationChart"/>
    <dgm:cxn modelId="{8BF72E15-6030-4CF9-A245-ECD77887318B}" type="presParOf" srcId="{15CBB9EC-6CAA-4EAC-BE49-F4347BC9E601}" destId="{82B12CFB-01A0-4E92-8F36-E827227AC36D}" srcOrd="0" destOrd="0" presId="urn:microsoft.com/office/officeart/2008/layout/HalfCircleOrganizationChart"/>
    <dgm:cxn modelId="{B9C34CD9-65AF-469F-B7D3-0487968BA09C}" type="presParOf" srcId="{15CBB9EC-6CAA-4EAC-BE49-F4347BC9E601}" destId="{961E66AA-2D9B-4840-AC4A-0CFF11178A09}" srcOrd="1" destOrd="0" presId="urn:microsoft.com/office/officeart/2008/layout/HalfCircleOrganizationChart"/>
    <dgm:cxn modelId="{38589654-729F-43E2-A00B-9C5BF9D2F5E6}" type="presParOf" srcId="{15CBB9EC-6CAA-4EAC-BE49-F4347BC9E601}" destId="{E8F84636-E69F-4309-B038-A62E3568B3D5}" srcOrd="2" destOrd="0" presId="urn:microsoft.com/office/officeart/2008/layout/HalfCircleOrganizationChart"/>
    <dgm:cxn modelId="{A52D7144-B1DA-4F47-8EAC-6B8AE140C0E7}" type="presParOf" srcId="{15CBB9EC-6CAA-4EAC-BE49-F4347BC9E601}" destId="{21B18FD4-8633-4105-A49E-DD3BAF96E8E7}" srcOrd="3" destOrd="0" presId="urn:microsoft.com/office/officeart/2008/layout/HalfCircleOrganizationChart"/>
    <dgm:cxn modelId="{AC23E804-0984-452C-ADB3-BD1DFAEF230F}" type="presParOf" srcId="{FEF4E0A0-3D0C-4A8A-B2B3-6A1FD72B27C9}" destId="{B258C099-EB8A-4253-B4F7-0468F9346333}" srcOrd="1" destOrd="0" presId="urn:microsoft.com/office/officeart/2008/layout/HalfCircleOrganizationChart"/>
    <dgm:cxn modelId="{7F59191A-F928-4D06-8AA7-FA3F605DB4B2}" type="presParOf" srcId="{FEF4E0A0-3D0C-4A8A-B2B3-6A1FD72B27C9}" destId="{9318EBFF-FD0A-456B-B42A-32E98D2BA415}" srcOrd="2" destOrd="0" presId="urn:microsoft.com/office/officeart/2008/layout/HalfCircleOrganizationChart"/>
    <dgm:cxn modelId="{7D9C33F5-30E3-4332-A648-BD8A2D1AD120}" type="presParOf" srcId="{7EA931C7-9C60-4918-A52B-E849D87F0741}" destId="{9F0F9EA5-4338-4E9D-AA75-FAB15E4CD3AD}" srcOrd="6" destOrd="0" presId="urn:microsoft.com/office/officeart/2008/layout/HalfCircleOrganizationChart"/>
    <dgm:cxn modelId="{6A28A112-FE8C-46FA-B28B-6E89CB325E8C}" type="presParOf" srcId="{7EA931C7-9C60-4918-A52B-E849D87F0741}" destId="{3795F649-817B-4979-89E3-80064D1F2F51}" srcOrd="7" destOrd="0" presId="urn:microsoft.com/office/officeart/2008/layout/HalfCircleOrganizationChart"/>
    <dgm:cxn modelId="{699BCFAC-FBA9-442E-943E-BB9063277711}" type="presParOf" srcId="{3795F649-817B-4979-89E3-80064D1F2F51}" destId="{7CE3D489-E25D-4684-90A8-F1B3D30D42D3}" srcOrd="0" destOrd="0" presId="urn:microsoft.com/office/officeart/2008/layout/HalfCircleOrganizationChart"/>
    <dgm:cxn modelId="{106B8DAA-C9F6-4235-B11D-48DC93D9C977}" type="presParOf" srcId="{7CE3D489-E25D-4684-90A8-F1B3D30D42D3}" destId="{7F8B4926-0839-4BBC-8EBE-0F5672495313}" srcOrd="0" destOrd="0" presId="urn:microsoft.com/office/officeart/2008/layout/HalfCircleOrganizationChart"/>
    <dgm:cxn modelId="{5C962C24-71E0-43EF-A94A-E9FCE6A10356}" type="presParOf" srcId="{7CE3D489-E25D-4684-90A8-F1B3D30D42D3}" destId="{FBAD0B03-DC60-4D06-BFBC-8E57E0A24206}" srcOrd="1" destOrd="0" presId="urn:microsoft.com/office/officeart/2008/layout/HalfCircleOrganizationChart"/>
    <dgm:cxn modelId="{703D9950-9574-4A54-839C-1F9C89D0FE4D}" type="presParOf" srcId="{7CE3D489-E25D-4684-90A8-F1B3D30D42D3}" destId="{2B18D823-07EC-45CE-8553-7536CB13C562}" srcOrd="2" destOrd="0" presId="urn:microsoft.com/office/officeart/2008/layout/HalfCircleOrganizationChart"/>
    <dgm:cxn modelId="{951B87ED-D6B3-4006-9BF7-6D8874C86980}" type="presParOf" srcId="{7CE3D489-E25D-4684-90A8-F1B3D30D42D3}" destId="{72DFC0C6-3DC8-4006-9759-22DB7819F58F}" srcOrd="3" destOrd="0" presId="urn:microsoft.com/office/officeart/2008/layout/HalfCircleOrganizationChart"/>
    <dgm:cxn modelId="{C1F95E8B-4016-4A6B-995A-2BE73E76AF7C}" type="presParOf" srcId="{3795F649-817B-4979-89E3-80064D1F2F51}" destId="{E01A3216-B1EA-46CE-A0BD-6736D9619654}" srcOrd="1" destOrd="0" presId="urn:microsoft.com/office/officeart/2008/layout/HalfCircleOrganizationChart"/>
    <dgm:cxn modelId="{D12FDF3B-1286-4F87-9C11-8B56AECDCBAD}" type="presParOf" srcId="{3795F649-817B-4979-89E3-80064D1F2F51}" destId="{2751EFBE-D07E-480C-93B1-4F4111692BAB}" srcOrd="2" destOrd="0" presId="urn:microsoft.com/office/officeart/2008/layout/HalfCircleOrganizationChart"/>
    <dgm:cxn modelId="{FB65F43B-B87B-48F8-9BA9-7957E81C30C4}" type="presParOf" srcId="{C6E8E879-D154-4D76-883F-2C78CA682388}" destId="{C3374BA6-09F3-461C-BCC0-8D1D6311F3A6}" srcOrd="2" destOrd="0" presId="urn:microsoft.com/office/officeart/2008/layout/HalfCircleOrganizationChart"/>
    <dgm:cxn modelId="{239BAF2C-D7C4-4A39-9338-4A9169AD995F}" type="presParOf" srcId="{455A0EE9-D8BA-4892-9A8B-92A9D6770DF8}" destId="{2824EA6F-0862-4574-8FD2-3BE4147590E4}" srcOrd="2" destOrd="0" presId="urn:microsoft.com/office/officeart/2008/layout/HalfCircleOrganizationChart"/>
    <dgm:cxn modelId="{871CF518-4400-40B2-AD85-E2F4586D5548}" type="presParOf" srcId="{455A0EE9-D8BA-4892-9A8B-92A9D6770DF8}" destId="{E6DA9D66-5CF8-4188-B389-145289AB864C}" srcOrd="3" destOrd="0" presId="urn:microsoft.com/office/officeart/2008/layout/HalfCircleOrganizationChart"/>
    <dgm:cxn modelId="{2BC907E4-EEAA-4422-8533-51F4997C8522}" type="presParOf" srcId="{E6DA9D66-5CF8-4188-B389-145289AB864C}" destId="{2FD1B8BA-E1B7-486A-8CE1-AC03DFA757F2}" srcOrd="0" destOrd="0" presId="urn:microsoft.com/office/officeart/2008/layout/HalfCircleOrganizationChart"/>
    <dgm:cxn modelId="{A521AD78-0B22-43D0-8C98-E5A5E8C82704}" type="presParOf" srcId="{2FD1B8BA-E1B7-486A-8CE1-AC03DFA757F2}" destId="{549E6306-F917-4B35-962B-943136A71107}" srcOrd="0" destOrd="0" presId="urn:microsoft.com/office/officeart/2008/layout/HalfCircleOrganizationChart"/>
    <dgm:cxn modelId="{E3BED0E9-6083-4703-B54E-9C967FAD8A72}" type="presParOf" srcId="{2FD1B8BA-E1B7-486A-8CE1-AC03DFA757F2}" destId="{CFD46307-B41A-45FE-8122-EA6C0E6ADDA7}" srcOrd="1" destOrd="0" presId="urn:microsoft.com/office/officeart/2008/layout/HalfCircleOrganizationChart"/>
    <dgm:cxn modelId="{C7ADA77F-FBF7-4348-811F-B52C700AE2BC}" type="presParOf" srcId="{2FD1B8BA-E1B7-486A-8CE1-AC03DFA757F2}" destId="{816E6FEF-F5E8-4497-83BA-783723705B9F}" srcOrd="2" destOrd="0" presId="urn:microsoft.com/office/officeart/2008/layout/HalfCircleOrganizationChart"/>
    <dgm:cxn modelId="{99D0A66C-3FAD-4BF8-825E-0D89B339080E}" type="presParOf" srcId="{2FD1B8BA-E1B7-486A-8CE1-AC03DFA757F2}" destId="{0F919BB3-E359-4342-84FE-9AB84800AA56}" srcOrd="3" destOrd="0" presId="urn:microsoft.com/office/officeart/2008/layout/HalfCircleOrganizationChart"/>
    <dgm:cxn modelId="{FBA56015-34AA-4E4E-898B-2E93168BE511}" type="presParOf" srcId="{E6DA9D66-5CF8-4188-B389-145289AB864C}" destId="{860B3F3E-1481-40EE-9604-27F49083DCFE}" srcOrd="1" destOrd="0" presId="urn:microsoft.com/office/officeart/2008/layout/HalfCircleOrganizationChart"/>
    <dgm:cxn modelId="{48ED04FD-A210-453A-B74D-83E8F95974C0}" type="presParOf" srcId="{E6DA9D66-5CF8-4188-B389-145289AB864C}" destId="{C8F91558-1484-4B48-A949-BC0D88BD3314}" srcOrd="2" destOrd="0" presId="urn:microsoft.com/office/officeart/2008/layout/HalfCircleOrganizationChart"/>
    <dgm:cxn modelId="{12D76B6A-9DBE-4149-8A6E-C2492389DEFF}" type="presParOf" srcId="{455A0EE9-D8BA-4892-9A8B-92A9D6770DF8}" destId="{B43BE2D4-01D6-4CBA-AF64-1A0AF49FD808}" srcOrd="4" destOrd="0" presId="urn:microsoft.com/office/officeart/2008/layout/HalfCircleOrganizationChart"/>
    <dgm:cxn modelId="{7A3E6CCB-5AEB-45AF-9893-2CDD7EB0F2DA}" type="presParOf" srcId="{455A0EE9-D8BA-4892-9A8B-92A9D6770DF8}" destId="{011F0F70-13E8-4BE0-A4DC-0B35E83C7637}" srcOrd="5" destOrd="0" presId="urn:microsoft.com/office/officeart/2008/layout/HalfCircleOrganizationChart"/>
    <dgm:cxn modelId="{7EA2BDB1-84E1-4E93-8E9E-1582A314C638}" type="presParOf" srcId="{011F0F70-13E8-4BE0-A4DC-0B35E83C7637}" destId="{4592648D-15F2-4D7C-A8C3-49240DD2E5D4}" srcOrd="0" destOrd="0" presId="urn:microsoft.com/office/officeart/2008/layout/HalfCircleOrganizationChart"/>
    <dgm:cxn modelId="{2AF6273F-6AB4-493B-B69A-8E71A8300512}" type="presParOf" srcId="{4592648D-15F2-4D7C-A8C3-49240DD2E5D4}" destId="{6F8339F3-09C5-4886-A11E-375F4B214D46}" srcOrd="0" destOrd="0" presId="urn:microsoft.com/office/officeart/2008/layout/HalfCircleOrganizationChart"/>
    <dgm:cxn modelId="{28EA010B-51D6-4B6B-8149-9FCB5CCB1D95}" type="presParOf" srcId="{4592648D-15F2-4D7C-A8C3-49240DD2E5D4}" destId="{4B02275E-91C6-4BE9-B844-EFF7B2638FE6}" srcOrd="1" destOrd="0" presId="urn:microsoft.com/office/officeart/2008/layout/HalfCircleOrganizationChart"/>
    <dgm:cxn modelId="{62BEEB2B-159E-41FB-8E25-0BD57918F144}" type="presParOf" srcId="{4592648D-15F2-4D7C-A8C3-49240DD2E5D4}" destId="{1E998ADF-2232-441A-A063-EBDBE4242C32}" srcOrd="2" destOrd="0" presId="urn:microsoft.com/office/officeart/2008/layout/HalfCircleOrganizationChart"/>
    <dgm:cxn modelId="{CB0FD193-B25C-467F-A6FB-EFD6632BD6AF}" type="presParOf" srcId="{4592648D-15F2-4D7C-A8C3-49240DD2E5D4}" destId="{F1E6BBDB-4F4D-419E-B006-76C910922C14}" srcOrd="3" destOrd="0" presId="urn:microsoft.com/office/officeart/2008/layout/HalfCircleOrganizationChart"/>
    <dgm:cxn modelId="{3CD53980-5FBC-4E75-A201-3F6323C8B3DA}" type="presParOf" srcId="{011F0F70-13E8-4BE0-A4DC-0B35E83C7637}" destId="{F5F5DAE8-DDDF-4E41-A76C-19BDA00A46E6}" srcOrd="1" destOrd="0" presId="urn:microsoft.com/office/officeart/2008/layout/HalfCircleOrganizationChart"/>
    <dgm:cxn modelId="{F87863A3-F829-4A10-8A64-5ABC5828ED9D}" type="presParOf" srcId="{011F0F70-13E8-4BE0-A4DC-0B35E83C7637}" destId="{384E7F96-BA47-4F69-A1A6-CFE4E8C2688A}" srcOrd="2" destOrd="0" presId="urn:microsoft.com/office/officeart/2008/layout/HalfCircleOrganizationChart"/>
    <dgm:cxn modelId="{CC281250-CC59-4DDA-9089-AA644AE6F445}" type="presParOf" srcId="{37B48737-5D36-4C71-8410-B3CB3F45099E}" destId="{AF3EFBB9-C6F2-4776-BDDE-7A30F2DD5E7D}" srcOrd="2" destOrd="0" presId="urn:microsoft.com/office/officeart/2008/layout/HalfCircleOrganizationChart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D00C67D5-FA6D-452A-A47F-BBB9497203EB}" type="doc">
      <dgm:prSet loTypeId="urn:microsoft.com/office/officeart/2008/layout/HalfCircleOrganizationChart" loCatId="hierarchy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es-ES"/>
        </a:p>
      </dgm:t>
    </dgm:pt>
    <dgm:pt modelId="{068059DA-1C2B-4DC7-8CB0-38C5697CC3D5}">
      <dgm:prSet phldrT="[Texto]"/>
      <dgm:spPr/>
      <dgm:t>
        <a:bodyPr/>
        <a:lstStyle/>
        <a:p>
          <a:r>
            <a:rPr lang="es-ES"/>
            <a:t>VII</a:t>
          </a:r>
        </a:p>
      </dgm:t>
    </dgm:pt>
    <dgm:pt modelId="{B2D3F29D-1401-4E54-A76C-4C77395A11E2}" type="parTrans" cxnId="{ACB4A648-75E2-4B3C-B1F1-6BE2CD8C0454}">
      <dgm:prSet/>
      <dgm:spPr/>
      <dgm:t>
        <a:bodyPr/>
        <a:lstStyle/>
        <a:p>
          <a:endParaRPr lang="es-ES"/>
        </a:p>
      </dgm:t>
    </dgm:pt>
    <dgm:pt modelId="{B1D27288-3971-431B-8CAB-58247F5B974C}" type="sibTrans" cxnId="{ACB4A648-75E2-4B3C-B1F1-6BE2CD8C0454}">
      <dgm:prSet/>
      <dgm:spPr/>
      <dgm:t>
        <a:bodyPr/>
        <a:lstStyle/>
        <a:p>
          <a:endParaRPr lang="es-ES"/>
        </a:p>
      </dgm:t>
    </dgm:pt>
    <dgm:pt modelId="{80D418B4-7807-47BD-85A6-512A0C5848A5}">
      <dgm:prSet phldrT="[Texto]"/>
      <dgm:spPr/>
      <dgm:t>
        <a:bodyPr/>
        <a:lstStyle/>
        <a:p>
          <a:r>
            <a:rPr lang="es-ES"/>
            <a:t>Exigencias pulsionales</a:t>
          </a:r>
        </a:p>
      </dgm:t>
    </dgm:pt>
    <dgm:pt modelId="{E7A19CF9-0C15-4934-9FE8-E11775FE1720}" type="parTrans" cxnId="{B47B40CB-F19A-4EA9-84BE-B25B5351D81F}">
      <dgm:prSet/>
      <dgm:spPr/>
      <dgm:t>
        <a:bodyPr/>
        <a:lstStyle/>
        <a:p>
          <a:endParaRPr lang="es-ES"/>
        </a:p>
      </dgm:t>
    </dgm:pt>
    <dgm:pt modelId="{07F5AB36-C4B2-4D96-AE04-F91244236977}" type="sibTrans" cxnId="{B47B40CB-F19A-4EA9-84BE-B25B5351D81F}">
      <dgm:prSet/>
      <dgm:spPr/>
      <dgm:t>
        <a:bodyPr/>
        <a:lstStyle/>
        <a:p>
          <a:endParaRPr lang="es-ES"/>
        </a:p>
      </dgm:t>
    </dgm:pt>
    <dgm:pt modelId="{EDA86EC0-C9D6-47E6-BB6F-1B01242FDCC6}">
      <dgm:prSet phldrT="[Texto]"/>
      <dgm:spPr/>
      <dgm:t>
        <a:bodyPr/>
        <a:lstStyle/>
        <a:p>
          <a:r>
            <a:rPr lang="es-ES"/>
            <a:t>Protección del ser humano de la naturaleza</a:t>
          </a:r>
        </a:p>
      </dgm:t>
    </dgm:pt>
    <dgm:pt modelId="{DB0D7DF1-61C3-4324-BB4D-AFB91D3B21B1}" type="parTrans" cxnId="{155A44A2-6FAC-4011-B4CA-2AFFBB9AB0F5}">
      <dgm:prSet/>
      <dgm:spPr/>
      <dgm:t>
        <a:bodyPr/>
        <a:lstStyle/>
        <a:p>
          <a:endParaRPr lang="es-ES"/>
        </a:p>
      </dgm:t>
    </dgm:pt>
    <dgm:pt modelId="{ADE3E680-051A-4EDD-A53D-EE90C7B920BD}" type="sibTrans" cxnId="{155A44A2-6FAC-4011-B4CA-2AFFBB9AB0F5}">
      <dgm:prSet/>
      <dgm:spPr/>
      <dgm:t>
        <a:bodyPr/>
        <a:lstStyle/>
        <a:p>
          <a:endParaRPr lang="es-ES"/>
        </a:p>
      </dgm:t>
    </dgm:pt>
    <dgm:pt modelId="{CE414565-A05D-4FF7-A799-79CD50CF84A0}">
      <dgm:prSet phldrT="[Texto]"/>
      <dgm:spPr/>
      <dgm:t>
        <a:bodyPr/>
        <a:lstStyle/>
        <a:p>
          <a:r>
            <a:rPr lang="es-ES"/>
            <a:t>Regulación de relaciones</a:t>
          </a:r>
        </a:p>
      </dgm:t>
    </dgm:pt>
    <dgm:pt modelId="{E03630C8-3E27-4A1E-8D07-F31545E37A22}" type="parTrans" cxnId="{68207DAD-C8C7-4A73-BBBC-FB652BFA252F}">
      <dgm:prSet/>
      <dgm:spPr/>
      <dgm:t>
        <a:bodyPr/>
        <a:lstStyle/>
        <a:p>
          <a:endParaRPr lang="es-ES"/>
        </a:p>
      </dgm:t>
    </dgm:pt>
    <dgm:pt modelId="{E37CD62E-2C9A-4DA7-92A9-D0232E13C0DC}" type="sibTrans" cxnId="{68207DAD-C8C7-4A73-BBBC-FB652BFA252F}">
      <dgm:prSet/>
      <dgm:spPr/>
      <dgm:t>
        <a:bodyPr/>
        <a:lstStyle/>
        <a:p>
          <a:endParaRPr lang="es-ES"/>
        </a:p>
      </dgm:t>
    </dgm:pt>
    <dgm:pt modelId="{476A3E1A-1676-493D-9107-E3C76C62E2A3}">
      <dgm:prSet phldrT="[Texto]"/>
      <dgm:spPr/>
      <dgm:t>
        <a:bodyPr/>
        <a:lstStyle/>
        <a:p>
          <a:r>
            <a:rPr lang="es-ES"/>
            <a:t>Agresión Interna</a:t>
          </a:r>
        </a:p>
      </dgm:t>
    </dgm:pt>
    <dgm:pt modelId="{9680D519-4469-412B-BEAA-4F7F385E4D9B}" type="parTrans" cxnId="{8D60FF55-08C2-4C51-A784-CD01AA523666}">
      <dgm:prSet/>
      <dgm:spPr/>
      <dgm:t>
        <a:bodyPr/>
        <a:lstStyle/>
        <a:p>
          <a:endParaRPr lang="es-ES"/>
        </a:p>
      </dgm:t>
    </dgm:pt>
    <dgm:pt modelId="{2078B7AB-0971-477C-A70D-12608A87F351}" type="sibTrans" cxnId="{8D60FF55-08C2-4C51-A784-CD01AA523666}">
      <dgm:prSet/>
      <dgm:spPr/>
      <dgm:t>
        <a:bodyPr/>
        <a:lstStyle/>
        <a:p>
          <a:endParaRPr lang="es-ES"/>
        </a:p>
      </dgm:t>
    </dgm:pt>
    <dgm:pt modelId="{5B76DAC8-D9D7-4638-87FF-5EE424959F9D}">
      <dgm:prSet phldrT="[Texto]"/>
      <dgm:spPr/>
      <dgm:t>
        <a:bodyPr/>
        <a:lstStyle/>
        <a:p>
          <a:r>
            <a:rPr lang="es-ES"/>
            <a:t>SUPERYO</a:t>
          </a:r>
        </a:p>
      </dgm:t>
    </dgm:pt>
    <dgm:pt modelId="{85E5273B-65EC-4A2E-97B8-9746E8C64391}" type="parTrans" cxnId="{9FAA017A-CA18-4CC8-8232-D32CC7F27F1F}">
      <dgm:prSet/>
      <dgm:spPr/>
      <dgm:t>
        <a:bodyPr/>
        <a:lstStyle/>
        <a:p>
          <a:endParaRPr lang="es-ES"/>
        </a:p>
      </dgm:t>
    </dgm:pt>
    <dgm:pt modelId="{C0B19B72-9E44-4A37-9DF2-AFEF6BAD0ACA}" type="sibTrans" cxnId="{9FAA017A-CA18-4CC8-8232-D32CC7F27F1F}">
      <dgm:prSet/>
      <dgm:spPr/>
      <dgm:t>
        <a:bodyPr/>
        <a:lstStyle/>
        <a:p>
          <a:endParaRPr lang="es-ES"/>
        </a:p>
      </dgm:t>
    </dgm:pt>
    <dgm:pt modelId="{2D12233C-FDF6-428D-BBBC-71BC7B27817A}">
      <dgm:prSet phldrT="[Texto]"/>
      <dgm:spPr/>
      <dgm:t>
        <a:bodyPr/>
        <a:lstStyle/>
        <a:p>
          <a:r>
            <a:rPr lang="es-ES"/>
            <a:t>Necesidad de castigo</a:t>
          </a:r>
        </a:p>
      </dgm:t>
    </dgm:pt>
    <dgm:pt modelId="{3EFA33E2-5C51-4695-BA19-6C5BCF1E8330}" type="parTrans" cxnId="{19049B50-1388-4197-9E6E-7B7B59D2D35C}">
      <dgm:prSet/>
      <dgm:spPr/>
      <dgm:t>
        <a:bodyPr/>
        <a:lstStyle/>
        <a:p>
          <a:endParaRPr lang="es-ES"/>
        </a:p>
      </dgm:t>
    </dgm:pt>
    <dgm:pt modelId="{E8FB10E7-545B-482C-A330-D3551B371BA6}" type="sibTrans" cxnId="{19049B50-1388-4197-9E6E-7B7B59D2D35C}">
      <dgm:prSet/>
      <dgm:spPr/>
      <dgm:t>
        <a:bodyPr/>
        <a:lstStyle/>
        <a:p>
          <a:endParaRPr lang="es-ES"/>
        </a:p>
      </dgm:t>
    </dgm:pt>
    <dgm:pt modelId="{A574991E-960E-42C3-842D-DCA15DC2C183}">
      <dgm:prSet phldrT="[Texto]"/>
      <dgm:spPr/>
      <dgm:t>
        <a:bodyPr/>
        <a:lstStyle/>
        <a:p>
          <a:r>
            <a:rPr lang="es-ES"/>
            <a:t>Sentimiento de culpa</a:t>
          </a:r>
        </a:p>
      </dgm:t>
    </dgm:pt>
    <dgm:pt modelId="{606E4491-3576-468C-87F9-2E841E203652}" type="parTrans" cxnId="{F162B1FA-79A6-47D0-A598-4CE6DD16083A}">
      <dgm:prSet/>
      <dgm:spPr/>
      <dgm:t>
        <a:bodyPr/>
        <a:lstStyle/>
        <a:p>
          <a:endParaRPr lang="es-ES"/>
        </a:p>
      </dgm:t>
    </dgm:pt>
    <dgm:pt modelId="{284672D8-E366-4698-B760-2A627C22E10C}" type="sibTrans" cxnId="{F162B1FA-79A6-47D0-A598-4CE6DD16083A}">
      <dgm:prSet/>
      <dgm:spPr/>
      <dgm:t>
        <a:bodyPr/>
        <a:lstStyle/>
        <a:p>
          <a:endParaRPr lang="es-ES"/>
        </a:p>
      </dgm:t>
    </dgm:pt>
    <dgm:pt modelId="{85A96D6F-484D-4E0A-A4E1-68DA0AC2B36B}">
      <dgm:prSet phldrT="[Texto]"/>
      <dgm:spPr/>
      <dgm:t>
        <a:bodyPr/>
        <a:lstStyle/>
        <a:p>
          <a:r>
            <a:rPr lang="es-ES"/>
            <a:t>Miedo de autoridad</a:t>
          </a:r>
        </a:p>
      </dgm:t>
    </dgm:pt>
    <dgm:pt modelId="{A80F9A04-B503-4303-8D66-1062539C320D}" type="parTrans" cxnId="{8B6169BF-0E1B-4558-AAD1-AC83CB92FD97}">
      <dgm:prSet/>
      <dgm:spPr/>
      <dgm:t>
        <a:bodyPr/>
        <a:lstStyle/>
        <a:p>
          <a:endParaRPr lang="es-ES"/>
        </a:p>
      </dgm:t>
    </dgm:pt>
    <dgm:pt modelId="{F73A9FD6-4B06-4D82-B4D9-73DD962097AB}" type="sibTrans" cxnId="{8B6169BF-0E1B-4558-AAD1-AC83CB92FD97}">
      <dgm:prSet/>
      <dgm:spPr/>
      <dgm:t>
        <a:bodyPr/>
        <a:lstStyle/>
        <a:p>
          <a:endParaRPr lang="es-ES"/>
        </a:p>
      </dgm:t>
    </dgm:pt>
    <dgm:pt modelId="{E81B116F-0BCE-4DBB-985B-6109E4B6AD56}">
      <dgm:prSet phldrT="[Texto]"/>
      <dgm:spPr/>
      <dgm:t>
        <a:bodyPr/>
        <a:lstStyle/>
        <a:p>
          <a:r>
            <a:rPr lang="es-ES"/>
            <a:t>Temor al SUPERYO</a:t>
          </a:r>
        </a:p>
      </dgm:t>
    </dgm:pt>
    <dgm:pt modelId="{F09F81DD-EFAC-47B5-B22B-FCDA142F21AC}" type="parTrans" cxnId="{C3AD9FA0-8BBF-45F9-B597-A89F60641E12}">
      <dgm:prSet/>
      <dgm:spPr/>
      <dgm:t>
        <a:bodyPr/>
        <a:lstStyle/>
        <a:p>
          <a:endParaRPr lang="es-ES"/>
        </a:p>
      </dgm:t>
    </dgm:pt>
    <dgm:pt modelId="{B441AEE5-C3C0-4960-A770-9DE7207BC049}" type="sibTrans" cxnId="{C3AD9FA0-8BBF-45F9-B597-A89F60641E12}">
      <dgm:prSet/>
      <dgm:spPr/>
      <dgm:t>
        <a:bodyPr/>
        <a:lstStyle/>
        <a:p>
          <a:endParaRPr lang="es-ES"/>
        </a:p>
      </dgm:t>
    </dgm:pt>
    <dgm:pt modelId="{9CCA5F49-B4DA-4303-BD0E-BCBED09410E0}">
      <dgm:prSet phldrT="[Texto]"/>
      <dgm:spPr/>
      <dgm:t>
        <a:bodyPr/>
        <a:lstStyle/>
        <a:p>
          <a:r>
            <a:rPr lang="es-ES"/>
            <a:t>Tensión interna</a:t>
          </a:r>
        </a:p>
      </dgm:t>
    </dgm:pt>
    <dgm:pt modelId="{EB4F5C1F-08AA-48D7-A8BA-5AE3EE76EA00}" type="parTrans" cxnId="{66BF026D-BC32-4818-BBA1-CB4051493AA3}">
      <dgm:prSet/>
      <dgm:spPr/>
      <dgm:t>
        <a:bodyPr/>
        <a:lstStyle/>
        <a:p>
          <a:endParaRPr lang="es-ES"/>
        </a:p>
      </dgm:t>
    </dgm:pt>
    <dgm:pt modelId="{F5CA8A22-531E-49B4-92BA-D45A41FB25AD}" type="sibTrans" cxnId="{66BF026D-BC32-4818-BBA1-CB4051493AA3}">
      <dgm:prSet/>
      <dgm:spPr/>
      <dgm:t>
        <a:bodyPr/>
        <a:lstStyle/>
        <a:p>
          <a:endParaRPr lang="es-ES"/>
        </a:p>
      </dgm:t>
    </dgm:pt>
    <dgm:pt modelId="{3FB8B6C3-B9F5-4326-BA47-B7FB2D92ECA0}">
      <dgm:prSet phldrT="[Texto]"/>
      <dgm:spPr/>
      <dgm:t>
        <a:bodyPr/>
        <a:lstStyle/>
        <a:p>
          <a:r>
            <a:rPr lang="es-ES"/>
            <a:t>Pulsiones /Conciencia Moral</a:t>
          </a:r>
        </a:p>
      </dgm:t>
    </dgm:pt>
    <dgm:pt modelId="{15C31641-C7F3-43D0-BD76-0470E9189826}" type="parTrans" cxnId="{59DDD727-337F-4065-9B60-E3D4045B0765}">
      <dgm:prSet/>
      <dgm:spPr/>
      <dgm:t>
        <a:bodyPr/>
        <a:lstStyle/>
        <a:p>
          <a:endParaRPr lang="es-ES"/>
        </a:p>
      </dgm:t>
    </dgm:pt>
    <dgm:pt modelId="{0F1AADB4-B273-4C9A-A37D-BC58E561C8C7}" type="sibTrans" cxnId="{59DDD727-337F-4065-9B60-E3D4045B0765}">
      <dgm:prSet/>
      <dgm:spPr/>
      <dgm:t>
        <a:bodyPr/>
        <a:lstStyle/>
        <a:p>
          <a:endParaRPr lang="es-ES"/>
        </a:p>
      </dgm:t>
    </dgm:pt>
    <dgm:pt modelId="{64E49BE8-B2E4-4E5F-AC9F-B16F026C048B}">
      <dgm:prSet phldrT="[Texto]"/>
      <dgm:spPr/>
      <dgm:t>
        <a:bodyPr/>
        <a:lstStyle/>
        <a:p>
          <a:r>
            <a:rPr lang="es-ES"/>
            <a:t>Renuncia de pulsional</a:t>
          </a:r>
        </a:p>
      </dgm:t>
    </dgm:pt>
    <dgm:pt modelId="{2317837B-CC64-4FFF-B555-D1A287FB73B0}" type="parTrans" cxnId="{3C1CBEA0-0665-487E-9B31-73429196CBAE}">
      <dgm:prSet/>
      <dgm:spPr/>
      <dgm:t>
        <a:bodyPr/>
        <a:lstStyle/>
        <a:p>
          <a:endParaRPr lang="es-ES"/>
        </a:p>
      </dgm:t>
    </dgm:pt>
    <dgm:pt modelId="{B9375738-EE7F-45CE-B0C4-7269863C012B}" type="sibTrans" cxnId="{3C1CBEA0-0665-487E-9B31-73429196CBAE}">
      <dgm:prSet/>
      <dgm:spPr/>
      <dgm:t>
        <a:bodyPr/>
        <a:lstStyle/>
        <a:p>
          <a:endParaRPr lang="es-ES"/>
        </a:p>
      </dgm:t>
    </dgm:pt>
    <dgm:pt modelId="{541BCCE2-ADB7-4367-A381-FF6582098D70}">
      <dgm:prSet phldrT="[Texto]"/>
      <dgm:spPr/>
      <dgm:t>
        <a:bodyPr/>
        <a:lstStyle/>
        <a:p>
          <a:r>
            <a:rPr lang="es-ES"/>
            <a:t>Angustia frente agresión </a:t>
          </a:r>
        </a:p>
      </dgm:t>
    </dgm:pt>
    <dgm:pt modelId="{3BEAAEC6-5726-4E6F-9B10-51ADA6976331}" type="parTrans" cxnId="{2DD2D515-B16A-4540-B8AA-5A34DBA231CB}">
      <dgm:prSet/>
      <dgm:spPr/>
      <dgm:t>
        <a:bodyPr/>
        <a:lstStyle/>
        <a:p>
          <a:endParaRPr lang="es-ES"/>
        </a:p>
      </dgm:t>
    </dgm:pt>
    <dgm:pt modelId="{DB4BA7A8-7AC1-4A4C-AD87-4B17E802DE6A}" type="sibTrans" cxnId="{2DD2D515-B16A-4540-B8AA-5A34DBA231CB}">
      <dgm:prSet/>
      <dgm:spPr/>
      <dgm:t>
        <a:bodyPr/>
        <a:lstStyle/>
        <a:p>
          <a:endParaRPr lang="es-ES"/>
        </a:p>
      </dgm:t>
    </dgm:pt>
    <dgm:pt modelId="{DA6CD8CE-27D1-4090-958C-ABD89520229B}">
      <dgm:prSet phldrT="[Texto]"/>
      <dgm:spPr/>
      <dgm:t>
        <a:bodyPr/>
        <a:lstStyle/>
        <a:p>
          <a:r>
            <a:rPr lang="es-ES"/>
            <a:t>Angustia frente conciencia</a:t>
          </a:r>
        </a:p>
      </dgm:t>
    </dgm:pt>
    <dgm:pt modelId="{DEFA03D2-F360-40A9-B671-2D724E05B2D8}" type="parTrans" cxnId="{46E47131-633F-4F04-A301-620BD6D6D32C}">
      <dgm:prSet/>
      <dgm:spPr/>
      <dgm:t>
        <a:bodyPr/>
        <a:lstStyle/>
        <a:p>
          <a:endParaRPr lang="es-ES"/>
        </a:p>
      </dgm:t>
    </dgm:pt>
    <dgm:pt modelId="{66101443-C6C4-4735-A0C8-D71E1D749B4C}" type="sibTrans" cxnId="{46E47131-633F-4F04-A301-620BD6D6D32C}">
      <dgm:prSet/>
      <dgm:spPr/>
      <dgm:t>
        <a:bodyPr/>
        <a:lstStyle/>
        <a:p>
          <a:endParaRPr lang="es-ES"/>
        </a:p>
      </dgm:t>
    </dgm:pt>
    <dgm:pt modelId="{D3EC3C31-E4F8-4435-8289-3416B42E71A1}">
      <dgm:prSet phldrT="[Texto]"/>
      <dgm:spPr/>
      <dgm:t>
        <a:bodyPr/>
        <a:lstStyle/>
        <a:p>
          <a:r>
            <a:rPr lang="es-ES"/>
            <a:t>VIII</a:t>
          </a:r>
        </a:p>
      </dgm:t>
    </dgm:pt>
    <dgm:pt modelId="{E5025DB2-4206-4665-986A-B238E1D4BFCF}" type="parTrans" cxnId="{63B0BD2B-6E82-4A2E-AA28-332B385F52AC}">
      <dgm:prSet/>
      <dgm:spPr/>
      <dgm:t>
        <a:bodyPr/>
        <a:lstStyle/>
        <a:p>
          <a:endParaRPr lang="es-ES"/>
        </a:p>
      </dgm:t>
    </dgm:pt>
    <dgm:pt modelId="{5A92D4B7-9A93-4507-BC6E-241D49CC42E9}" type="sibTrans" cxnId="{63B0BD2B-6E82-4A2E-AA28-332B385F52AC}">
      <dgm:prSet/>
      <dgm:spPr/>
      <dgm:t>
        <a:bodyPr/>
        <a:lstStyle/>
        <a:p>
          <a:endParaRPr lang="es-ES"/>
        </a:p>
      </dgm:t>
    </dgm:pt>
    <dgm:pt modelId="{84C9C24A-22F0-45F8-B23A-A7E42BC88BA1}">
      <dgm:prSet phldrT="[Texto]"/>
      <dgm:spPr/>
      <dgm:t>
        <a:bodyPr/>
        <a:lstStyle/>
        <a:p>
          <a:r>
            <a:rPr lang="es-ES"/>
            <a:t>Aspectos Importantes</a:t>
          </a:r>
        </a:p>
      </dgm:t>
    </dgm:pt>
    <dgm:pt modelId="{16A9C533-68D0-4305-9C97-10917ECEBAC4}" type="parTrans" cxnId="{3691158D-0F98-498C-84CC-2DDB7373FE82}">
      <dgm:prSet/>
      <dgm:spPr/>
      <dgm:t>
        <a:bodyPr/>
        <a:lstStyle/>
        <a:p>
          <a:endParaRPr lang="es-ES"/>
        </a:p>
      </dgm:t>
    </dgm:pt>
    <dgm:pt modelId="{A7E2DB02-A896-4BDB-ABB1-333E6C89EED7}" type="sibTrans" cxnId="{3691158D-0F98-498C-84CC-2DDB7373FE82}">
      <dgm:prSet/>
      <dgm:spPr/>
      <dgm:t>
        <a:bodyPr/>
        <a:lstStyle/>
        <a:p>
          <a:endParaRPr lang="es-ES"/>
        </a:p>
      </dgm:t>
    </dgm:pt>
    <dgm:pt modelId="{2DDDDBD3-DC7C-43F1-BEBC-46D47BEABEC1}">
      <dgm:prSet phldrT="[Texto]"/>
      <dgm:spPr/>
      <dgm:t>
        <a:bodyPr/>
        <a:lstStyle/>
        <a:p>
          <a:r>
            <a:rPr lang="es-ES"/>
            <a:t>Conciencia de culpabilidad</a:t>
          </a:r>
        </a:p>
      </dgm:t>
    </dgm:pt>
    <dgm:pt modelId="{9D346494-152F-45E1-B194-42E00F51C6D4}" type="parTrans" cxnId="{F97CFCA4-C408-41D6-98B9-496B007DE27C}">
      <dgm:prSet/>
      <dgm:spPr/>
      <dgm:t>
        <a:bodyPr/>
        <a:lstStyle/>
        <a:p>
          <a:endParaRPr lang="es-ES"/>
        </a:p>
      </dgm:t>
    </dgm:pt>
    <dgm:pt modelId="{F5EB250D-6591-4C53-87EF-1C4BC8C8C44F}" type="sibTrans" cxnId="{F97CFCA4-C408-41D6-98B9-496B007DE27C}">
      <dgm:prSet/>
      <dgm:spPr/>
      <dgm:t>
        <a:bodyPr/>
        <a:lstStyle/>
        <a:p>
          <a:endParaRPr lang="es-ES"/>
        </a:p>
      </dgm:t>
    </dgm:pt>
    <dgm:pt modelId="{5F102B6D-13F1-48D0-94B7-9193DE8C884B}">
      <dgm:prSet phldrT="[Texto]"/>
      <dgm:spPr/>
      <dgm:t>
        <a:bodyPr/>
        <a:lstStyle/>
        <a:p>
          <a:r>
            <a:rPr lang="es-ES"/>
            <a:t>Angustia Inconciente</a:t>
          </a:r>
        </a:p>
      </dgm:t>
    </dgm:pt>
    <dgm:pt modelId="{007DE6C9-46AE-44E9-903D-79E1C6BF43C1}" type="parTrans" cxnId="{1D8213D8-35DA-4873-ADE3-E6D878A228B0}">
      <dgm:prSet/>
      <dgm:spPr/>
      <dgm:t>
        <a:bodyPr/>
        <a:lstStyle/>
        <a:p>
          <a:endParaRPr lang="es-ES"/>
        </a:p>
      </dgm:t>
    </dgm:pt>
    <dgm:pt modelId="{145CEDC5-88C8-4096-8DEB-BB7A0AFDF8C8}" type="sibTrans" cxnId="{1D8213D8-35DA-4873-ADE3-E6D878A228B0}">
      <dgm:prSet/>
      <dgm:spPr/>
      <dgm:t>
        <a:bodyPr/>
        <a:lstStyle/>
        <a:p>
          <a:endParaRPr lang="es-ES"/>
        </a:p>
      </dgm:t>
    </dgm:pt>
    <dgm:pt modelId="{DE020FAD-3ED7-460D-92D7-84456F5BDB9B}">
      <dgm:prSet phldrT="[Texto]"/>
      <dgm:spPr/>
      <dgm:t>
        <a:bodyPr/>
        <a:lstStyle/>
        <a:p>
          <a:r>
            <a:rPr lang="es-ES"/>
            <a:t>Posibilidades de angustia</a:t>
          </a:r>
        </a:p>
      </dgm:t>
    </dgm:pt>
    <dgm:pt modelId="{A3E6AE49-CDE6-4B94-BC48-1A182D2FD361}" type="parTrans" cxnId="{727D6CD3-C809-453E-9727-4B5DEF7941B6}">
      <dgm:prSet/>
      <dgm:spPr/>
      <dgm:t>
        <a:bodyPr/>
        <a:lstStyle/>
        <a:p>
          <a:endParaRPr lang="es-ES"/>
        </a:p>
      </dgm:t>
    </dgm:pt>
    <dgm:pt modelId="{090BF482-AD7C-43BB-BFF0-4D068B6AAD26}" type="sibTrans" cxnId="{727D6CD3-C809-453E-9727-4B5DEF7941B6}">
      <dgm:prSet/>
      <dgm:spPr/>
      <dgm:t>
        <a:bodyPr/>
        <a:lstStyle/>
        <a:p>
          <a:endParaRPr lang="es-ES"/>
        </a:p>
      </dgm:t>
    </dgm:pt>
    <dgm:pt modelId="{908A7699-87CB-48A7-BE92-E91438ED9FB2}">
      <dgm:prSet phldrT="[Texto]"/>
      <dgm:spPr/>
      <dgm:t>
        <a:bodyPr/>
        <a:lstStyle/>
        <a:p>
          <a:r>
            <a:rPr lang="es-ES"/>
            <a:t>Conciencia moral</a:t>
          </a:r>
        </a:p>
      </dgm:t>
    </dgm:pt>
    <dgm:pt modelId="{3C8F95D8-13D3-4C0D-9BB9-7C2AD536DFCA}" type="parTrans" cxnId="{82CDDF5B-C007-4496-ABFA-FE8BC226FB9C}">
      <dgm:prSet/>
      <dgm:spPr/>
      <dgm:t>
        <a:bodyPr/>
        <a:lstStyle/>
        <a:p>
          <a:endParaRPr lang="es-ES"/>
        </a:p>
      </dgm:t>
    </dgm:pt>
    <dgm:pt modelId="{87A4A17E-8A70-4EFA-8A73-F8C7DA615167}" type="sibTrans" cxnId="{82CDDF5B-C007-4496-ABFA-FE8BC226FB9C}">
      <dgm:prSet/>
      <dgm:spPr/>
      <dgm:t>
        <a:bodyPr/>
        <a:lstStyle/>
        <a:p>
          <a:endParaRPr lang="es-ES"/>
        </a:p>
      </dgm:t>
    </dgm:pt>
    <dgm:pt modelId="{88F62A3B-B281-4BD1-A08D-3583C1C7ADF1}">
      <dgm:prSet phldrT="[Texto]"/>
      <dgm:spPr/>
      <dgm:t>
        <a:bodyPr/>
        <a:lstStyle/>
        <a:p>
          <a:r>
            <a:rPr lang="es-ES"/>
            <a:t>Proceso de cultura y desarrollo individual</a:t>
          </a:r>
        </a:p>
      </dgm:t>
    </dgm:pt>
    <dgm:pt modelId="{DD0DE0B1-9844-4202-9214-240FAEDEA28D}" type="parTrans" cxnId="{258F922E-7F82-4B5B-BDCD-601229A1D84C}">
      <dgm:prSet/>
      <dgm:spPr/>
      <dgm:t>
        <a:bodyPr/>
        <a:lstStyle/>
        <a:p>
          <a:endParaRPr lang="es-ES"/>
        </a:p>
      </dgm:t>
    </dgm:pt>
    <dgm:pt modelId="{9EE23832-8DEC-4D71-A96F-090AB775BA59}" type="sibTrans" cxnId="{258F922E-7F82-4B5B-BDCD-601229A1D84C}">
      <dgm:prSet/>
      <dgm:spPr/>
      <dgm:t>
        <a:bodyPr/>
        <a:lstStyle/>
        <a:p>
          <a:endParaRPr lang="es-ES"/>
        </a:p>
      </dgm:t>
    </dgm:pt>
    <dgm:pt modelId="{AEFC1823-0830-4D27-A5A1-01959C394AB4}" type="pres">
      <dgm:prSet presAssocID="{D00C67D5-FA6D-452A-A47F-BBB9497203EB}" presName="Name0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DE8FC9A0-A6B6-4C52-BFFC-2C95AF78320E}" type="pres">
      <dgm:prSet presAssocID="{068059DA-1C2B-4DC7-8CB0-38C5697CC3D5}" presName="hierRoot1" presStyleCnt="0">
        <dgm:presLayoutVars>
          <dgm:hierBranch val="init"/>
        </dgm:presLayoutVars>
      </dgm:prSet>
      <dgm:spPr/>
    </dgm:pt>
    <dgm:pt modelId="{1E9EABEB-81DF-45A7-BE4E-0E25EDD972B9}" type="pres">
      <dgm:prSet presAssocID="{068059DA-1C2B-4DC7-8CB0-38C5697CC3D5}" presName="rootComposite1" presStyleCnt="0"/>
      <dgm:spPr/>
    </dgm:pt>
    <dgm:pt modelId="{4ED38C24-5E86-4088-8255-FF5D56F2C0C7}" type="pres">
      <dgm:prSet presAssocID="{068059DA-1C2B-4DC7-8CB0-38C5697CC3D5}" presName="rootText1" presStyleLbl="alignAcc1" presStyleIdx="0" presStyleCnt="0">
        <dgm:presLayoutVars>
          <dgm:chPref val="3"/>
        </dgm:presLayoutVars>
      </dgm:prSet>
      <dgm:spPr/>
    </dgm:pt>
    <dgm:pt modelId="{EA634D12-6A3C-4133-912A-C47DBB6032A7}" type="pres">
      <dgm:prSet presAssocID="{068059DA-1C2B-4DC7-8CB0-38C5697CC3D5}" presName="topArc1" presStyleLbl="parChTrans1D1" presStyleIdx="0" presStyleCnt="44"/>
      <dgm:spPr/>
    </dgm:pt>
    <dgm:pt modelId="{1AEE6356-B4B1-4CBF-B09D-3E45B99D5D6D}" type="pres">
      <dgm:prSet presAssocID="{068059DA-1C2B-4DC7-8CB0-38C5697CC3D5}" presName="bottomArc1" presStyleLbl="parChTrans1D1" presStyleIdx="1" presStyleCnt="44"/>
      <dgm:spPr/>
    </dgm:pt>
    <dgm:pt modelId="{BF7E14C6-AB88-4782-A37F-5AB8E0D00532}" type="pres">
      <dgm:prSet presAssocID="{068059DA-1C2B-4DC7-8CB0-38C5697CC3D5}" presName="topConnNode1" presStyleLbl="node1" presStyleIdx="0" presStyleCnt="0"/>
      <dgm:spPr/>
    </dgm:pt>
    <dgm:pt modelId="{D28D61A8-0C9B-4092-B385-39AD72B3D286}" type="pres">
      <dgm:prSet presAssocID="{068059DA-1C2B-4DC7-8CB0-38C5697CC3D5}" presName="hierChild2" presStyleCnt="0"/>
      <dgm:spPr/>
    </dgm:pt>
    <dgm:pt modelId="{12692DB0-E37F-40BA-8EED-9754AB5E8CF5}" type="pres">
      <dgm:prSet presAssocID="{E7A19CF9-0C15-4934-9FE8-E11775FE1720}" presName="Name28" presStyleLbl="parChTrans1D2" presStyleIdx="0" presStyleCnt="4"/>
      <dgm:spPr/>
    </dgm:pt>
    <dgm:pt modelId="{6CBFDF79-0637-4307-AC19-13693C51705B}" type="pres">
      <dgm:prSet presAssocID="{80D418B4-7807-47BD-85A6-512A0C5848A5}" presName="hierRoot2" presStyleCnt="0">
        <dgm:presLayoutVars>
          <dgm:hierBranch val="init"/>
        </dgm:presLayoutVars>
      </dgm:prSet>
      <dgm:spPr/>
    </dgm:pt>
    <dgm:pt modelId="{7D5027F3-0B7F-4CF2-AE73-319CB3974460}" type="pres">
      <dgm:prSet presAssocID="{80D418B4-7807-47BD-85A6-512A0C5848A5}" presName="rootComposite2" presStyleCnt="0"/>
      <dgm:spPr/>
    </dgm:pt>
    <dgm:pt modelId="{318591F2-9AD0-4AFE-87A3-827C1191424A}" type="pres">
      <dgm:prSet presAssocID="{80D418B4-7807-47BD-85A6-512A0C5848A5}" presName="rootText2" presStyleLbl="alignAcc1" presStyleIdx="0" presStyleCnt="0">
        <dgm:presLayoutVars>
          <dgm:chPref val="3"/>
        </dgm:presLayoutVars>
      </dgm:prSet>
      <dgm:spPr/>
    </dgm:pt>
    <dgm:pt modelId="{E3111B91-0065-4FD8-99BA-404EB5442BB5}" type="pres">
      <dgm:prSet presAssocID="{80D418B4-7807-47BD-85A6-512A0C5848A5}" presName="topArc2" presStyleLbl="parChTrans1D1" presStyleIdx="2" presStyleCnt="44"/>
      <dgm:spPr/>
    </dgm:pt>
    <dgm:pt modelId="{52C41DBB-20A8-44CD-B9B1-E93C789D5284}" type="pres">
      <dgm:prSet presAssocID="{80D418B4-7807-47BD-85A6-512A0C5848A5}" presName="bottomArc2" presStyleLbl="parChTrans1D1" presStyleIdx="3" presStyleCnt="44"/>
      <dgm:spPr/>
    </dgm:pt>
    <dgm:pt modelId="{F29E5A60-748C-47B2-AB0F-B8AF7BEE2C84}" type="pres">
      <dgm:prSet presAssocID="{80D418B4-7807-47BD-85A6-512A0C5848A5}" presName="topConnNode2" presStyleLbl="node2" presStyleIdx="0" presStyleCnt="0"/>
      <dgm:spPr/>
    </dgm:pt>
    <dgm:pt modelId="{F6C3C81C-A0F2-4DD1-BEA1-64F8936A2453}" type="pres">
      <dgm:prSet presAssocID="{80D418B4-7807-47BD-85A6-512A0C5848A5}" presName="hierChild4" presStyleCnt="0"/>
      <dgm:spPr/>
    </dgm:pt>
    <dgm:pt modelId="{1A1DFF3C-4CB2-4D37-B74C-181EC79B09D5}" type="pres">
      <dgm:prSet presAssocID="{DB0D7DF1-61C3-4324-BB4D-AFB91D3B21B1}" presName="Name28" presStyleLbl="parChTrans1D3" presStyleIdx="0" presStyleCnt="10"/>
      <dgm:spPr/>
    </dgm:pt>
    <dgm:pt modelId="{7DD63FFC-C4E6-4742-B330-F57DAD128CB9}" type="pres">
      <dgm:prSet presAssocID="{EDA86EC0-C9D6-47E6-BB6F-1B01242FDCC6}" presName="hierRoot2" presStyleCnt="0">
        <dgm:presLayoutVars>
          <dgm:hierBranch val="init"/>
        </dgm:presLayoutVars>
      </dgm:prSet>
      <dgm:spPr/>
    </dgm:pt>
    <dgm:pt modelId="{59FACF03-64DC-49D9-9D41-A561A4CCA68F}" type="pres">
      <dgm:prSet presAssocID="{EDA86EC0-C9D6-47E6-BB6F-1B01242FDCC6}" presName="rootComposite2" presStyleCnt="0"/>
      <dgm:spPr/>
    </dgm:pt>
    <dgm:pt modelId="{0FDDA48F-E59B-48AC-9BA7-AED26C55F0D7}" type="pres">
      <dgm:prSet presAssocID="{EDA86EC0-C9D6-47E6-BB6F-1B01242FDCC6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65AF84D-3154-4CF6-B55A-3E436B183F55}" type="pres">
      <dgm:prSet presAssocID="{EDA86EC0-C9D6-47E6-BB6F-1B01242FDCC6}" presName="topArc2" presStyleLbl="parChTrans1D1" presStyleIdx="4" presStyleCnt="44"/>
      <dgm:spPr/>
    </dgm:pt>
    <dgm:pt modelId="{C42A6D53-93E9-45D0-BCEB-E2C6C7D0B57F}" type="pres">
      <dgm:prSet presAssocID="{EDA86EC0-C9D6-47E6-BB6F-1B01242FDCC6}" presName="bottomArc2" presStyleLbl="parChTrans1D1" presStyleIdx="5" presStyleCnt="44"/>
      <dgm:spPr/>
    </dgm:pt>
    <dgm:pt modelId="{4DE81C7A-10D4-48F7-A675-BF402CF1CF54}" type="pres">
      <dgm:prSet presAssocID="{EDA86EC0-C9D6-47E6-BB6F-1B01242FDCC6}" presName="topConnNode2" presStyleLbl="node3" presStyleIdx="0" presStyleCnt="0"/>
      <dgm:spPr/>
    </dgm:pt>
    <dgm:pt modelId="{0F08FF6D-89C9-4ECF-969C-4BE606F3B524}" type="pres">
      <dgm:prSet presAssocID="{EDA86EC0-C9D6-47E6-BB6F-1B01242FDCC6}" presName="hierChild4" presStyleCnt="0"/>
      <dgm:spPr/>
    </dgm:pt>
    <dgm:pt modelId="{9F92F2EC-1B62-44FA-8528-AB5BC5DB7D11}" type="pres">
      <dgm:prSet presAssocID="{EDA86EC0-C9D6-47E6-BB6F-1B01242FDCC6}" presName="hierChild5" presStyleCnt="0"/>
      <dgm:spPr/>
    </dgm:pt>
    <dgm:pt modelId="{993CD052-CBA1-495A-AB7E-9C2F57FAB9A1}" type="pres">
      <dgm:prSet presAssocID="{E03630C8-3E27-4A1E-8D07-F31545E37A22}" presName="Name28" presStyleLbl="parChTrans1D3" presStyleIdx="1" presStyleCnt="10"/>
      <dgm:spPr/>
    </dgm:pt>
    <dgm:pt modelId="{E3B231F2-FA04-4B17-8595-071C6B28B4AA}" type="pres">
      <dgm:prSet presAssocID="{CE414565-A05D-4FF7-A799-79CD50CF84A0}" presName="hierRoot2" presStyleCnt="0">
        <dgm:presLayoutVars>
          <dgm:hierBranch val="init"/>
        </dgm:presLayoutVars>
      </dgm:prSet>
      <dgm:spPr/>
    </dgm:pt>
    <dgm:pt modelId="{501DDA00-7DF8-433F-A028-504BDE4F1E48}" type="pres">
      <dgm:prSet presAssocID="{CE414565-A05D-4FF7-A799-79CD50CF84A0}" presName="rootComposite2" presStyleCnt="0"/>
      <dgm:spPr/>
    </dgm:pt>
    <dgm:pt modelId="{D5401659-12ED-4670-B691-FA8A3F4CD6F6}" type="pres">
      <dgm:prSet presAssocID="{CE414565-A05D-4FF7-A799-79CD50CF84A0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0846CBD-84DE-40DC-8306-5A4E6A9B496B}" type="pres">
      <dgm:prSet presAssocID="{CE414565-A05D-4FF7-A799-79CD50CF84A0}" presName="topArc2" presStyleLbl="parChTrans1D1" presStyleIdx="6" presStyleCnt="44"/>
      <dgm:spPr/>
    </dgm:pt>
    <dgm:pt modelId="{EB6E064A-2EB6-40ED-9167-38974B974CFC}" type="pres">
      <dgm:prSet presAssocID="{CE414565-A05D-4FF7-A799-79CD50CF84A0}" presName="bottomArc2" presStyleLbl="parChTrans1D1" presStyleIdx="7" presStyleCnt="44"/>
      <dgm:spPr/>
    </dgm:pt>
    <dgm:pt modelId="{E69CC0C8-7530-4DB9-ACFE-77C3F23B9526}" type="pres">
      <dgm:prSet presAssocID="{CE414565-A05D-4FF7-A799-79CD50CF84A0}" presName="topConnNode2" presStyleLbl="node3" presStyleIdx="0" presStyleCnt="0"/>
      <dgm:spPr/>
    </dgm:pt>
    <dgm:pt modelId="{2B1152A3-4B1E-4B21-8158-13FCC2A4BC2F}" type="pres">
      <dgm:prSet presAssocID="{CE414565-A05D-4FF7-A799-79CD50CF84A0}" presName="hierChild4" presStyleCnt="0"/>
      <dgm:spPr/>
    </dgm:pt>
    <dgm:pt modelId="{74FEF4EE-0DC7-42EA-BCB6-8B82C6C8FD5C}" type="pres">
      <dgm:prSet presAssocID="{CE414565-A05D-4FF7-A799-79CD50CF84A0}" presName="hierChild5" presStyleCnt="0"/>
      <dgm:spPr/>
    </dgm:pt>
    <dgm:pt modelId="{C687B698-9DFF-4AD3-A3BE-A2886F4F9F10}" type="pres">
      <dgm:prSet presAssocID="{80D418B4-7807-47BD-85A6-512A0C5848A5}" presName="hierChild5" presStyleCnt="0"/>
      <dgm:spPr/>
    </dgm:pt>
    <dgm:pt modelId="{6C65017A-8338-47DD-9DD9-3CEDDA3E0155}" type="pres">
      <dgm:prSet presAssocID="{9680D519-4469-412B-BEAA-4F7F385E4D9B}" presName="Name28" presStyleLbl="parChTrans1D2" presStyleIdx="1" presStyleCnt="4"/>
      <dgm:spPr/>
    </dgm:pt>
    <dgm:pt modelId="{727A68DA-1EED-458A-99FF-3799E1745C47}" type="pres">
      <dgm:prSet presAssocID="{476A3E1A-1676-493D-9107-E3C76C62E2A3}" presName="hierRoot2" presStyleCnt="0">
        <dgm:presLayoutVars>
          <dgm:hierBranch val="init"/>
        </dgm:presLayoutVars>
      </dgm:prSet>
      <dgm:spPr/>
    </dgm:pt>
    <dgm:pt modelId="{28E9D5FF-B991-48B1-B552-65F95E45144C}" type="pres">
      <dgm:prSet presAssocID="{476A3E1A-1676-493D-9107-E3C76C62E2A3}" presName="rootComposite2" presStyleCnt="0"/>
      <dgm:spPr/>
    </dgm:pt>
    <dgm:pt modelId="{45D92BBE-E24A-4489-A4EC-9D7145A38F4F}" type="pres">
      <dgm:prSet presAssocID="{476A3E1A-1676-493D-9107-E3C76C62E2A3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4B5B19F-4D70-4B47-B11E-BDC5300FB25F}" type="pres">
      <dgm:prSet presAssocID="{476A3E1A-1676-493D-9107-E3C76C62E2A3}" presName="topArc2" presStyleLbl="parChTrans1D1" presStyleIdx="8" presStyleCnt="44"/>
      <dgm:spPr/>
    </dgm:pt>
    <dgm:pt modelId="{D07BAC83-B9CD-4080-9FFD-7ACD3680CAFE}" type="pres">
      <dgm:prSet presAssocID="{476A3E1A-1676-493D-9107-E3C76C62E2A3}" presName="bottomArc2" presStyleLbl="parChTrans1D1" presStyleIdx="9" presStyleCnt="44"/>
      <dgm:spPr/>
    </dgm:pt>
    <dgm:pt modelId="{825D55A5-E905-4DC2-ABCE-A55D372DCC6F}" type="pres">
      <dgm:prSet presAssocID="{476A3E1A-1676-493D-9107-E3C76C62E2A3}" presName="topConnNode2" presStyleLbl="node2" presStyleIdx="0" presStyleCnt="0"/>
      <dgm:spPr/>
    </dgm:pt>
    <dgm:pt modelId="{52D09214-B4FF-4FB6-B67B-E48C51D79773}" type="pres">
      <dgm:prSet presAssocID="{476A3E1A-1676-493D-9107-E3C76C62E2A3}" presName="hierChild4" presStyleCnt="0"/>
      <dgm:spPr/>
    </dgm:pt>
    <dgm:pt modelId="{E018B6DC-D281-47BD-B152-51C65FC122FE}" type="pres">
      <dgm:prSet presAssocID="{85E5273B-65EC-4A2E-97B8-9746E8C64391}" presName="Name28" presStyleLbl="parChTrans1D3" presStyleIdx="2" presStyleCnt="10"/>
      <dgm:spPr/>
    </dgm:pt>
    <dgm:pt modelId="{76E48AAF-7C43-47A6-AB80-25CCE56F355A}" type="pres">
      <dgm:prSet presAssocID="{5B76DAC8-D9D7-4638-87FF-5EE424959F9D}" presName="hierRoot2" presStyleCnt="0">
        <dgm:presLayoutVars>
          <dgm:hierBranch val="init"/>
        </dgm:presLayoutVars>
      </dgm:prSet>
      <dgm:spPr/>
    </dgm:pt>
    <dgm:pt modelId="{8F3F345E-1E2A-4ED0-8017-8E9D0A724336}" type="pres">
      <dgm:prSet presAssocID="{5B76DAC8-D9D7-4638-87FF-5EE424959F9D}" presName="rootComposite2" presStyleCnt="0"/>
      <dgm:spPr/>
    </dgm:pt>
    <dgm:pt modelId="{78BD16C9-6A7E-4DC9-A73D-F9ED35A69F4D}" type="pres">
      <dgm:prSet presAssocID="{5B76DAC8-D9D7-4638-87FF-5EE424959F9D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3F309B68-BBCA-4030-A8B7-1AAC3CA5FCAA}" type="pres">
      <dgm:prSet presAssocID="{5B76DAC8-D9D7-4638-87FF-5EE424959F9D}" presName="topArc2" presStyleLbl="parChTrans1D1" presStyleIdx="10" presStyleCnt="44"/>
      <dgm:spPr/>
    </dgm:pt>
    <dgm:pt modelId="{95F00F8F-278A-4E29-AD77-7858348C6739}" type="pres">
      <dgm:prSet presAssocID="{5B76DAC8-D9D7-4638-87FF-5EE424959F9D}" presName="bottomArc2" presStyleLbl="parChTrans1D1" presStyleIdx="11" presStyleCnt="44"/>
      <dgm:spPr/>
    </dgm:pt>
    <dgm:pt modelId="{88B4029E-C9DB-42D1-935E-3E2CCDFEA6FA}" type="pres">
      <dgm:prSet presAssocID="{5B76DAC8-D9D7-4638-87FF-5EE424959F9D}" presName="topConnNode2" presStyleLbl="node3" presStyleIdx="0" presStyleCnt="0"/>
      <dgm:spPr/>
    </dgm:pt>
    <dgm:pt modelId="{66F5F3A3-007E-4D01-B8B0-97BA162CF8A3}" type="pres">
      <dgm:prSet presAssocID="{5B76DAC8-D9D7-4638-87FF-5EE424959F9D}" presName="hierChild4" presStyleCnt="0"/>
      <dgm:spPr/>
    </dgm:pt>
    <dgm:pt modelId="{2830E0EE-F487-4BFB-BABD-18AFCDE0A98F}" type="pres">
      <dgm:prSet presAssocID="{3EFA33E2-5C51-4695-BA19-6C5BCF1E8330}" presName="Name28" presStyleLbl="parChTrans1D4" presStyleIdx="0" presStyleCnt="6"/>
      <dgm:spPr/>
    </dgm:pt>
    <dgm:pt modelId="{CD836995-8314-4E98-B93A-346A85592A59}" type="pres">
      <dgm:prSet presAssocID="{2D12233C-FDF6-428D-BBBC-71BC7B27817A}" presName="hierRoot2" presStyleCnt="0">
        <dgm:presLayoutVars>
          <dgm:hierBranch val="init"/>
        </dgm:presLayoutVars>
      </dgm:prSet>
      <dgm:spPr/>
    </dgm:pt>
    <dgm:pt modelId="{F2F9A816-0342-4E90-9755-32B7181C2AD0}" type="pres">
      <dgm:prSet presAssocID="{2D12233C-FDF6-428D-BBBC-71BC7B27817A}" presName="rootComposite2" presStyleCnt="0"/>
      <dgm:spPr/>
    </dgm:pt>
    <dgm:pt modelId="{553873B1-E7A3-4C8C-8BAC-365D2723B262}" type="pres">
      <dgm:prSet presAssocID="{2D12233C-FDF6-428D-BBBC-71BC7B27817A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51E7E072-C194-4116-9ED1-6CC418B2D6B3}" type="pres">
      <dgm:prSet presAssocID="{2D12233C-FDF6-428D-BBBC-71BC7B27817A}" presName="topArc2" presStyleLbl="parChTrans1D1" presStyleIdx="12" presStyleCnt="44"/>
      <dgm:spPr/>
    </dgm:pt>
    <dgm:pt modelId="{CC894351-B11C-48CE-B1A8-541A66E36F12}" type="pres">
      <dgm:prSet presAssocID="{2D12233C-FDF6-428D-BBBC-71BC7B27817A}" presName="bottomArc2" presStyleLbl="parChTrans1D1" presStyleIdx="13" presStyleCnt="44"/>
      <dgm:spPr/>
    </dgm:pt>
    <dgm:pt modelId="{BEC2833A-7BBE-4BFC-8516-781D60B75EE2}" type="pres">
      <dgm:prSet presAssocID="{2D12233C-FDF6-428D-BBBC-71BC7B27817A}" presName="topConnNode2" presStyleLbl="node4" presStyleIdx="0" presStyleCnt="0"/>
      <dgm:spPr/>
    </dgm:pt>
    <dgm:pt modelId="{AB0AD405-A64D-4B74-92AA-ECD0D8B53283}" type="pres">
      <dgm:prSet presAssocID="{2D12233C-FDF6-428D-BBBC-71BC7B27817A}" presName="hierChild4" presStyleCnt="0"/>
      <dgm:spPr/>
    </dgm:pt>
    <dgm:pt modelId="{A3F729DA-DADB-4FD7-837F-30F1FAAEFFB1}" type="pres">
      <dgm:prSet presAssocID="{2D12233C-FDF6-428D-BBBC-71BC7B27817A}" presName="hierChild5" presStyleCnt="0"/>
      <dgm:spPr/>
    </dgm:pt>
    <dgm:pt modelId="{A4234075-C33C-4BD7-9C28-BE08E1C4BBD4}" type="pres">
      <dgm:prSet presAssocID="{5B76DAC8-D9D7-4638-87FF-5EE424959F9D}" presName="hierChild5" presStyleCnt="0"/>
      <dgm:spPr/>
    </dgm:pt>
    <dgm:pt modelId="{BA6AF170-A54C-4DA9-90C0-E2F6BD1706FA}" type="pres">
      <dgm:prSet presAssocID="{606E4491-3576-468C-87F9-2E841E203652}" presName="Name28" presStyleLbl="parChTrans1D3" presStyleIdx="3" presStyleCnt="10"/>
      <dgm:spPr/>
    </dgm:pt>
    <dgm:pt modelId="{C6E7EDA7-4B9F-41C6-AA9E-6CA896062709}" type="pres">
      <dgm:prSet presAssocID="{A574991E-960E-42C3-842D-DCA15DC2C183}" presName="hierRoot2" presStyleCnt="0">
        <dgm:presLayoutVars>
          <dgm:hierBranch val="init"/>
        </dgm:presLayoutVars>
      </dgm:prSet>
      <dgm:spPr/>
    </dgm:pt>
    <dgm:pt modelId="{E1CEF968-9EF3-4603-A6D2-E16B588902F3}" type="pres">
      <dgm:prSet presAssocID="{A574991E-960E-42C3-842D-DCA15DC2C183}" presName="rootComposite2" presStyleCnt="0"/>
      <dgm:spPr/>
    </dgm:pt>
    <dgm:pt modelId="{E9775D65-CFCA-4EDC-981D-033D90583428}" type="pres">
      <dgm:prSet presAssocID="{A574991E-960E-42C3-842D-DCA15DC2C183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44628549-9229-4593-A35C-65A94954EEF5}" type="pres">
      <dgm:prSet presAssocID="{A574991E-960E-42C3-842D-DCA15DC2C183}" presName="topArc2" presStyleLbl="parChTrans1D1" presStyleIdx="14" presStyleCnt="44"/>
      <dgm:spPr/>
    </dgm:pt>
    <dgm:pt modelId="{2D12D698-D1B1-48DC-953A-E76BBF6A3411}" type="pres">
      <dgm:prSet presAssocID="{A574991E-960E-42C3-842D-DCA15DC2C183}" presName="bottomArc2" presStyleLbl="parChTrans1D1" presStyleIdx="15" presStyleCnt="44"/>
      <dgm:spPr/>
    </dgm:pt>
    <dgm:pt modelId="{C0D4B455-4CFE-4E6B-9EA7-EF28BAF5354A}" type="pres">
      <dgm:prSet presAssocID="{A574991E-960E-42C3-842D-DCA15DC2C183}" presName="topConnNode2" presStyleLbl="node3" presStyleIdx="0" presStyleCnt="0"/>
      <dgm:spPr/>
    </dgm:pt>
    <dgm:pt modelId="{BB6F6571-4FDA-43C1-A849-462D6544B4D4}" type="pres">
      <dgm:prSet presAssocID="{A574991E-960E-42C3-842D-DCA15DC2C183}" presName="hierChild4" presStyleCnt="0"/>
      <dgm:spPr/>
    </dgm:pt>
    <dgm:pt modelId="{A437C744-8177-47E7-9859-3071C545E48C}" type="pres">
      <dgm:prSet presAssocID="{A80F9A04-B503-4303-8D66-1062539C320D}" presName="Name28" presStyleLbl="parChTrans1D4" presStyleIdx="1" presStyleCnt="6"/>
      <dgm:spPr/>
    </dgm:pt>
    <dgm:pt modelId="{5B74C71C-76E2-4C7A-9320-BAA4FF29579E}" type="pres">
      <dgm:prSet presAssocID="{85A96D6F-484D-4E0A-A4E1-68DA0AC2B36B}" presName="hierRoot2" presStyleCnt="0">
        <dgm:presLayoutVars>
          <dgm:hierBranch val="init"/>
        </dgm:presLayoutVars>
      </dgm:prSet>
      <dgm:spPr/>
    </dgm:pt>
    <dgm:pt modelId="{C0878103-564F-433E-A32C-86382DC32375}" type="pres">
      <dgm:prSet presAssocID="{85A96D6F-484D-4E0A-A4E1-68DA0AC2B36B}" presName="rootComposite2" presStyleCnt="0"/>
      <dgm:spPr/>
    </dgm:pt>
    <dgm:pt modelId="{5A682BAC-72F8-40BD-9224-C675DA6A218A}" type="pres">
      <dgm:prSet presAssocID="{85A96D6F-484D-4E0A-A4E1-68DA0AC2B36B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5B7B9B5-3444-4291-8223-75C9C3708259}" type="pres">
      <dgm:prSet presAssocID="{85A96D6F-484D-4E0A-A4E1-68DA0AC2B36B}" presName="topArc2" presStyleLbl="parChTrans1D1" presStyleIdx="16" presStyleCnt="44"/>
      <dgm:spPr/>
    </dgm:pt>
    <dgm:pt modelId="{13963368-780D-4291-88CE-CA14C349F104}" type="pres">
      <dgm:prSet presAssocID="{85A96D6F-484D-4E0A-A4E1-68DA0AC2B36B}" presName="bottomArc2" presStyleLbl="parChTrans1D1" presStyleIdx="17" presStyleCnt="44"/>
      <dgm:spPr/>
    </dgm:pt>
    <dgm:pt modelId="{2D1ADB2E-C816-4CCA-928F-2A8E8584386B}" type="pres">
      <dgm:prSet presAssocID="{85A96D6F-484D-4E0A-A4E1-68DA0AC2B36B}" presName="topConnNode2" presStyleLbl="node4" presStyleIdx="0" presStyleCnt="0"/>
      <dgm:spPr/>
    </dgm:pt>
    <dgm:pt modelId="{BAB08625-AFB3-4B32-8E0A-74FC67DF47EE}" type="pres">
      <dgm:prSet presAssocID="{85A96D6F-484D-4E0A-A4E1-68DA0AC2B36B}" presName="hierChild4" presStyleCnt="0"/>
      <dgm:spPr/>
    </dgm:pt>
    <dgm:pt modelId="{646BDBE3-63A1-4C2C-B410-45A7FA268BB1}" type="pres">
      <dgm:prSet presAssocID="{85A96D6F-484D-4E0A-A4E1-68DA0AC2B36B}" presName="hierChild5" presStyleCnt="0"/>
      <dgm:spPr/>
    </dgm:pt>
    <dgm:pt modelId="{8E28642C-5984-4C5B-9AB4-15E981F0F201}" type="pres">
      <dgm:prSet presAssocID="{F09F81DD-EFAC-47B5-B22B-FCDA142F21AC}" presName="Name28" presStyleLbl="parChTrans1D4" presStyleIdx="2" presStyleCnt="6"/>
      <dgm:spPr/>
    </dgm:pt>
    <dgm:pt modelId="{F93F1D47-B5D4-45B2-8411-F6B64FDCA548}" type="pres">
      <dgm:prSet presAssocID="{E81B116F-0BCE-4DBB-985B-6109E4B6AD56}" presName="hierRoot2" presStyleCnt="0">
        <dgm:presLayoutVars>
          <dgm:hierBranch val="init"/>
        </dgm:presLayoutVars>
      </dgm:prSet>
      <dgm:spPr/>
    </dgm:pt>
    <dgm:pt modelId="{5183DFCB-B5F5-429C-A068-EA385068E3BC}" type="pres">
      <dgm:prSet presAssocID="{E81B116F-0BCE-4DBB-985B-6109E4B6AD56}" presName="rootComposite2" presStyleCnt="0"/>
      <dgm:spPr/>
    </dgm:pt>
    <dgm:pt modelId="{141EAEA5-755D-4618-A6E0-2F79D504A55B}" type="pres">
      <dgm:prSet presAssocID="{E81B116F-0BCE-4DBB-985B-6109E4B6AD56}" presName="rootText2" presStyleLbl="alignAcc1" presStyleIdx="0" presStyleCnt="0">
        <dgm:presLayoutVars>
          <dgm:chPref val="3"/>
        </dgm:presLayoutVars>
      </dgm:prSet>
      <dgm:spPr/>
    </dgm:pt>
    <dgm:pt modelId="{5A8FA24A-E2DF-4CF1-90CB-27B7703FBFF8}" type="pres">
      <dgm:prSet presAssocID="{E81B116F-0BCE-4DBB-985B-6109E4B6AD56}" presName="topArc2" presStyleLbl="parChTrans1D1" presStyleIdx="18" presStyleCnt="44"/>
      <dgm:spPr/>
    </dgm:pt>
    <dgm:pt modelId="{A81021F6-4CB9-46B7-839C-96C79A74C97A}" type="pres">
      <dgm:prSet presAssocID="{E81B116F-0BCE-4DBB-985B-6109E4B6AD56}" presName="bottomArc2" presStyleLbl="parChTrans1D1" presStyleIdx="19" presStyleCnt="44"/>
      <dgm:spPr/>
    </dgm:pt>
    <dgm:pt modelId="{7445A661-9BE4-480E-AD21-91EA8A7DBC03}" type="pres">
      <dgm:prSet presAssocID="{E81B116F-0BCE-4DBB-985B-6109E4B6AD56}" presName="topConnNode2" presStyleLbl="node4" presStyleIdx="0" presStyleCnt="0"/>
      <dgm:spPr/>
    </dgm:pt>
    <dgm:pt modelId="{939FC3A3-1881-4A8F-8739-A4CC99087854}" type="pres">
      <dgm:prSet presAssocID="{E81B116F-0BCE-4DBB-985B-6109E4B6AD56}" presName="hierChild4" presStyleCnt="0"/>
      <dgm:spPr/>
    </dgm:pt>
    <dgm:pt modelId="{725D6653-3892-463F-B500-9C1CC3C4D1E4}" type="pres">
      <dgm:prSet presAssocID="{EB4F5C1F-08AA-48D7-A8BA-5AE3EE76EA00}" presName="Name28" presStyleLbl="parChTrans1D4" presStyleIdx="3" presStyleCnt="6"/>
      <dgm:spPr/>
    </dgm:pt>
    <dgm:pt modelId="{A194F11B-964D-4760-A977-095231CDA530}" type="pres">
      <dgm:prSet presAssocID="{9CCA5F49-B4DA-4303-BD0E-BCBED09410E0}" presName="hierRoot2" presStyleCnt="0">
        <dgm:presLayoutVars>
          <dgm:hierBranch val="init"/>
        </dgm:presLayoutVars>
      </dgm:prSet>
      <dgm:spPr/>
    </dgm:pt>
    <dgm:pt modelId="{47F79896-02FC-45CC-A4AB-8C88942E9B2B}" type="pres">
      <dgm:prSet presAssocID="{9CCA5F49-B4DA-4303-BD0E-BCBED09410E0}" presName="rootComposite2" presStyleCnt="0"/>
      <dgm:spPr/>
    </dgm:pt>
    <dgm:pt modelId="{95F777F5-1F6F-44F1-AC17-B74FC6189CCA}" type="pres">
      <dgm:prSet presAssocID="{9CCA5F49-B4DA-4303-BD0E-BCBED09410E0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E55A4258-9B15-4275-9246-060FDEC28BB0}" type="pres">
      <dgm:prSet presAssocID="{9CCA5F49-B4DA-4303-BD0E-BCBED09410E0}" presName="topArc2" presStyleLbl="parChTrans1D1" presStyleIdx="20" presStyleCnt="44"/>
      <dgm:spPr/>
    </dgm:pt>
    <dgm:pt modelId="{BA13F552-C50B-4F26-9D04-EFEBDD3D5AAB}" type="pres">
      <dgm:prSet presAssocID="{9CCA5F49-B4DA-4303-BD0E-BCBED09410E0}" presName="bottomArc2" presStyleLbl="parChTrans1D1" presStyleIdx="21" presStyleCnt="44"/>
      <dgm:spPr/>
    </dgm:pt>
    <dgm:pt modelId="{C5BEC6CA-D8A2-4CC5-9749-37AE8EABF2AF}" type="pres">
      <dgm:prSet presAssocID="{9CCA5F49-B4DA-4303-BD0E-BCBED09410E0}" presName="topConnNode2" presStyleLbl="node4" presStyleIdx="0" presStyleCnt="0"/>
      <dgm:spPr/>
    </dgm:pt>
    <dgm:pt modelId="{4ABA2893-765E-4247-8BD8-36006E1BB35C}" type="pres">
      <dgm:prSet presAssocID="{9CCA5F49-B4DA-4303-BD0E-BCBED09410E0}" presName="hierChild4" presStyleCnt="0"/>
      <dgm:spPr/>
    </dgm:pt>
    <dgm:pt modelId="{B2EF11E9-B64F-496B-B04B-8D7D23F6132D}" type="pres">
      <dgm:prSet presAssocID="{9CCA5F49-B4DA-4303-BD0E-BCBED09410E0}" presName="hierChild5" presStyleCnt="0"/>
      <dgm:spPr/>
    </dgm:pt>
    <dgm:pt modelId="{5B5E7BD7-A2C5-45B4-9551-8E59BE1F520F}" type="pres">
      <dgm:prSet presAssocID="{E81B116F-0BCE-4DBB-985B-6109E4B6AD56}" presName="hierChild5" presStyleCnt="0"/>
      <dgm:spPr/>
    </dgm:pt>
    <dgm:pt modelId="{B82F3B33-EBAA-46A7-8CD9-9DA0378F5CC0}" type="pres">
      <dgm:prSet presAssocID="{A574991E-960E-42C3-842D-DCA15DC2C183}" presName="hierChild5" presStyleCnt="0"/>
      <dgm:spPr/>
    </dgm:pt>
    <dgm:pt modelId="{EFF950FE-12E6-4702-9909-91444AF74A74}" type="pres">
      <dgm:prSet presAssocID="{476A3E1A-1676-493D-9107-E3C76C62E2A3}" presName="hierChild5" presStyleCnt="0"/>
      <dgm:spPr/>
    </dgm:pt>
    <dgm:pt modelId="{F9BF7189-E531-4BE6-9B83-3D34CD68DFCF}" type="pres">
      <dgm:prSet presAssocID="{15C31641-C7F3-43D0-BD76-0470E9189826}" presName="Name28" presStyleLbl="parChTrans1D2" presStyleIdx="2" presStyleCnt="4"/>
      <dgm:spPr/>
    </dgm:pt>
    <dgm:pt modelId="{A47DACDB-5369-4400-B165-03EB620F7511}" type="pres">
      <dgm:prSet presAssocID="{3FB8B6C3-B9F5-4326-BA47-B7FB2D92ECA0}" presName="hierRoot2" presStyleCnt="0">
        <dgm:presLayoutVars>
          <dgm:hierBranch val="init"/>
        </dgm:presLayoutVars>
      </dgm:prSet>
      <dgm:spPr/>
    </dgm:pt>
    <dgm:pt modelId="{CB4F1D83-B0A0-4C5B-AF34-018E7866959C}" type="pres">
      <dgm:prSet presAssocID="{3FB8B6C3-B9F5-4326-BA47-B7FB2D92ECA0}" presName="rootComposite2" presStyleCnt="0"/>
      <dgm:spPr/>
    </dgm:pt>
    <dgm:pt modelId="{3BBEEBF4-28AE-49D8-A9E6-8C67E8AD158A}" type="pres">
      <dgm:prSet presAssocID="{3FB8B6C3-B9F5-4326-BA47-B7FB2D92ECA0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AF120D05-022B-42DD-AB35-DFC77A628C64}" type="pres">
      <dgm:prSet presAssocID="{3FB8B6C3-B9F5-4326-BA47-B7FB2D92ECA0}" presName="topArc2" presStyleLbl="parChTrans1D1" presStyleIdx="22" presStyleCnt="44"/>
      <dgm:spPr/>
    </dgm:pt>
    <dgm:pt modelId="{9EAD6F2C-F7D3-4AB9-B9C7-A1946EF97720}" type="pres">
      <dgm:prSet presAssocID="{3FB8B6C3-B9F5-4326-BA47-B7FB2D92ECA0}" presName="bottomArc2" presStyleLbl="parChTrans1D1" presStyleIdx="23" presStyleCnt="44"/>
      <dgm:spPr/>
    </dgm:pt>
    <dgm:pt modelId="{6B8F2FEE-63FC-4FCB-ABE7-4301E646EEEF}" type="pres">
      <dgm:prSet presAssocID="{3FB8B6C3-B9F5-4326-BA47-B7FB2D92ECA0}" presName="topConnNode2" presStyleLbl="node2" presStyleIdx="0" presStyleCnt="0"/>
      <dgm:spPr/>
    </dgm:pt>
    <dgm:pt modelId="{EBD8D8F8-1093-4570-9422-20225B7F8451}" type="pres">
      <dgm:prSet presAssocID="{3FB8B6C3-B9F5-4326-BA47-B7FB2D92ECA0}" presName="hierChild4" presStyleCnt="0"/>
      <dgm:spPr/>
    </dgm:pt>
    <dgm:pt modelId="{048F9CD6-3FE9-4AF7-B7EC-FCED3342CB77}" type="pres">
      <dgm:prSet presAssocID="{2317837B-CC64-4FFF-B555-D1A287FB73B0}" presName="Name28" presStyleLbl="parChTrans1D3" presStyleIdx="4" presStyleCnt="10"/>
      <dgm:spPr/>
    </dgm:pt>
    <dgm:pt modelId="{259850F7-C2DD-4E66-96DA-C10D39E93A69}" type="pres">
      <dgm:prSet presAssocID="{64E49BE8-B2E4-4E5F-AC9F-B16F026C048B}" presName="hierRoot2" presStyleCnt="0">
        <dgm:presLayoutVars>
          <dgm:hierBranch val="init"/>
        </dgm:presLayoutVars>
      </dgm:prSet>
      <dgm:spPr/>
    </dgm:pt>
    <dgm:pt modelId="{D9321519-1976-463C-AC53-90D5500BE636}" type="pres">
      <dgm:prSet presAssocID="{64E49BE8-B2E4-4E5F-AC9F-B16F026C048B}" presName="rootComposite2" presStyleCnt="0"/>
      <dgm:spPr/>
    </dgm:pt>
    <dgm:pt modelId="{54896D8F-9044-4A24-9D0C-59E492943906}" type="pres">
      <dgm:prSet presAssocID="{64E49BE8-B2E4-4E5F-AC9F-B16F026C048B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EDDAF3EB-0A80-4605-9D05-FA22ADA7A86A}" type="pres">
      <dgm:prSet presAssocID="{64E49BE8-B2E4-4E5F-AC9F-B16F026C048B}" presName="topArc2" presStyleLbl="parChTrans1D1" presStyleIdx="24" presStyleCnt="44"/>
      <dgm:spPr/>
    </dgm:pt>
    <dgm:pt modelId="{70F6A975-9E59-42B5-9A46-9CACF6FB0028}" type="pres">
      <dgm:prSet presAssocID="{64E49BE8-B2E4-4E5F-AC9F-B16F026C048B}" presName="bottomArc2" presStyleLbl="parChTrans1D1" presStyleIdx="25" presStyleCnt="44"/>
      <dgm:spPr/>
    </dgm:pt>
    <dgm:pt modelId="{3BF5BEC1-89C1-4B50-8620-749FA3732532}" type="pres">
      <dgm:prSet presAssocID="{64E49BE8-B2E4-4E5F-AC9F-B16F026C048B}" presName="topConnNode2" presStyleLbl="node3" presStyleIdx="0" presStyleCnt="0"/>
      <dgm:spPr/>
    </dgm:pt>
    <dgm:pt modelId="{FC36D282-F011-4637-8F38-EBDCF8CAC7A3}" type="pres">
      <dgm:prSet presAssocID="{64E49BE8-B2E4-4E5F-AC9F-B16F026C048B}" presName="hierChild4" presStyleCnt="0"/>
      <dgm:spPr/>
    </dgm:pt>
    <dgm:pt modelId="{CC2EFBB9-C337-4B6E-8D3A-657BF0EC491F}" type="pres">
      <dgm:prSet presAssocID="{3BEAAEC6-5726-4E6F-9B10-51ADA6976331}" presName="Name28" presStyleLbl="parChTrans1D4" presStyleIdx="4" presStyleCnt="6"/>
      <dgm:spPr/>
    </dgm:pt>
    <dgm:pt modelId="{01C218D7-F009-46F8-9B6B-F19E797D1285}" type="pres">
      <dgm:prSet presAssocID="{541BCCE2-ADB7-4367-A381-FF6582098D70}" presName="hierRoot2" presStyleCnt="0">
        <dgm:presLayoutVars>
          <dgm:hierBranch val="init"/>
        </dgm:presLayoutVars>
      </dgm:prSet>
      <dgm:spPr/>
    </dgm:pt>
    <dgm:pt modelId="{4107D624-0889-4543-B2A0-0F6C93E99ADF}" type="pres">
      <dgm:prSet presAssocID="{541BCCE2-ADB7-4367-A381-FF6582098D70}" presName="rootComposite2" presStyleCnt="0"/>
      <dgm:spPr/>
    </dgm:pt>
    <dgm:pt modelId="{535557F3-5C54-46CA-9174-BDD9F7474D4F}" type="pres">
      <dgm:prSet presAssocID="{541BCCE2-ADB7-4367-A381-FF6582098D70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AF17C264-AD85-4BE6-BD1B-71CDB3EB349F}" type="pres">
      <dgm:prSet presAssocID="{541BCCE2-ADB7-4367-A381-FF6582098D70}" presName="topArc2" presStyleLbl="parChTrans1D1" presStyleIdx="26" presStyleCnt="44"/>
      <dgm:spPr/>
    </dgm:pt>
    <dgm:pt modelId="{5AF9EEB3-3329-4223-B713-019A71A756A7}" type="pres">
      <dgm:prSet presAssocID="{541BCCE2-ADB7-4367-A381-FF6582098D70}" presName="bottomArc2" presStyleLbl="parChTrans1D1" presStyleIdx="27" presStyleCnt="44"/>
      <dgm:spPr/>
    </dgm:pt>
    <dgm:pt modelId="{031533C5-E304-4D41-8AB6-4EB2569F0BD0}" type="pres">
      <dgm:prSet presAssocID="{541BCCE2-ADB7-4367-A381-FF6582098D70}" presName="topConnNode2" presStyleLbl="node4" presStyleIdx="0" presStyleCnt="0"/>
      <dgm:spPr/>
    </dgm:pt>
    <dgm:pt modelId="{E47B276F-EA36-4E8B-AE5D-8E48AA6F22E1}" type="pres">
      <dgm:prSet presAssocID="{541BCCE2-ADB7-4367-A381-FF6582098D70}" presName="hierChild4" presStyleCnt="0"/>
      <dgm:spPr/>
    </dgm:pt>
    <dgm:pt modelId="{2CCD2B8A-DC94-49C3-8DDE-B20A5A24718A}" type="pres">
      <dgm:prSet presAssocID="{541BCCE2-ADB7-4367-A381-FF6582098D70}" presName="hierChild5" presStyleCnt="0"/>
      <dgm:spPr/>
    </dgm:pt>
    <dgm:pt modelId="{ABFAF5B2-DF81-4AF1-BDA8-00DCBE23B954}" type="pres">
      <dgm:prSet presAssocID="{DEFA03D2-F360-40A9-B671-2D724E05B2D8}" presName="Name28" presStyleLbl="parChTrans1D4" presStyleIdx="5" presStyleCnt="6"/>
      <dgm:spPr/>
    </dgm:pt>
    <dgm:pt modelId="{150571DA-946D-443B-A66E-62F45DCD6DF9}" type="pres">
      <dgm:prSet presAssocID="{DA6CD8CE-27D1-4090-958C-ABD89520229B}" presName="hierRoot2" presStyleCnt="0">
        <dgm:presLayoutVars>
          <dgm:hierBranch val="init"/>
        </dgm:presLayoutVars>
      </dgm:prSet>
      <dgm:spPr/>
    </dgm:pt>
    <dgm:pt modelId="{E3E8AA18-38CA-4A73-92E1-A54F1040BEFC}" type="pres">
      <dgm:prSet presAssocID="{DA6CD8CE-27D1-4090-958C-ABD89520229B}" presName="rootComposite2" presStyleCnt="0"/>
      <dgm:spPr/>
    </dgm:pt>
    <dgm:pt modelId="{7D2386AB-8F93-4F70-97AF-C5BB13779A74}" type="pres">
      <dgm:prSet presAssocID="{DA6CD8CE-27D1-4090-958C-ABD89520229B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39A27126-CB54-4604-BF19-26B69C9F9D3B}" type="pres">
      <dgm:prSet presAssocID="{DA6CD8CE-27D1-4090-958C-ABD89520229B}" presName="topArc2" presStyleLbl="parChTrans1D1" presStyleIdx="28" presStyleCnt="44"/>
      <dgm:spPr/>
    </dgm:pt>
    <dgm:pt modelId="{772F9496-D284-42F3-8059-4D8E936A2ACC}" type="pres">
      <dgm:prSet presAssocID="{DA6CD8CE-27D1-4090-958C-ABD89520229B}" presName="bottomArc2" presStyleLbl="parChTrans1D1" presStyleIdx="29" presStyleCnt="44"/>
      <dgm:spPr/>
    </dgm:pt>
    <dgm:pt modelId="{40DAF0A7-D79F-4231-95D3-13131D061DEC}" type="pres">
      <dgm:prSet presAssocID="{DA6CD8CE-27D1-4090-958C-ABD89520229B}" presName="topConnNode2" presStyleLbl="node4" presStyleIdx="0" presStyleCnt="0"/>
      <dgm:spPr/>
    </dgm:pt>
    <dgm:pt modelId="{09AC124D-6EEE-4AE7-9206-A1FD3D0EBD35}" type="pres">
      <dgm:prSet presAssocID="{DA6CD8CE-27D1-4090-958C-ABD89520229B}" presName="hierChild4" presStyleCnt="0"/>
      <dgm:spPr/>
    </dgm:pt>
    <dgm:pt modelId="{217A343E-C12F-4DE9-BDC7-7C1010A616AB}" type="pres">
      <dgm:prSet presAssocID="{DA6CD8CE-27D1-4090-958C-ABD89520229B}" presName="hierChild5" presStyleCnt="0"/>
      <dgm:spPr/>
    </dgm:pt>
    <dgm:pt modelId="{7AF3A375-37AF-44CF-95ED-D83A7768E3F0}" type="pres">
      <dgm:prSet presAssocID="{64E49BE8-B2E4-4E5F-AC9F-B16F026C048B}" presName="hierChild5" presStyleCnt="0"/>
      <dgm:spPr/>
    </dgm:pt>
    <dgm:pt modelId="{B189E8E8-3DBE-45BD-AFDC-E3E29C890680}" type="pres">
      <dgm:prSet presAssocID="{3FB8B6C3-B9F5-4326-BA47-B7FB2D92ECA0}" presName="hierChild5" presStyleCnt="0"/>
      <dgm:spPr/>
    </dgm:pt>
    <dgm:pt modelId="{7F577157-BCA4-4757-ABCA-579A25F08526}" type="pres">
      <dgm:prSet presAssocID="{068059DA-1C2B-4DC7-8CB0-38C5697CC3D5}" presName="hierChild3" presStyleCnt="0"/>
      <dgm:spPr/>
    </dgm:pt>
    <dgm:pt modelId="{6F9159F5-09E4-414F-9431-604F8F4071C3}" type="pres">
      <dgm:prSet presAssocID="{D3EC3C31-E4F8-4435-8289-3416B42E71A1}" presName="hierRoot1" presStyleCnt="0">
        <dgm:presLayoutVars>
          <dgm:hierBranch val="init"/>
        </dgm:presLayoutVars>
      </dgm:prSet>
      <dgm:spPr/>
    </dgm:pt>
    <dgm:pt modelId="{03DA1383-6D42-4CB0-8C9A-5B0ACAC0404E}" type="pres">
      <dgm:prSet presAssocID="{D3EC3C31-E4F8-4435-8289-3416B42E71A1}" presName="rootComposite1" presStyleCnt="0"/>
      <dgm:spPr/>
    </dgm:pt>
    <dgm:pt modelId="{ED05FAFC-9460-414E-BD9E-8EA3FCDBEA93}" type="pres">
      <dgm:prSet presAssocID="{D3EC3C31-E4F8-4435-8289-3416B42E71A1}" presName="rootText1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9C6757B-AC3A-4FF5-B138-7EB398A05D6D}" type="pres">
      <dgm:prSet presAssocID="{D3EC3C31-E4F8-4435-8289-3416B42E71A1}" presName="topArc1" presStyleLbl="parChTrans1D1" presStyleIdx="30" presStyleCnt="44"/>
      <dgm:spPr/>
    </dgm:pt>
    <dgm:pt modelId="{7B83CCE3-344F-4AB8-8A51-1911C33EBE60}" type="pres">
      <dgm:prSet presAssocID="{D3EC3C31-E4F8-4435-8289-3416B42E71A1}" presName="bottomArc1" presStyleLbl="parChTrans1D1" presStyleIdx="31" presStyleCnt="44"/>
      <dgm:spPr/>
    </dgm:pt>
    <dgm:pt modelId="{D65B0BD7-2053-4C02-BD03-9B983E158AAB}" type="pres">
      <dgm:prSet presAssocID="{D3EC3C31-E4F8-4435-8289-3416B42E71A1}" presName="topConnNode1" presStyleLbl="node1" presStyleIdx="0" presStyleCnt="0"/>
      <dgm:spPr/>
    </dgm:pt>
    <dgm:pt modelId="{AA099C33-0DB2-4857-A26C-43409AACBCD0}" type="pres">
      <dgm:prSet presAssocID="{D3EC3C31-E4F8-4435-8289-3416B42E71A1}" presName="hierChild2" presStyleCnt="0"/>
      <dgm:spPr/>
    </dgm:pt>
    <dgm:pt modelId="{39C8C4EC-FBD6-4C16-96A8-61B24EE21C3E}" type="pres">
      <dgm:prSet presAssocID="{16A9C533-68D0-4305-9C97-10917ECEBAC4}" presName="Name28" presStyleLbl="parChTrans1D2" presStyleIdx="3" presStyleCnt="4"/>
      <dgm:spPr/>
    </dgm:pt>
    <dgm:pt modelId="{437A9B06-7A3B-4101-8CBA-8F301495A6E9}" type="pres">
      <dgm:prSet presAssocID="{84C9C24A-22F0-45F8-B23A-A7E42BC88BA1}" presName="hierRoot2" presStyleCnt="0">
        <dgm:presLayoutVars>
          <dgm:hierBranch val="init"/>
        </dgm:presLayoutVars>
      </dgm:prSet>
      <dgm:spPr/>
    </dgm:pt>
    <dgm:pt modelId="{56686286-738A-424D-A143-64454488E83E}" type="pres">
      <dgm:prSet presAssocID="{84C9C24A-22F0-45F8-B23A-A7E42BC88BA1}" presName="rootComposite2" presStyleCnt="0"/>
      <dgm:spPr/>
    </dgm:pt>
    <dgm:pt modelId="{C272DA21-CA3F-448A-9DD6-9931C99B0065}" type="pres">
      <dgm:prSet presAssocID="{84C9C24A-22F0-45F8-B23A-A7E42BC88BA1}" presName="rootText2" presStyleLbl="alignAcc1" presStyleIdx="0" presStyleCnt="0">
        <dgm:presLayoutVars>
          <dgm:chPref val="3"/>
        </dgm:presLayoutVars>
      </dgm:prSet>
      <dgm:spPr/>
    </dgm:pt>
    <dgm:pt modelId="{8BE2749C-0336-48F4-A326-BABCE36D8941}" type="pres">
      <dgm:prSet presAssocID="{84C9C24A-22F0-45F8-B23A-A7E42BC88BA1}" presName="topArc2" presStyleLbl="parChTrans1D1" presStyleIdx="32" presStyleCnt="44"/>
      <dgm:spPr/>
    </dgm:pt>
    <dgm:pt modelId="{EF1E0442-19CE-4956-BF44-6505A0B9618F}" type="pres">
      <dgm:prSet presAssocID="{84C9C24A-22F0-45F8-B23A-A7E42BC88BA1}" presName="bottomArc2" presStyleLbl="parChTrans1D1" presStyleIdx="33" presStyleCnt="44"/>
      <dgm:spPr/>
    </dgm:pt>
    <dgm:pt modelId="{4F4D52AA-CA7D-45AB-B34F-866FE377ADEE}" type="pres">
      <dgm:prSet presAssocID="{84C9C24A-22F0-45F8-B23A-A7E42BC88BA1}" presName="topConnNode2" presStyleLbl="node2" presStyleIdx="0" presStyleCnt="0"/>
      <dgm:spPr/>
    </dgm:pt>
    <dgm:pt modelId="{E070A9CE-AECF-4C3B-80ED-941F060364CA}" type="pres">
      <dgm:prSet presAssocID="{84C9C24A-22F0-45F8-B23A-A7E42BC88BA1}" presName="hierChild4" presStyleCnt="0"/>
      <dgm:spPr/>
    </dgm:pt>
    <dgm:pt modelId="{D5467B9A-727E-440C-95C0-053198AE563B}" type="pres">
      <dgm:prSet presAssocID="{9D346494-152F-45E1-B194-42E00F51C6D4}" presName="Name28" presStyleLbl="parChTrans1D3" presStyleIdx="5" presStyleCnt="10"/>
      <dgm:spPr/>
    </dgm:pt>
    <dgm:pt modelId="{58D96EEA-EB0C-454A-937F-A27B1F6DEC40}" type="pres">
      <dgm:prSet presAssocID="{2DDDDBD3-DC7C-43F1-BEBC-46D47BEABEC1}" presName="hierRoot2" presStyleCnt="0">
        <dgm:presLayoutVars>
          <dgm:hierBranch val="init"/>
        </dgm:presLayoutVars>
      </dgm:prSet>
      <dgm:spPr/>
    </dgm:pt>
    <dgm:pt modelId="{F82F5F27-CC9F-47C3-AEBC-88C01BA0DDED}" type="pres">
      <dgm:prSet presAssocID="{2DDDDBD3-DC7C-43F1-BEBC-46D47BEABEC1}" presName="rootComposite2" presStyleCnt="0"/>
      <dgm:spPr/>
    </dgm:pt>
    <dgm:pt modelId="{A6054A74-2E9C-45FA-B4ED-719A08039114}" type="pres">
      <dgm:prSet presAssocID="{2DDDDBD3-DC7C-43F1-BEBC-46D47BEABEC1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0B590161-821D-4C48-9930-4FB720458D1C}" type="pres">
      <dgm:prSet presAssocID="{2DDDDBD3-DC7C-43F1-BEBC-46D47BEABEC1}" presName="topArc2" presStyleLbl="parChTrans1D1" presStyleIdx="34" presStyleCnt="44"/>
      <dgm:spPr/>
    </dgm:pt>
    <dgm:pt modelId="{9AAA92A6-FB30-44B3-A42E-211294BD2FD4}" type="pres">
      <dgm:prSet presAssocID="{2DDDDBD3-DC7C-43F1-BEBC-46D47BEABEC1}" presName="bottomArc2" presStyleLbl="parChTrans1D1" presStyleIdx="35" presStyleCnt="44"/>
      <dgm:spPr/>
    </dgm:pt>
    <dgm:pt modelId="{A8447BE6-BE79-4BA8-9EA6-7B4771D5C243}" type="pres">
      <dgm:prSet presAssocID="{2DDDDBD3-DC7C-43F1-BEBC-46D47BEABEC1}" presName="topConnNode2" presStyleLbl="node3" presStyleIdx="0" presStyleCnt="0"/>
      <dgm:spPr/>
    </dgm:pt>
    <dgm:pt modelId="{F975E93A-BB1E-4698-954D-5FC3D5BCF09B}" type="pres">
      <dgm:prSet presAssocID="{2DDDDBD3-DC7C-43F1-BEBC-46D47BEABEC1}" presName="hierChild4" presStyleCnt="0"/>
      <dgm:spPr/>
    </dgm:pt>
    <dgm:pt modelId="{474166FF-61DA-40AA-A506-2370CB29BBA4}" type="pres">
      <dgm:prSet presAssocID="{2DDDDBD3-DC7C-43F1-BEBC-46D47BEABEC1}" presName="hierChild5" presStyleCnt="0"/>
      <dgm:spPr/>
    </dgm:pt>
    <dgm:pt modelId="{CEB6408E-62D1-4D1F-83FE-B9FB21041811}" type="pres">
      <dgm:prSet presAssocID="{007DE6C9-46AE-44E9-903D-79E1C6BF43C1}" presName="Name28" presStyleLbl="parChTrans1D3" presStyleIdx="6" presStyleCnt="10"/>
      <dgm:spPr/>
    </dgm:pt>
    <dgm:pt modelId="{C451CFB6-A6EC-44A4-90A4-927309F2F329}" type="pres">
      <dgm:prSet presAssocID="{5F102B6D-13F1-48D0-94B7-9193DE8C884B}" presName="hierRoot2" presStyleCnt="0">
        <dgm:presLayoutVars>
          <dgm:hierBranch val="init"/>
        </dgm:presLayoutVars>
      </dgm:prSet>
      <dgm:spPr/>
    </dgm:pt>
    <dgm:pt modelId="{25692283-24A2-4ADB-AD72-E73ED46DA6E4}" type="pres">
      <dgm:prSet presAssocID="{5F102B6D-13F1-48D0-94B7-9193DE8C884B}" presName="rootComposite2" presStyleCnt="0"/>
      <dgm:spPr/>
    </dgm:pt>
    <dgm:pt modelId="{4DA2B84A-75B3-43DD-8CC0-B16E0C430D89}" type="pres">
      <dgm:prSet presAssocID="{5F102B6D-13F1-48D0-94B7-9193DE8C884B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5B3A054-3C5B-4CD3-85DC-5511BD9D75E3}" type="pres">
      <dgm:prSet presAssocID="{5F102B6D-13F1-48D0-94B7-9193DE8C884B}" presName="topArc2" presStyleLbl="parChTrans1D1" presStyleIdx="36" presStyleCnt="44"/>
      <dgm:spPr/>
    </dgm:pt>
    <dgm:pt modelId="{E8249013-86DE-4FC8-8B7B-B50D7FAA7812}" type="pres">
      <dgm:prSet presAssocID="{5F102B6D-13F1-48D0-94B7-9193DE8C884B}" presName="bottomArc2" presStyleLbl="parChTrans1D1" presStyleIdx="37" presStyleCnt="44"/>
      <dgm:spPr/>
    </dgm:pt>
    <dgm:pt modelId="{0EC2039A-BC95-4596-B763-B6C25E3047E3}" type="pres">
      <dgm:prSet presAssocID="{5F102B6D-13F1-48D0-94B7-9193DE8C884B}" presName="topConnNode2" presStyleLbl="node3" presStyleIdx="0" presStyleCnt="0"/>
      <dgm:spPr/>
    </dgm:pt>
    <dgm:pt modelId="{5AD3F628-5E44-4E10-9D6E-1A3C08BAE863}" type="pres">
      <dgm:prSet presAssocID="{5F102B6D-13F1-48D0-94B7-9193DE8C884B}" presName="hierChild4" presStyleCnt="0"/>
      <dgm:spPr/>
    </dgm:pt>
    <dgm:pt modelId="{8073090E-3683-4773-878F-5BA1FF04ADDD}" type="pres">
      <dgm:prSet presAssocID="{5F102B6D-13F1-48D0-94B7-9193DE8C884B}" presName="hierChild5" presStyleCnt="0"/>
      <dgm:spPr/>
    </dgm:pt>
    <dgm:pt modelId="{091F732B-831F-4B75-B1CD-CE80F3E51230}" type="pres">
      <dgm:prSet presAssocID="{A3E6AE49-CDE6-4B94-BC48-1A182D2FD361}" presName="Name28" presStyleLbl="parChTrans1D3" presStyleIdx="7" presStyleCnt="10"/>
      <dgm:spPr/>
    </dgm:pt>
    <dgm:pt modelId="{6B26D3CC-16FE-4E37-A51B-F4C2086E860F}" type="pres">
      <dgm:prSet presAssocID="{DE020FAD-3ED7-460D-92D7-84456F5BDB9B}" presName="hierRoot2" presStyleCnt="0">
        <dgm:presLayoutVars>
          <dgm:hierBranch val="init"/>
        </dgm:presLayoutVars>
      </dgm:prSet>
      <dgm:spPr/>
    </dgm:pt>
    <dgm:pt modelId="{7E133E56-EB2C-41D6-94BB-952FC7A6DCBC}" type="pres">
      <dgm:prSet presAssocID="{DE020FAD-3ED7-460D-92D7-84456F5BDB9B}" presName="rootComposite2" presStyleCnt="0"/>
      <dgm:spPr/>
    </dgm:pt>
    <dgm:pt modelId="{1C657AB7-7B07-4B06-BD52-E40922E244CF}" type="pres">
      <dgm:prSet presAssocID="{DE020FAD-3ED7-460D-92D7-84456F5BDB9B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DBC4F70-934B-41A7-A6B0-968DAA2754C8}" type="pres">
      <dgm:prSet presAssocID="{DE020FAD-3ED7-460D-92D7-84456F5BDB9B}" presName="topArc2" presStyleLbl="parChTrans1D1" presStyleIdx="38" presStyleCnt="44"/>
      <dgm:spPr/>
    </dgm:pt>
    <dgm:pt modelId="{9DD5B7FE-2DBC-4E79-B90F-342BC2110A3C}" type="pres">
      <dgm:prSet presAssocID="{DE020FAD-3ED7-460D-92D7-84456F5BDB9B}" presName="bottomArc2" presStyleLbl="parChTrans1D1" presStyleIdx="39" presStyleCnt="44"/>
      <dgm:spPr/>
    </dgm:pt>
    <dgm:pt modelId="{3E1C95D6-8BE8-4D04-8E38-B24322CCC815}" type="pres">
      <dgm:prSet presAssocID="{DE020FAD-3ED7-460D-92D7-84456F5BDB9B}" presName="topConnNode2" presStyleLbl="node3" presStyleIdx="0" presStyleCnt="0"/>
      <dgm:spPr/>
    </dgm:pt>
    <dgm:pt modelId="{BCCC8A94-5F56-4A3B-B3B2-42D255934A90}" type="pres">
      <dgm:prSet presAssocID="{DE020FAD-3ED7-460D-92D7-84456F5BDB9B}" presName="hierChild4" presStyleCnt="0"/>
      <dgm:spPr/>
    </dgm:pt>
    <dgm:pt modelId="{3DBFA6C0-DE97-46A5-833F-71E925B6DAFE}" type="pres">
      <dgm:prSet presAssocID="{DE020FAD-3ED7-460D-92D7-84456F5BDB9B}" presName="hierChild5" presStyleCnt="0"/>
      <dgm:spPr/>
    </dgm:pt>
    <dgm:pt modelId="{7103DE1F-63BE-4364-99F8-3F0CCED31244}" type="pres">
      <dgm:prSet presAssocID="{3C8F95D8-13D3-4C0D-9BB9-7C2AD536DFCA}" presName="Name28" presStyleLbl="parChTrans1D3" presStyleIdx="8" presStyleCnt="10"/>
      <dgm:spPr/>
    </dgm:pt>
    <dgm:pt modelId="{285B2B44-7857-4B0C-9233-2A8C8F1E1C43}" type="pres">
      <dgm:prSet presAssocID="{908A7699-87CB-48A7-BE92-E91438ED9FB2}" presName="hierRoot2" presStyleCnt="0">
        <dgm:presLayoutVars>
          <dgm:hierBranch val="init"/>
        </dgm:presLayoutVars>
      </dgm:prSet>
      <dgm:spPr/>
    </dgm:pt>
    <dgm:pt modelId="{001E82C9-CFE9-45D8-8C71-013E4D2A6AE6}" type="pres">
      <dgm:prSet presAssocID="{908A7699-87CB-48A7-BE92-E91438ED9FB2}" presName="rootComposite2" presStyleCnt="0"/>
      <dgm:spPr/>
    </dgm:pt>
    <dgm:pt modelId="{23874DF7-4B55-4035-9172-738FF153D38F}" type="pres">
      <dgm:prSet presAssocID="{908A7699-87CB-48A7-BE92-E91438ED9FB2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5C85013E-9C74-4D9C-BECB-F47D33E31389}" type="pres">
      <dgm:prSet presAssocID="{908A7699-87CB-48A7-BE92-E91438ED9FB2}" presName="topArc2" presStyleLbl="parChTrans1D1" presStyleIdx="40" presStyleCnt="44"/>
      <dgm:spPr/>
    </dgm:pt>
    <dgm:pt modelId="{A4EACC8F-01E8-49CA-92B9-3C56DC369C8A}" type="pres">
      <dgm:prSet presAssocID="{908A7699-87CB-48A7-BE92-E91438ED9FB2}" presName="bottomArc2" presStyleLbl="parChTrans1D1" presStyleIdx="41" presStyleCnt="44"/>
      <dgm:spPr/>
    </dgm:pt>
    <dgm:pt modelId="{6F7B55AF-8107-4A13-8053-DF5204914431}" type="pres">
      <dgm:prSet presAssocID="{908A7699-87CB-48A7-BE92-E91438ED9FB2}" presName="topConnNode2" presStyleLbl="node3" presStyleIdx="0" presStyleCnt="0"/>
      <dgm:spPr/>
    </dgm:pt>
    <dgm:pt modelId="{93FAF8AF-61C9-4DA0-AEA3-7AD94133D7F2}" type="pres">
      <dgm:prSet presAssocID="{908A7699-87CB-48A7-BE92-E91438ED9FB2}" presName="hierChild4" presStyleCnt="0"/>
      <dgm:spPr/>
    </dgm:pt>
    <dgm:pt modelId="{0011F545-1C9E-46D5-8730-1B630ABF4164}" type="pres">
      <dgm:prSet presAssocID="{908A7699-87CB-48A7-BE92-E91438ED9FB2}" presName="hierChild5" presStyleCnt="0"/>
      <dgm:spPr/>
    </dgm:pt>
    <dgm:pt modelId="{274EFCF9-C37B-4C57-AF5F-A7BC3BEF7AE8}" type="pres">
      <dgm:prSet presAssocID="{DD0DE0B1-9844-4202-9214-240FAEDEA28D}" presName="Name28" presStyleLbl="parChTrans1D3" presStyleIdx="9" presStyleCnt="10"/>
      <dgm:spPr/>
    </dgm:pt>
    <dgm:pt modelId="{B1CEE7D5-B7CB-40EC-8105-B819F0ECF062}" type="pres">
      <dgm:prSet presAssocID="{88F62A3B-B281-4BD1-A08D-3583C1C7ADF1}" presName="hierRoot2" presStyleCnt="0">
        <dgm:presLayoutVars>
          <dgm:hierBranch val="init"/>
        </dgm:presLayoutVars>
      </dgm:prSet>
      <dgm:spPr/>
    </dgm:pt>
    <dgm:pt modelId="{96DA218E-0EF0-4581-921C-EA27E1F8F232}" type="pres">
      <dgm:prSet presAssocID="{88F62A3B-B281-4BD1-A08D-3583C1C7ADF1}" presName="rootComposite2" presStyleCnt="0"/>
      <dgm:spPr/>
    </dgm:pt>
    <dgm:pt modelId="{FC207C9A-08A1-481B-B843-C78040A3FABD}" type="pres">
      <dgm:prSet presAssocID="{88F62A3B-B281-4BD1-A08D-3583C1C7ADF1}" presName="rootText2" presStyleLbl="alignAcc1" presStyleIdx="0" presStyleCnt="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08E808B2-C817-42E1-89A4-5C093073B448}" type="pres">
      <dgm:prSet presAssocID="{88F62A3B-B281-4BD1-A08D-3583C1C7ADF1}" presName="topArc2" presStyleLbl="parChTrans1D1" presStyleIdx="42" presStyleCnt="44"/>
      <dgm:spPr/>
    </dgm:pt>
    <dgm:pt modelId="{D61C4B14-92BD-4DAA-BDF6-82FCBD0D97BA}" type="pres">
      <dgm:prSet presAssocID="{88F62A3B-B281-4BD1-A08D-3583C1C7ADF1}" presName="bottomArc2" presStyleLbl="parChTrans1D1" presStyleIdx="43" presStyleCnt="44"/>
      <dgm:spPr/>
    </dgm:pt>
    <dgm:pt modelId="{F993E952-D4A9-4EF4-BF8D-5FA298D11C4B}" type="pres">
      <dgm:prSet presAssocID="{88F62A3B-B281-4BD1-A08D-3583C1C7ADF1}" presName="topConnNode2" presStyleLbl="node3" presStyleIdx="0" presStyleCnt="0"/>
      <dgm:spPr/>
    </dgm:pt>
    <dgm:pt modelId="{A874FB18-F6A6-42E9-B280-83472EFFC006}" type="pres">
      <dgm:prSet presAssocID="{88F62A3B-B281-4BD1-A08D-3583C1C7ADF1}" presName="hierChild4" presStyleCnt="0"/>
      <dgm:spPr/>
    </dgm:pt>
    <dgm:pt modelId="{671F1E81-BE9B-4CB7-AC4E-55C06FA88227}" type="pres">
      <dgm:prSet presAssocID="{88F62A3B-B281-4BD1-A08D-3583C1C7ADF1}" presName="hierChild5" presStyleCnt="0"/>
      <dgm:spPr/>
    </dgm:pt>
    <dgm:pt modelId="{BC01E298-4433-45BF-8EE6-F78BDF32FBA1}" type="pres">
      <dgm:prSet presAssocID="{84C9C24A-22F0-45F8-B23A-A7E42BC88BA1}" presName="hierChild5" presStyleCnt="0"/>
      <dgm:spPr/>
    </dgm:pt>
    <dgm:pt modelId="{8D141E55-63CB-4738-ABC3-4B1CE5055620}" type="pres">
      <dgm:prSet presAssocID="{D3EC3C31-E4F8-4435-8289-3416B42E71A1}" presName="hierChild3" presStyleCnt="0"/>
      <dgm:spPr/>
    </dgm:pt>
  </dgm:ptLst>
  <dgm:cxnLst>
    <dgm:cxn modelId="{B47B40CB-F19A-4EA9-84BE-B25B5351D81F}" srcId="{068059DA-1C2B-4DC7-8CB0-38C5697CC3D5}" destId="{80D418B4-7807-47BD-85A6-512A0C5848A5}" srcOrd="0" destOrd="0" parTransId="{E7A19CF9-0C15-4934-9FE8-E11775FE1720}" sibTransId="{07F5AB36-C4B2-4D96-AE04-F91244236977}"/>
    <dgm:cxn modelId="{82CDDF5B-C007-4496-ABFA-FE8BC226FB9C}" srcId="{84C9C24A-22F0-45F8-B23A-A7E42BC88BA1}" destId="{908A7699-87CB-48A7-BE92-E91438ED9FB2}" srcOrd="3" destOrd="0" parTransId="{3C8F95D8-13D3-4C0D-9BB9-7C2AD536DFCA}" sibTransId="{87A4A17E-8A70-4EFA-8A73-F8C7DA615167}"/>
    <dgm:cxn modelId="{FBE650F0-CBC1-47AB-B2F4-8B720CDC8EC3}" type="presOf" srcId="{A574991E-960E-42C3-842D-DCA15DC2C183}" destId="{C0D4B455-4CFE-4E6B-9EA7-EF28BAF5354A}" srcOrd="1" destOrd="0" presId="urn:microsoft.com/office/officeart/2008/layout/HalfCircleOrganizationChart"/>
    <dgm:cxn modelId="{9558C67F-E4CB-44AE-8F83-E60AFD754392}" type="presOf" srcId="{15C31641-C7F3-43D0-BD76-0470E9189826}" destId="{F9BF7189-E531-4BE6-9B83-3D34CD68DFCF}" srcOrd="0" destOrd="0" presId="urn:microsoft.com/office/officeart/2008/layout/HalfCircleOrganizationChart"/>
    <dgm:cxn modelId="{D7A70748-E2C1-45C9-BEB3-158D786D4E11}" type="presOf" srcId="{9CCA5F49-B4DA-4303-BD0E-BCBED09410E0}" destId="{95F777F5-1F6F-44F1-AC17-B74FC6189CCA}" srcOrd="0" destOrd="0" presId="urn:microsoft.com/office/officeart/2008/layout/HalfCircleOrganizationChart"/>
    <dgm:cxn modelId="{8B6169BF-0E1B-4558-AAD1-AC83CB92FD97}" srcId="{A574991E-960E-42C3-842D-DCA15DC2C183}" destId="{85A96D6F-484D-4E0A-A4E1-68DA0AC2B36B}" srcOrd="0" destOrd="0" parTransId="{A80F9A04-B503-4303-8D66-1062539C320D}" sibTransId="{F73A9FD6-4B06-4D82-B4D9-73DD962097AB}"/>
    <dgm:cxn modelId="{66BF026D-BC32-4818-BBA1-CB4051493AA3}" srcId="{E81B116F-0BCE-4DBB-985B-6109E4B6AD56}" destId="{9CCA5F49-B4DA-4303-BD0E-BCBED09410E0}" srcOrd="0" destOrd="0" parTransId="{EB4F5C1F-08AA-48D7-A8BA-5AE3EE76EA00}" sibTransId="{F5CA8A22-531E-49B4-92BA-D45A41FB25AD}"/>
    <dgm:cxn modelId="{E3C387AA-2E4A-428F-974F-BE4BAC05F0C3}" type="presOf" srcId="{2D12233C-FDF6-428D-BBBC-71BC7B27817A}" destId="{BEC2833A-7BBE-4BFC-8516-781D60B75EE2}" srcOrd="1" destOrd="0" presId="urn:microsoft.com/office/officeart/2008/layout/HalfCircleOrganizationChart"/>
    <dgm:cxn modelId="{53579EBE-D072-430C-BFFF-6765F1FC7A0E}" type="presOf" srcId="{DA6CD8CE-27D1-4090-958C-ABD89520229B}" destId="{40DAF0A7-D79F-4231-95D3-13131D061DEC}" srcOrd="1" destOrd="0" presId="urn:microsoft.com/office/officeart/2008/layout/HalfCircleOrganizationChart"/>
    <dgm:cxn modelId="{8D60FF55-08C2-4C51-A784-CD01AA523666}" srcId="{068059DA-1C2B-4DC7-8CB0-38C5697CC3D5}" destId="{476A3E1A-1676-493D-9107-E3C76C62E2A3}" srcOrd="1" destOrd="0" parTransId="{9680D519-4469-412B-BEAA-4F7F385E4D9B}" sibTransId="{2078B7AB-0971-477C-A70D-12608A87F351}"/>
    <dgm:cxn modelId="{C3AD9FA0-8BBF-45F9-B597-A89F60641E12}" srcId="{A574991E-960E-42C3-842D-DCA15DC2C183}" destId="{E81B116F-0BCE-4DBB-985B-6109E4B6AD56}" srcOrd="1" destOrd="0" parTransId="{F09F81DD-EFAC-47B5-B22B-FCDA142F21AC}" sibTransId="{B441AEE5-C3C0-4960-A770-9DE7207BC049}"/>
    <dgm:cxn modelId="{5B94DE2B-1113-408C-9F7D-9DDF10407C82}" type="presOf" srcId="{DA6CD8CE-27D1-4090-958C-ABD89520229B}" destId="{7D2386AB-8F93-4F70-97AF-C5BB13779A74}" srcOrd="0" destOrd="0" presId="urn:microsoft.com/office/officeart/2008/layout/HalfCircleOrganizationChart"/>
    <dgm:cxn modelId="{07452E40-9C6E-42D8-ACB4-B177324885FB}" type="presOf" srcId="{E7A19CF9-0C15-4934-9FE8-E11775FE1720}" destId="{12692DB0-E37F-40BA-8EED-9754AB5E8CF5}" srcOrd="0" destOrd="0" presId="urn:microsoft.com/office/officeart/2008/layout/HalfCircleOrganizationChart"/>
    <dgm:cxn modelId="{367E1219-987C-4205-ABBB-4138599C503F}" type="presOf" srcId="{80D418B4-7807-47BD-85A6-512A0C5848A5}" destId="{F29E5A60-748C-47B2-AB0F-B8AF7BEE2C84}" srcOrd="1" destOrd="0" presId="urn:microsoft.com/office/officeart/2008/layout/HalfCircleOrganizationChart"/>
    <dgm:cxn modelId="{90E0F774-988D-42C9-8E0F-009E87EDB8A2}" type="presOf" srcId="{007DE6C9-46AE-44E9-903D-79E1C6BF43C1}" destId="{CEB6408E-62D1-4D1F-83FE-B9FB21041811}" srcOrd="0" destOrd="0" presId="urn:microsoft.com/office/officeart/2008/layout/HalfCircleOrganizationChart"/>
    <dgm:cxn modelId="{A1A6C512-A443-4311-AD40-B787093A01F6}" type="presOf" srcId="{5B76DAC8-D9D7-4638-87FF-5EE424959F9D}" destId="{88B4029E-C9DB-42D1-935E-3E2CCDFEA6FA}" srcOrd="1" destOrd="0" presId="urn:microsoft.com/office/officeart/2008/layout/HalfCircleOrganizationChart"/>
    <dgm:cxn modelId="{DEB6306A-144A-47BD-B5DC-AC49E958E2BF}" type="presOf" srcId="{3C8F95D8-13D3-4C0D-9BB9-7C2AD536DFCA}" destId="{7103DE1F-63BE-4364-99F8-3F0CCED31244}" srcOrd="0" destOrd="0" presId="urn:microsoft.com/office/officeart/2008/layout/HalfCircleOrganizationChart"/>
    <dgm:cxn modelId="{AC41EB57-CA3D-43E3-8B56-6C4188A32C4E}" type="presOf" srcId="{3BEAAEC6-5726-4E6F-9B10-51ADA6976331}" destId="{CC2EFBB9-C337-4B6E-8D3A-657BF0EC491F}" srcOrd="0" destOrd="0" presId="urn:microsoft.com/office/officeart/2008/layout/HalfCircleOrganizationChart"/>
    <dgm:cxn modelId="{DB9501B8-3EE1-423C-A3CA-94F0694F32B5}" type="presOf" srcId="{9CCA5F49-B4DA-4303-BD0E-BCBED09410E0}" destId="{C5BEC6CA-D8A2-4CC5-9749-37AE8EABF2AF}" srcOrd="1" destOrd="0" presId="urn:microsoft.com/office/officeart/2008/layout/HalfCircleOrganizationChart"/>
    <dgm:cxn modelId="{68207DAD-C8C7-4A73-BBBC-FB652BFA252F}" srcId="{80D418B4-7807-47BD-85A6-512A0C5848A5}" destId="{CE414565-A05D-4FF7-A799-79CD50CF84A0}" srcOrd="1" destOrd="0" parTransId="{E03630C8-3E27-4A1E-8D07-F31545E37A22}" sibTransId="{E37CD62E-2C9A-4DA7-92A9-D0232E13C0DC}"/>
    <dgm:cxn modelId="{1D8213D8-35DA-4873-ADE3-E6D878A228B0}" srcId="{84C9C24A-22F0-45F8-B23A-A7E42BC88BA1}" destId="{5F102B6D-13F1-48D0-94B7-9193DE8C884B}" srcOrd="1" destOrd="0" parTransId="{007DE6C9-46AE-44E9-903D-79E1C6BF43C1}" sibTransId="{145CEDC5-88C8-4096-8DEB-BB7A0AFDF8C8}"/>
    <dgm:cxn modelId="{9FAA017A-CA18-4CC8-8232-D32CC7F27F1F}" srcId="{476A3E1A-1676-493D-9107-E3C76C62E2A3}" destId="{5B76DAC8-D9D7-4638-87FF-5EE424959F9D}" srcOrd="0" destOrd="0" parTransId="{85E5273B-65EC-4A2E-97B8-9746E8C64391}" sibTransId="{C0B19B72-9E44-4A37-9DF2-AFEF6BAD0ACA}"/>
    <dgm:cxn modelId="{1FF67B31-7C1E-42FC-B12F-A1F4B78A3A2E}" type="presOf" srcId="{DB0D7DF1-61C3-4324-BB4D-AFB91D3B21B1}" destId="{1A1DFF3C-4CB2-4D37-B74C-181EC79B09D5}" srcOrd="0" destOrd="0" presId="urn:microsoft.com/office/officeart/2008/layout/HalfCircleOrganizationChart"/>
    <dgm:cxn modelId="{FAA7971E-9C47-47E3-8094-ED852362AEB1}" type="presOf" srcId="{476A3E1A-1676-493D-9107-E3C76C62E2A3}" destId="{45D92BBE-E24A-4489-A4EC-9D7145A38F4F}" srcOrd="0" destOrd="0" presId="urn:microsoft.com/office/officeart/2008/layout/HalfCircleOrganizationChart"/>
    <dgm:cxn modelId="{F162B1FA-79A6-47D0-A598-4CE6DD16083A}" srcId="{476A3E1A-1676-493D-9107-E3C76C62E2A3}" destId="{A574991E-960E-42C3-842D-DCA15DC2C183}" srcOrd="1" destOrd="0" parTransId="{606E4491-3576-468C-87F9-2E841E203652}" sibTransId="{284672D8-E366-4698-B760-2A627C22E10C}"/>
    <dgm:cxn modelId="{0EAFBF42-A325-4731-978F-6DEED045343A}" type="presOf" srcId="{D3EC3C31-E4F8-4435-8289-3416B42E71A1}" destId="{D65B0BD7-2053-4C02-BD03-9B983E158AAB}" srcOrd="1" destOrd="0" presId="urn:microsoft.com/office/officeart/2008/layout/HalfCircleOrganizationChart"/>
    <dgm:cxn modelId="{155A44A2-6FAC-4011-B4CA-2AFFBB9AB0F5}" srcId="{80D418B4-7807-47BD-85A6-512A0C5848A5}" destId="{EDA86EC0-C9D6-47E6-BB6F-1B01242FDCC6}" srcOrd="0" destOrd="0" parTransId="{DB0D7DF1-61C3-4324-BB4D-AFB91D3B21B1}" sibTransId="{ADE3E680-051A-4EDD-A53D-EE90C7B920BD}"/>
    <dgm:cxn modelId="{46FD0F7A-A91E-4776-8B44-22EF33B668F9}" type="presOf" srcId="{E81B116F-0BCE-4DBB-985B-6109E4B6AD56}" destId="{7445A661-9BE4-480E-AD21-91EA8A7DBC03}" srcOrd="1" destOrd="0" presId="urn:microsoft.com/office/officeart/2008/layout/HalfCircleOrganizationChart"/>
    <dgm:cxn modelId="{ACB4A648-75E2-4B3C-B1F1-6BE2CD8C0454}" srcId="{D00C67D5-FA6D-452A-A47F-BBB9497203EB}" destId="{068059DA-1C2B-4DC7-8CB0-38C5697CC3D5}" srcOrd="0" destOrd="0" parTransId="{B2D3F29D-1401-4E54-A76C-4C77395A11E2}" sibTransId="{B1D27288-3971-431B-8CAB-58247F5B974C}"/>
    <dgm:cxn modelId="{2F5088E8-329D-475B-B44D-0A54A148DE1F}" type="presOf" srcId="{E03630C8-3E27-4A1E-8D07-F31545E37A22}" destId="{993CD052-CBA1-495A-AB7E-9C2F57FAB9A1}" srcOrd="0" destOrd="0" presId="urn:microsoft.com/office/officeart/2008/layout/HalfCircleOrganizationChart"/>
    <dgm:cxn modelId="{DAF0A78D-AEFF-47C0-A78E-9238107D41BA}" type="presOf" srcId="{908A7699-87CB-48A7-BE92-E91438ED9FB2}" destId="{6F7B55AF-8107-4A13-8053-DF5204914431}" srcOrd="1" destOrd="0" presId="urn:microsoft.com/office/officeart/2008/layout/HalfCircleOrganizationChart"/>
    <dgm:cxn modelId="{F50CEE3D-5907-46DD-881A-4E0BF7147116}" type="presOf" srcId="{5B76DAC8-D9D7-4638-87FF-5EE424959F9D}" destId="{78BD16C9-6A7E-4DC9-A73D-F9ED35A69F4D}" srcOrd="0" destOrd="0" presId="urn:microsoft.com/office/officeart/2008/layout/HalfCircleOrganizationChart"/>
    <dgm:cxn modelId="{7D9DCEBC-1A10-46D6-8DFB-33F11B117B8E}" type="presOf" srcId="{D00C67D5-FA6D-452A-A47F-BBB9497203EB}" destId="{AEFC1823-0830-4D27-A5A1-01959C394AB4}" srcOrd="0" destOrd="0" presId="urn:microsoft.com/office/officeart/2008/layout/HalfCircleOrganizationChart"/>
    <dgm:cxn modelId="{996E0307-4039-418F-ABA1-B1329BED42CD}" type="presOf" srcId="{A574991E-960E-42C3-842D-DCA15DC2C183}" destId="{E9775D65-CFCA-4EDC-981D-033D90583428}" srcOrd="0" destOrd="0" presId="urn:microsoft.com/office/officeart/2008/layout/HalfCircleOrganizationChart"/>
    <dgm:cxn modelId="{1A42963A-AC31-466B-A148-8D338EF6670D}" type="presOf" srcId="{068059DA-1C2B-4DC7-8CB0-38C5697CC3D5}" destId="{4ED38C24-5E86-4088-8255-FF5D56F2C0C7}" srcOrd="0" destOrd="0" presId="urn:microsoft.com/office/officeart/2008/layout/HalfCircleOrganizationChart"/>
    <dgm:cxn modelId="{B2A5F0F1-591D-47E6-B2FC-278876F9004A}" type="presOf" srcId="{DD0DE0B1-9844-4202-9214-240FAEDEA28D}" destId="{274EFCF9-C37B-4C57-AF5F-A7BC3BEF7AE8}" srcOrd="0" destOrd="0" presId="urn:microsoft.com/office/officeart/2008/layout/HalfCircleOrganizationChart"/>
    <dgm:cxn modelId="{631469B6-5D7B-4A86-A015-AC542889233F}" type="presOf" srcId="{DE020FAD-3ED7-460D-92D7-84456F5BDB9B}" destId="{3E1C95D6-8BE8-4D04-8E38-B24322CCC815}" srcOrd="1" destOrd="0" presId="urn:microsoft.com/office/officeart/2008/layout/HalfCircleOrganizationChart"/>
    <dgm:cxn modelId="{A8C59F5E-141D-45D2-9A45-C74D6245FBDF}" type="presOf" srcId="{2DDDDBD3-DC7C-43F1-BEBC-46D47BEABEC1}" destId="{A6054A74-2E9C-45FA-B4ED-719A08039114}" srcOrd="0" destOrd="0" presId="urn:microsoft.com/office/officeart/2008/layout/HalfCircleOrganizationChart"/>
    <dgm:cxn modelId="{B702407C-AB8B-4BB5-BFC1-D12F7B7CB7E0}" type="presOf" srcId="{84C9C24A-22F0-45F8-B23A-A7E42BC88BA1}" destId="{4F4D52AA-CA7D-45AB-B34F-866FE377ADEE}" srcOrd="1" destOrd="0" presId="urn:microsoft.com/office/officeart/2008/layout/HalfCircleOrganizationChart"/>
    <dgm:cxn modelId="{AFFF558E-EF75-47AF-8848-3E3A95981566}" type="presOf" srcId="{DE020FAD-3ED7-460D-92D7-84456F5BDB9B}" destId="{1C657AB7-7B07-4B06-BD52-E40922E244CF}" srcOrd="0" destOrd="0" presId="urn:microsoft.com/office/officeart/2008/layout/HalfCircleOrganizationChart"/>
    <dgm:cxn modelId="{2DA8D347-D8A2-4772-BDF0-48C3FE5FDF31}" type="presOf" srcId="{476A3E1A-1676-493D-9107-E3C76C62E2A3}" destId="{825D55A5-E905-4DC2-ABCE-A55D372DCC6F}" srcOrd="1" destOrd="0" presId="urn:microsoft.com/office/officeart/2008/layout/HalfCircleOrganizationChart"/>
    <dgm:cxn modelId="{59DDD727-337F-4065-9B60-E3D4045B0765}" srcId="{068059DA-1C2B-4DC7-8CB0-38C5697CC3D5}" destId="{3FB8B6C3-B9F5-4326-BA47-B7FB2D92ECA0}" srcOrd="2" destOrd="0" parTransId="{15C31641-C7F3-43D0-BD76-0470E9189826}" sibTransId="{0F1AADB4-B273-4C9A-A37D-BC58E561C8C7}"/>
    <dgm:cxn modelId="{9FE9A490-4DDE-43BC-9E3E-CDAD3D01FB68}" type="presOf" srcId="{64E49BE8-B2E4-4E5F-AC9F-B16F026C048B}" destId="{3BF5BEC1-89C1-4B50-8620-749FA3732532}" srcOrd="1" destOrd="0" presId="urn:microsoft.com/office/officeart/2008/layout/HalfCircleOrganizationChart"/>
    <dgm:cxn modelId="{8EB8D47C-CF52-4EA6-AD36-8A0EE88ED80A}" type="presOf" srcId="{EB4F5C1F-08AA-48D7-A8BA-5AE3EE76EA00}" destId="{725D6653-3892-463F-B500-9C1CC3C4D1E4}" srcOrd="0" destOrd="0" presId="urn:microsoft.com/office/officeart/2008/layout/HalfCircleOrganizationChart"/>
    <dgm:cxn modelId="{D298FCD2-DBCE-4A2B-86C4-5C8C83E198CB}" type="presOf" srcId="{5F102B6D-13F1-48D0-94B7-9193DE8C884B}" destId="{0EC2039A-BC95-4596-B763-B6C25E3047E3}" srcOrd="1" destOrd="0" presId="urn:microsoft.com/office/officeart/2008/layout/HalfCircleOrganizationChart"/>
    <dgm:cxn modelId="{C8E4AD1C-2919-476E-A8B7-05796AFA6527}" type="presOf" srcId="{85A96D6F-484D-4E0A-A4E1-68DA0AC2B36B}" destId="{2D1ADB2E-C816-4CCA-928F-2A8E8584386B}" srcOrd="1" destOrd="0" presId="urn:microsoft.com/office/officeart/2008/layout/HalfCircleOrganizationChart"/>
    <dgm:cxn modelId="{AC408493-A1F5-4727-8EE0-1FF0633F8472}" type="presOf" srcId="{DEFA03D2-F360-40A9-B671-2D724E05B2D8}" destId="{ABFAF5B2-DF81-4AF1-BDA8-00DCBE23B954}" srcOrd="0" destOrd="0" presId="urn:microsoft.com/office/officeart/2008/layout/HalfCircleOrganizationChart"/>
    <dgm:cxn modelId="{15A7EEB1-B5C9-4D1E-AA5E-FC0B77ED34A8}" type="presOf" srcId="{E81B116F-0BCE-4DBB-985B-6109E4B6AD56}" destId="{141EAEA5-755D-4618-A6E0-2F79D504A55B}" srcOrd="0" destOrd="0" presId="urn:microsoft.com/office/officeart/2008/layout/HalfCircleOrganizationChart"/>
    <dgm:cxn modelId="{1F8B8070-FA6E-4B66-99D4-F90D535AF5C8}" type="presOf" srcId="{85E5273B-65EC-4A2E-97B8-9746E8C64391}" destId="{E018B6DC-D281-47BD-B152-51C65FC122FE}" srcOrd="0" destOrd="0" presId="urn:microsoft.com/office/officeart/2008/layout/HalfCircleOrganizationChart"/>
    <dgm:cxn modelId="{3408F676-59F5-4936-8FB7-0DC3D1E9E8B2}" type="presOf" srcId="{CE414565-A05D-4FF7-A799-79CD50CF84A0}" destId="{E69CC0C8-7530-4DB9-ACFE-77C3F23B9526}" srcOrd="1" destOrd="0" presId="urn:microsoft.com/office/officeart/2008/layout/HalfCircleOrganizationChart"/>
    <dgm:cxn modelId="{6C308996-ECFC-41D7-A219-1842F1D3A385}" type="presOf" srcId="{2D12233C-FDF6-428D-BBBC-71BC7B27817A}" destId="{553873B1-E7A3-4C8C-8BAC-365D2723B262}" srcOrd="0" destOrd="0" presId="urn:microsoft.com/office/officeart/2008/layout/HalfCircleOrganizationChart"/>
    <dgm:cxn modelId="{F97CFCA4-C408-41D6-98B9-496B007DE27C}" srcId="{84C9C24A-22F0-45F8-B23A-A7E42BC88BA1}" destId="{2DDDDBD3-DC7C-43F1-BEBC-46D47BEABEC1}" srcOrd="0" destOrd="0" parTransId="{9D346494-152F-45E1-B194-42E00F51C6D4}" sibTransId="{F5EB250D-6591-4C53-87EF-1C4BC8C8C44F}"/>
    <dgm:cxn modelId="{24D9B7AD-2043-4074-91F2-5A6F0D8B1669}" type="presOf" srcId="{EDA86EC0-C9D6-47E6-BB6F-1B01242FDCC6}" destId="{0FDDA48F-E59B-48AC-9BA7-AED26C55F0D7}" srcOrd="0" destOrd="0" presId="urn:microsoft.com/office/officeart/2008/layout/HalfCircleOrganizationChart"/>
    <dgm:cxn modelId="{4FDF458F-21CB-4575-94AF-6C0EF97C1E4B}" type="presOf" srcId="{3FB8B6C3-B9F5-4326-BA47-B7FB2D92ECA0}" destId="{6B8F2FEE-63FC-4FCB-ABE7-4301E646EEEF}" srcOrd="1" destOrd="0" presId="urn:microsoft.com/office/officeart/2008/layout/HalfCircleOrganizationChart"/>
    <dgm:cxn modelId="{30D22DB0-D7C0-4E59-977D-414877DC0111}" type="presOf" srcId="{85A96D6F-484D-4E0A-A4E1-68DA0AC2B36B}" destId="{5A682BAC-72F8-40BD-9224-C675DA6A218A}" srcOrd="0" destOrd="0" presId="urn:microsoft.com/office/officeart/2008/layout/HalfCircleOrganizationChart"/>
    <dgm:cxn modelId="{258F922E-7F82-4B5B-BDCD-601229A1D84C}" srcId="{84C9C24A-22F0-45F8-B23A-A7E42BC88BA1}" destId="{88F62A3B-B281-4BD1-A08D-3583C1C7ADF1}" srcOrd="4" destOrd="0" parTransId="{DD0DE0B1-9844-4202-9214-240FAEDEA28D}" sibTransId="{9EE23832-8DEC-4D71-A96F-090AB775BA59}"/>
    <dgm:cxn modelId="{09F16436-FA15-45B0-B6C4-3C1175681F0E}" type="presOf" srcId="{908A7699-87CB-48A7-BE92-E91438ED9FB2}" destId="{23874DF7-4B55-4035-9172-738FF153D38F}" srcOrd="0" destOrd="0" presId="urn:microsoft.com/office/officeart/2008/layout/HalfCircleOrganizationChart"/>
    <dgm:cxn modelId="{646A08F2-A912-4A35-941A-B5227E9E6A37}" type="presOf" srcId="{F09F81DD-EFAC-47B5-B22B-FCDA142F21AC}" destId="{8E28642C-5984-4C5B-9AB4-15E981F0F201}" srcOrd="0" destOrd="0" presId="urn:microsoft.com/office/officeart/2008/layout/HalfCircleOrganizationChart"/>
    <dgm:cxn modelId="{7ECAD3DE-E9CF-4B8A-9CB7-F1A78F48D4A7}" type="presOf" srcId="{A3E6AE49-CDE6-4B94-BC48-1A182D2FD361}" destId="{091F732B-831F-4B75-B1CD-CE80F3E51230}" srcOrd="0" destOrd="0" presId="urn:microsoft.com/office/officeart/2008/layout/HalfCircleOrganizationChart"/>
    <dgm:cxn modelId="{32B8DB7D-18FC-43DC-BDB9-1CF572626860}" type="presOf" srcId="{D3EC3C31-E4F8-4435-8289-3416B42E71A1}" destId="{ED05FAFC-9460-414E-BD9E-8EA3FCDBEA93}" srcOrd="0" destOrd="0" presId="urn:microsoft.com/office/officeart/2008/layout/HalfCircleOrganizationChart"/>
    <dgm:cxn modelId="{19049B50-1388-4197-9E6E-7B7B59D2D35C}" srcId="{5B76DAC8-D9D7-4638-87FF-5EE424959F9D}" destId="{2D12233C-FDF6-428D-BBBC-71BC7B27817A}" srcOrd="0" destOrd="0" parTransId="{3EFA33E2-5C51-4695-BA19-6C5BCF1E8330}" sibTransId="{E8FB10E7-545B-482C-A330-D3551B371BA6}"/>
    <dgm:cxn modelId="{9D182476-63EE-44FE-87F2-8033860CB6E3}" type="presOf" srcId="{88F62A3B-B281-4BD1-A08D-3583C1C7ADF1}" destId="{F993E952-D4A9-4EF4-BF8D-5FA298D11C4B}" srcOrd="1" destOrd="0" presId="urn:microsoft.com/office/officeart/2008/layout/HalfCircleOrganizationChart"/>
    <dgm:cxn modelId="{941A7901-8BCD-4CD0-8D3A-6F3A3DA2EE1A}" type="presOf" srcId="{9D346494-152F-45E1-B194-42E00F51C6D4}" destId="{D5467B9A-727E-440C-95C0-053198AE563B}" srcOrd="0" destOrd="0" presId="urn:microsoft.com/office/officeart/2008/layout/HalfCircleOrganizationChart"/>
    <dgm:cxn modelId="{91D2188C-523F-4E61-B387-FAF913356C24}" type="presOf" srcId="{3FB8B6C3-B9F5-4326-BA47-B7FB2D92ECA0}" destId="{3BBEEBF4-28AE-49D8-A9E6-8C67E8AD158A}" srcOrd="0" destOrd="0" presId="urn:microsoft.com/office/officeart/2008/layout/HalfCircleOrganizationChart"/>
    <dgm:cxn modelId="{46E47131-633F-4F04-A301-620BD6D6D32C}" srcId="{64E49BE8-B2E4-4E5F-AC9F-B16F026C048B}" destId="{DA6CD8CE-27D1-4090-958C-ABD89520229B}" srcOrd="1" destOrd="0" parTransId="{DEFA03D2-F360-40A9-B671-2D724E05B2D8}" sibTransId="{66101443-C6C4-4735-A0C8-D71E1D749B4C}"/>
    <dgm:cxn modelId="{5356E35B-A292-4FBA-8F1F-F2A1B8783232}" type="presOf" srcId="{EDA86EC0-C9D6-47E6-BB6F-1B01242FDCC6}" destId="{4DE81C7A-10D4-48F7-A675-BF402CF1CF54}" srcOrd="1" destOrd="0" presId="urn:microsoft.com/office/officeart/2008/layout/HalfCircleOrganizationChart"/>
    <dgm:cxn modelId="{41215FA3-7BBB-43BC-B3D1-E3511902DA25}" type="presOf" srcId="{2DDDDBD3-DC7C-43F1-BEBC-46D47BEABEC1}" destId="{A8447BE6-BE79-4BA8-9EA6-7B4771D5C243}" srcOrd="1" destOrd="0" presId="urn:microsoft.com/office/officeart/2008/layout/HalfCircleOrganizationChart"/>
    <dgm:cxn modelId="{C0788545-8EDE-4104-83B4-7B104D1C0EED}" type="presOf" srcId="{2317837B-CC64-4FFF-B555-D1A287FB73B0}" destId="{048F9CD6-3FE9-4AF7-B7EC-FCED3342CB77}" srcOrd="0" destOrd="0" presId="urn:microsoft.com/office/officeart/2008/layout/HalfCircleOrganizationChart"/>
    <dgm:cxn modelId="{0E781FAF-C329-4049-ACA9-D78A2A1BB84A}" type="presOf" srcId="{5F102B6D-13F1-48D0-94B7-9193DE8C884B}" destId="{4DA2B84A-75B3-43DD-8CC0-B16E0C430D89}" srcOrd="0" destOrd="0" presId="urn:microsoft.com/office/officeart/2008/layout/HalfCircleOrganizationChart"/>
    <dgm:cxn modelId="{8818F790-EC14-4322-91F9-FACBCDFCB201}" type="presOf" srcId="{068059DA-1C2B-4DC7-8CB0-38C5697CC3D5}" destId="{BF7E14C6-AB88-4782-A37F-5AB8E0D00532}" srcOrd="1" destOrd="0" presId="urn:microsoft.com/office/officeart/2008/layout/HalfCircleOrganizationChart"/>
    <dgm:cxn modelId="{99999C42-8761-4CE2-BB61-5B62A8FFBA58}" type="presOf" srcId="{541BCCE2-ADB7-4367-A381-FF6582098D70}" destId="{031533C5-E304-4D41-8AB6-4EB2569F0BD0}" srcOrd="1" destOrd="0" presId="urn:microsoft.com/office/officeart/2008/layout/HalfCircleOrganizationChart"/>
    <dgm:cxn modelId="{7F875F08-D05F-416D-A77F-7AFAA29E9B27}" type="presOf" srcId="{88F62A3B-B281-4BD1-A08D-3583C1C7ADF1}" destId="{FC207C9A-08A1-481B-B843-C78040A3FABD}" srcOrd="0" destOrd="0" presId="urn:microsoft.com/office/officeart/2008/layout/HalfCircleOrganizationChart"/>
    <dgm:cxn modelId="{41C485B4-D6EB-4388-A64C-796F3DFCA654}" type="presOf" srcId="{9680D519-4469-412B-BEAA-4F7F385E4D9B}" destId="{6C65017A-8338-47DD-9DD9-3CEDDA3E0155}" srcOrd="0" destOrd="0" presId="urn:microsoft.com/office/officeart/2008/layout/HalfCircleOrganizationChart"/>
    <dgm:cxn modelId="{C6FA0394-EB38-4E43-84B9-1818EA6F3008}" type="presOf" srcId="{80D418B4-7807-47BD-85A6-512A0C5848A5}" destId="{318591F2-9AD0-4AFE-87A3-827C1191424A}" srcOrd="0" destOrd="0" presId="urn:microsoft.com/office/officeart/2008/layout/HalfCircleOrganizationChart"/>
    <dgm:cxn modelId="{2DD2D515-B16A-4540-B8AA-5A34DBA231CB}" srcId="{64E49BE8-B2E4-4E5F-AC9F-B16F026C048B}" destId="{541BCCE2-ADB7-4367-A381-FF6582098D70}" srcOrd="0" destOrd="0" parTransId="{3BEAAEC6-5726-4E6F-9B10-51ADA6976331}" sibTransId="{DB4BA7A8-7AC1-4A4C-AD87-4B17E802DE6A}"/>
    <dgm:cxn modelId="{6EA0CAE7-A1A9-45F8-A7FB-CCA16E1CFBE2}" type="presOf" srcId="{16A9C533-68D0-4305-9C97-10917ECEBAC4}" destId="{39C8C4EC-FBD6-4C16-96A8-61B24EE21C3E}" srcOrd="0" destOrd="0" presId="urn:microsoft.com/office/officeart/2008/layout/HalfCircleOrganizationChart"/>
    <dgm:cxn modelId="{4EE260E5-A3E1-4D3A-A1F0-8583762BA900}" type="presOf" srcId="{541BCCE2-ADB7-4367-A381-FF6582098D70}" destId="{535557F3-5C54-46CA-9174-BDD9F7474D4F}" srcOrd="0" destOrd="0" presId="urn:microsoft.com/office/officeart/2008/layout/HalfCircleOrganizationChart"/>
    <dgm:cxn modelId="{D04D8BD9-1385-4E94-9FDE-4B87AF069049}" type="presOf" srcId="{A80F9A04-B503-4303-8D66-1062539C320D}" destId="{A437C744-8177-47E7-9859-3071C545E48C}" srcOrd="0" destOrd="0" presId="urn:microsoft.com/office/officeart/2008/layout/HalfCircleOrganizationChart"/>
    <dgm:cxn modelId="{63B0BD2B-6E82-4A2E-AA28-332B385F52AC}" srcId="{D00C67D5-FA6D-452A-A47F-BBB9497203EB}" destId="{D3EC3C31-E4F8-4435-8289-3416B42E71A1}" srcOrd="1" destOrd="0" parTransId="{E5025DB2-4206-4665-986A-B238E1D4BFCF}" sibTransId="{5A92D4B7-9A93-4507-BC6E-241D49CC42E9}"/>
    <dgm:cxn modelId="{26456F7A-FB13-47E5-A789-26B8BCAF6931}" type="presOf" srcId="{64E49BE8-B2E4-4E5F-AC9F-B16F026C048B}" destId="{54896D8F-9044-4A24-9D0C-59E492943906}" srcOrd="0" destOrd="0" presId="urn:microsoft.com/office/officeart/2008/layout/HalfCircleOrganizationChart"/>
    <dgm:cxn modelId="{2B2498F9-A390-4144-927E-2823B85543A3}" type="presOf" srcId="{CE414565-A05D-4FF7-A799-79CD50CF84A0}" destId="{D5401659-12ED-4670-B691-FA8A3F4CD6F6}" srcOrd="0" destOrd="0" presId="urn:microsoft.com/office/officeart/2008/layout/HalfCircleOrganizationChart"/>
    <dgm:cxn modelId="{A6CA2488-09DD-4DB9-97EC-074F937BB2CA}" type="presOf" srcId="{84C9C24A-22F0-45F8-B23A-A7E42BC88BA1}" destId="{C272DA21-CA3F-448A-9DD6-9931C99B0065}" srcOrd="0" destOrd="0" presId="urn:microsoft.com/office/officeart/2008/layout/HalfCircleOrganizationChart"/>
    <dgm:cxn modelId="{3691158D-0F98-498C-84CC-2DDB7373FE82}" srcId="{D3EC3C31-E4F8-4435-8289-3416B42E71A1}" destId="{84C9C24A-22F0-45F8-B23A-A7E42BC88BA1}" srcOrd="0" destOrd="0" parTransId="{16A9C533-68D0-4305-9C97-10917ECEBAC4}" sibTransId="{A7E2DB02-A896-4BDB-ABB1-333E6C89EED7}"/>
    <dgm:cxn modelId="{3C1CBEA0-0665-487E-9B31-73429196CBAE}" srcId="{3FB8B6C3-B9F5-4326-BA47-B7FB2D92ECA0}" destId="{64E49BE8-B2E4-4E5F-AC9F-B16F026C048B}" srcOrd="0" destOrd="0" parTransId="{2317837B-CC64-4FFF-B555-D1A287FB73B0}" sibTransId="{B9375738-EE7F-45CE-B0C4-7269863C012B}"/>
    <dgm:cxn modelId="{727D6CD3-C809-453E-9727-4B5DEF7941B6}" srcId="{84C9C24A-22F0-45F8-B23A-A7E42BC88BA1}" destId="{DE020FAD-3ED7-460D-92D7-84456F5BDB9B}" srcOrd="2" destOrd="0" parTransId="{A3E6AE49-CDE6-4B94-BC48-1A182D2FD361}" sibTransId="{090BF482-AD7C-43BB-BFF0-4D068B6AAD26}"/>
    <dgm:cxn modelId="{A3E47247-FA87-4F95-BBD2-BEDE6002E8E9}" type="presOf" srcId="{606E4491-3576-468C-87F9-2E841E203652}" destId="{BA6AF170-A54C-4DA9-90C0-E2F6BD1706FA}" srcOrd="0" destOrd="0" presId="urn:microsoft.com/office/officeart/2008/layout/HalfCircleOrganizationChart"/>
    <dgm:cxn modelId="{C46F92DF-3F87-430C-9770-C7E11B331178}" type="presOf" srcId="{3EFA33E2-5C51-4695-BA19-6C5BCF1E8330}" destId="{2830E0EE-F487-4BFB-BABD-18AFCDE0A98F}" srcOrd="0" destOrd="0" presId="urn:microsoft.com/office/officeart/2008/layout/HalfCircleOrganizationChart"/>
    <dgm:cxn modelId="{BB5D9384-881B-4DEB-A1DF-3B09405C875A}" type="presParOf" srcId="{AEFC1823-0830-4D27-A5A1-01959C394AB4}" destId="{DE8FC9A0-A6B6-4C52-BFFC-2C95AF78320E}" srcOrd="0" destOrd="0" presId="urn:microsoft.com/office/officeart/2008/layout/HalfCircleOrganizationChart"/>
    <dgm:cxn modelId="{C8829C71-F242-48DC-903C-DA7D3E9E1188}" type="presParOf" srcId="{DE8FC9A0-A6B6-4C52-BFFC-2C95AF78320E}" destId="{1E9EABEB-81DF-45A7-BE4E-0E25EDD972B9}" srcOrd="0" destOrd="0" presId="urn:microsoft.com/office/officeart/2008/layout/HalfCircleOrganizationChart"/>
    <dgm:cxn modelId="{F4605CCB-214F-4B68-BE99-0E34351E499C}" type="presParOf" srcId="{1E9EABEB-81DF-45A7-BE4E-0E25EDD972B9}" destId="{4ED38C24-5E86-4088-8255-FF5D56F2C0C7}" srcOrd="0" destOrd="0" presId="urn:microsoft.com/office/officeart/2008/layout/HalfCircleOrganizationChart"/>
    <dgm:cxn modelId="{60CE5A7E-F136-4EB6-AAE6-0FBEAB8BB812}" type="presParOf" srcId="{1E9EABEB-81DF-45A7-BE4E-0E25EDD972B9}" destId="{EA634D12-6A3C-4133-912A-C47DBB6032A7}" srcOrd="1" destOrd="0" presId="urn:microsoft.com/office/officeart/2008/layout/HalfCircleOrganizationChart"/>
    <dgm:cxn modelId="{9472EE1E-2583-47A4-89DF-E422FE957349}" type="presParOf" srcId="{1E9EABEB-81DF-45A7-BE4E-0E25EDD972B9}" destId="{1AEE6356-B4B1-4CBF-B09D-3E45B99D5D6D}" srcOrd="2" destOrd="0" presId="urn:microsoft.com/office/officeart/2008/layout/HalfCircleOrganizationChart"/>
    <dgm:cxn modelId="{2D3D8F10-0185-4405-9D63-3BFDC2882316}" type="presParOf" srcId="{1E9EABEB-81DF-45A7-BE4E-0E25EDD972B9}" destId="{BF7E14C6-AB88-4782-A37F-5AB8E0D00532}" srcOrd="3" destOrd="0" presId="urn:microsoft.com/office/officeart/2008/layout/HalfCircleOrganizationChart"/>
    <dgm:cxn modelId="{A264D960-87E5-4808-B143-0343ED37C637}" type="presParOf" srcId="{DE8FC9A0-A6B6-4C52-BFFC-2C95AF78320E}" destId="{D28D61A8-0C9B-4092-B385-39AD72B3D286}" srcOrd="1" destOrd="0" presId="urn:microsoft.com/office/officeart/2008/layout/HalfCircleOrganizationChart"/>
    <dgm:cxn modelId="{A7884607-6CCF-4F3D-9F46-6B1F71EF2E7D}" type="presParOf" srcId="{D28D61A8-0C9B-4092-B385-39AD72B3D286}" destId="{12692DB0-E37F-40BA-8EED-9754AB5E8CF5}" srcOrd="0" destOrd="0" presId="urn:microsoft.com/office/officeart/2008/layout/HalfCircleOrganizationChart"/>
    <dgm:cxn modelId="{33490A9A-D8EC-4BC6-816B-2EBD34DA9DC3}" type="presParOf" srcId="{D28D61A8-0C9B-4092-B385-39AD72B3D286}" destId="{6CBFDF79-0637-4307-AC19-13693C51705B}" srcOrd="1" destOrd="0" presId="urn:microsoft.com/office/officeart/2008/layout/HalfCircleOrganizationChart"/>
    <dgm:cxn modelId="{D5FD76F3-1D51-465D-97C7-93409F716BA0}" type="presParOf" srcId="{6CBFDF79-0637-4307-AC19-13693C51705B}" destId="{7D5027F3-0B7F-4CF2-AE73-319CB3974460}" srcOrd="0" destOrd="0" presId="urn:microsoft.com/office/officeart/2008/layout/HalfCircleOrganizationChart"/>
    <dgm:cxn modelId="{1016128B-4E7A-49BF-AE3D-AC0795F75E6B}" type="presParOf" srcId="{7D5027F3-0B7F-4CF2-AE73-319CB3974460}" destId="{318591F2-9AD0-4AFE-87A3-827C1191424A}" srcOrd="0" destOrd="0" presId="urn:microsoft.com/office/officeart/2008/layout/HalfCircleOrganizationChart"/>
    <dgm:cxn modelId="{77ABBECD-D858-49AB-849C-C2E3481C4107}" type="presParOf" srcId="{7D5027F3-0B7F-4CF2-AE73-319CB3974460}" destId="{E3111B91-0065-4FD8-99BA-404EB5442BB5}" srcOrd="1" destOrd="0" presId="urn:microsoft.com/office/officeart/2008/layout/HalfCircleOrganizationChart"/>
    <dgm:cxn modelId="{C749F409-6480-4170-B14F-4A5DB84DE86A}" type="presParOf" srcId="{7D5027F3-0B7F-4CF2-AE73-319CB3974460}" destId="{52C41DBB-20A8-44CD-B9B1-E93C789D5284}" srcOrd="2" destOrd="0" presId="urn:microsoft.com/office/officeart/2008/layout/HalfCircleOrganizationChart"/>
    <dgm:cxn modelId="{81C7CCA4-D809-46B8-90B5-FA4B6F529DC6}" type="presParOf" srcId="{7D5027F3-0B7F-4CF2-AE73-319CB3974460}" destId="{F29E5A60-748C-47B2-AB0F-B8AF7BEE2C84}" srcOrd="3" destOrd="0" presId="urn:microsoft.com/office/officeart/2008/layout/HalfCircleOrganizationChart"/>
    <dgm:cxn modelId="{43ED38CD-F9A6-4D32-A125-DD87A628BC53}" type="presParOf" srcId="{6CBFDF79-0637-4307-AC19-13693C51705B}" destId="{F6C3C81C-A0F2-4DD1-BEA1-64F8936A2453}" srcOrd="1" destOrd="0" presId="urn:microsoft.com/office/officeart/2008/layout/HalfCircleOrganizationChart"/>
    <dgm:cxn modelId="{EC78976C-7C0E-4EE9-9A85-F132D7603660}" type="presParOf" srcId="{F6C3C81C-A0F2-4DD1-BEA1-64F8936A2453}" destId="{1A1DFF3C-4CB2-4D37-B74C-181EC79B09D5}" srcOrd="0" destOrd="0" presId="urn:microsoft.com/office/officeart/2008/layout/HalfCircleOrganizationChart"/>
    <dgm:cxn modelId="{0C1D825D-7534-445E-BD23-2C3A1660AC18}" type="presParOf" srcId="{F6C3C81C-A0F2-4DD1-BEA1-64F8936A2453}" destId="{7DD63FFC-C4E6-4742-B330-F57DAD128CB9}" srcOrd="1" destOrd="0" presId="urn:microsoft.com/office/officeart/2008/layout/HalfCircleOrganizationChart"/>
    <dgm:cxn modelId="{DD152E28-1C31-4AC4-BBBE-2AE268FE28B5}" type="presParOf" srcId="{7DD63FFC-C4E6-4742-B330-F57DAD128CB9}" destId="{59FACF03-64DC-49D9-9D41-A561A4CCA68F}" srcOrd="0" destOrd="0" presId="urn:microsoft.com/office/officeart/2008/layout/HalfCircleOrganizationChart"/>
    <dgm:cxn modelId="{F1EA0BA2-59D5-4BCB-B17A-24B4E3B43920}" type="presParOf" srcId="{59FACF03-64DC-49D9-9D41-A561A4CCA68F}" destId="{0FDDA48F-E59B-48AC-9BA7-AED26C55F0D7}" srcOrd="0" destOrd="0" presId="urn:microsoft.com/office/officeart/2008/layout/HalfCircleOrganizationChart"/>
    <dgm:cxn modelId="{AC79D874-2C5D-4297-8C11-BD87F99F6455}" type="presParOf" srcId="{59FACF03-64DC-49D9-9D41-A561A4CCA68F}" destId="{B65AF84D-3154-4CF6-B55A-3E436B183F55}" srcOrd="1" destOrd="0" presId="urn:microsoft.com/office/officeart/2008/layout/HalfCircleOrganizationChart"/>
    <dgm:cxn modelId="{8AFB2027-45AF-4A1C-AFCF-1558462AA9A4}" type="presParOf" srcId="{59FACF03-64DC-49D9-9D41-A561A4CCA68F}" destId="{C42A6D53-93E9-45D0-BCEB-E2C6C7D0B57F}" srcOrd="2" destOrd="0" presId="urn:microsoft.com/office/officeart/2008/layout/HalfCircleOrganizationChart"/>
    <dgm:cxn modelId="{675C1F68-1A63-400B-84D1-C65574F6D193}" type="presParOf" srcId="{59FACF03-64DC-49D9-9D41-A561A4CCA68F}" destId="{4DE81C7A-10D4-48F7-A675-BF402CF1CF54}" srcOrd="3" destOrd="0" presId="urn:microsoft.com/office/officeart/2008/layout/HalfCircleOrganizationChart"/>
    <dgm:cxn modelId="{7029BF77-D2E6-408C-AE09-B3BE47BE0F62}" type="presParOf" srcId="{7DD63FFC-C4E6-4742-B330-F57DAD128CB9}" destId="{0F08FF6D-89C9-4ECF-969C-4BE606F3B524}" srcOrd="1" destOrd="0" presId="urn:microsoft.com/office/officeart/2008/layout/HalfCircleOrganizationChart"/>
    <dgm:cxn modelId="{1DF778F0-3E14-4F51-9671-4FA11D3F624A}" type="presParOf" srcId="{7DD63FFC-C4E6-4742-B330-F57DAD128CB9}" destId="{9F92F2EC-1B62-44FA-8528-AB5BC5DB7D11}" srcOrd="2" destOrd="0" presId="urn:microsoft.com/office/officeart/2008/layout/HalfCircleOrganizationChart"/>
    <dgm:cxn modelId="{1C71C371-30EB-41F9-BB36-E96C18841CE2}" type="presParOf" srcId="{F6C3C81C-A0F2-4DD1-BEA1-64F8936A2453}" destId="{993CD052-CBA1-495A-AB7E-9C2F57FAB9A1}" srcOrd="2" destOrd="0" presId="urn:microsoft.com/office/officeart/2008/layout/HalfCircleOrganizationChart"/>
    <dgm:cxn modelId="{32EBF934-0D39-43B0-8870-A470B0E507F4}" type="presParOf" srcId="{F6C3C81C-A0F2-4DD1-BEA1-64F8936A2453}" destId="{E3B231F2-FA04-4B17-8595-071C6B28B4AA}" srcOrd="3" destOrd="0" presId="urn:microsoft.com/office/officeart/2008/layout/HalfCircleOrganizationChart"/>
    <dgm:cxn modelId="{CF714716-F62E-4C92-9810-79F37AE2EC7B}" type="presParOf" srcId="{E3B231F2-FA04-4B17-8595-071C6B28B4AA}" destId="{501DDA00-7DF8-433F-A028-504BDE4F1E48}" srcOrd="0" destOrd="0" presId="urn:microsoft.com/office/officeart/2008/layout/HalfCircleOrganizationChart"/>
    <dgm:cxn modelId="{5770A399-7767-422C-819D-1E2412694AF1}" type="presParOf" srcId="{501DDA00-7DF8-433F-A028-504BDE4F1E48}" destId="{D5401659-12ED-4670-B691-FA8A3F4CD6F6}" srcOrd="0" destOrd="0" presId="urn:microsoft.com/office/officeart/2008/layout/HalfCircleOrganizationChart"/>
    <dgm:cxn modelId="{45AC31AB-5956-474C-B363-E1AB43CCB584}" type="presParOf" srcId="{501DDA00-7DF8-433F-A028-504BDE4F1E48}" destId="{80846CBD-84DE-40DC-8306-5A4E6A9B496B}" srcOrd="1" destOrd="0" presId="urn:microsoft.com/office/officeart/2008/layout/HalfCircleOrganizationChart"/>
    <dgm:cxn modelId="{ACA762EC-885A-43D1-B15A-2C1248F7D80E}" type="presParOf" srcId="{501DDA00-7DF8-433F-A028-504BDE4F1E48}" destId="{EB6E064A-2EB6-40ED-9167-38974B974CFC}" srcOrd="2" destOrd="0" presId="urn:microsoft.com/office/officeart/2008/layout/HalfCircleOrganizationChart"/>
    <dgm:cxn modelId="{3DF94717-C74F-415D-8B8E-9E6459D3CB15}" type="presParOf" srcId="{501DDA00-7DF8-433F-A028-504BDE4F1E48}" destId="{E69CC0C8-7530-4DB9-ACFE-77C3F23B9526}" srcOrd="3" destOrd="0" presId="urn:microsoft.com/office/officeart/2008/layout/HalfCircleOrganizationChart"/>
    <dgm:cxn modelId="{97A66DA4-57C4-4C56-9838-32755D244FC6}" type="presParOf" srcId="{E3B231F2-FA04-4B17-8595-071C6B28B4AA}" destId="{2B1152A3-4B1E-4B21-8158-13FCC2A4BC2F}" srcOrd="1" destOrd="0" presId="urn:microsoft.com/office/officeart/2008/layout/HalfCircleOrganizationChart"/>
    <dgm:cxn modelId="{4213F990-8655-4F7E-A533-6DE6E55D8B97}" type="presParOf" srcId="{E3B231F2-FA04-4B17-8595-071C6B28B4AA}" destId="{74FEF4EE-0DC7-42EA-BCB6-8B82C6C8FD5C}" srcOrd="2" destOrd="0" presId="urn:microsoft.com/office/officeart/2008/layout/HalfCircleOrganizationChart"/>
    <dgm:cxn modelId="{3BE06DF0-1AC6-4B3C-98EE-7CDA75F92F21}" type="presParOf" srcId="{6CBFDF79-0637-4307-AC19-13693C51705B}" destId="{C687B698-9DFF-4AD3-A3BE-A2886F4F9F10}" srcOrd="2" destOrd="0" presId="urn:microsoft.com/office/officeart/2008/layout/HalfCircleOrganizationChart"/>
    <dgm:cxn modelId="{4E3380F0-4AB6-4669-98DF-802A95DDAF91}" type="presParOf" srcId="{D28D61A8-0C9B-4092-B385-39AD72B3D286}" destId="{6C65017A-8338-47DD-9DD9-3CEDDA3E0155}" srcOrd="2" destOrd="0" presId="urn:microsoft.com/office/officeart/2008/layout/HalfCircleOrganizationChart"/>
    <dgm:cxn modelId="{6C0DA075-F52D-43CF-B46E-1F5043D52AAB}" type="presParOf" srcId="{D28D61A8-0C9B-4092-B385-39AD72B3D286}" destId="{727A68DA-1EED-458A-99FF-3799E1745C47}" srcOrd="3" destOrd="0" presId="urn:microsoft.com/office/officeart/2008/layout/HalfCircleOrganizationChart"/>
    <dgm:cxn modelId="{5AABDED1-6898-439F-A8BD-33CD92287B13}" type="presParOf" srcId="{727A68DA-1EED-458A-99FF-3799E1745C47}" destId="{28E9D5FF-B991-48B1-B552-65F95E45144C}" srcOrd="0" destOrd="0" presId="urn:microsoft.com/office/officeart/2008/layout/HalfCircleOrganizationChart"/>
    <dgm:cxn modelId="{535C578D-3029-47BD-B2B5-C3E91436CA22}" type="presParOf" srcId="{28E9D5FF-B991-48B1-B552-65F95E45144C}" destId="{45D92BBE-E24A-4489-A4EC-9D7145A38F4F}" srcOrd="0" destOrd="0" presId="urn:microsoft.com/office/officeart/2008/layout/HalfCircleOrganizationChart"/>
    <dgm:cxn modelId="{736DE0C7-6A9B-4C6E-A972-D0A388EF1279}" type="presParOf" srcId="{28E9D5FF-B991-48B1-B552-65F95E45144C}" destId="{84B5B19F-4D70-4B47-B11E-BDC5300FB25F}" srcOrd="1" destOrd="0" presId="urn:microsoft.com/office/officeart/2008/layout/HalfCircleOrganizationChart"/>
    <dgm:cxn modelId="{8DDD721D-7115-4960-8698-B762F9C8B064}" type="presParOf" srcId="{28E9D5FF-B991-48B1-B552-65F95E45144C}" destId="{D07BAC83-B9CD-4080-9FFD-7ACD3680CAFE}" srcOrd="2" destOrd="0" presId="urn:microsoft.com/office/officeart/2008/layout/HalfCircleOrganizationChart"/>
    <dgm:cxn modelId="{CCDB4246-EF45-4B01-89D7-45528280ACB4}" type="presParOf" srcId="{28E9D5FF-B991-48B1-B552-65F95E45144C}" destId="{825D55A5-E905-4DC2-ABCE-A55D372DCC6F}" srcOrd="3" destOrd="0" presId="urn:microsoft.com/office/officeart/2008/layout/HalfCircleOrganizationChart"/>
    <dgm:cxn modelId="{0737CBE9-E79B-4142-A917-D3DFE7E0FECD}" type="presParOf" srcId="{727A68DA-1EED-458A-99FF-3799E1745C47}" destId="{52D09214-B4FF-4FB6-B67B-E48C51D79773}" srcOrd="1" destOrd="0" presId="urn:microsoft.com/office/officeart/2008/layout/HalfCircleOrganizationChart"/>
    <dgm:cxn modelId="{0FA13227-76EC-4ED1-8224-DEAAC866ADBF}" type="presParOf" srcId="{52D09214-B4FF-4FB6-B67B-E48C51D79773}" destId="{E018B6DC-D281-47BD-B152-51C65FC122FE}" srcOrd="0" destOrd="0" presId="urn:microsoft.com/office/officeart/2008/layout/HalfCircleOrganizationChart"/>
    <dgm:cxn modelId="{4FBFC081-A30E-4975-88C8-79C40965DB9E}" type="presParOf" srcId="{52D09214-B4FF-4FB6-B67B-E48C51D79773}" destId="{76E48AAF-7C43-47A6-AB80-25CCE56F355A}" srcOrd="1" destOrd="0" presId="urn:microsoft.com/office/officeart/2008/layout/HalfCircleOrganizationChart"/>
    <dgm:cxn modelId="{76A1ED7F-4192-4E88-BA4D-3E53B06E97EE}" type="presParOf" srcId="{76E48AAF-7C43-47A6-AB80-25CCE56F355A}" destId="{8F3F345E-1E2A-4ED0-8017-8E9D0A724336}" srcOrd="0" destOrd="0" presId="urn:microsoft.com/office/officeart/2008/layout/HalfCircleOrganizationChart"/>
    <dgm:cxn modelId="{481FCA64-7173-46F2-A977-ED338AE42F19}" type="presParOf" srcId="{8F3F345E-1E2A-4ED0-8017-8E9D0A724336}" destId="{78BD16C9-6A7E-4DC9-A73D-F9ED35A69F4D}" srcOrd="0" destOrd="0" presId="urn:microsoft.com/office/officeart/2008/layout/HalfCircleOrganizationChart"/>
    <dgm:cxn modelId="{12307E04-2614-4D5A-9A84-7CABFE72745C}" type="presParOf" srcId="{8F3F345E-1E2A-4ED0-8017-8E9D0A724336}" destId="{3F309B68-BBCA-4030-A8B7-1AAC3CA5FCAA}" srcOrd="1" destOrd="0" presId="urn:microsoft.com/office/officeart/2008/layout/HalfCircleOrganizationChart"/>
    <dgm:cxn modelId="{D9586305-A79D-42C4-97E7-8CE4222280F7}" type="presParOf" srcId="{8F3F345E-1E2A-4ED0-8017-8E9D0A724336}" destId="{95F00F8F-278A-4E29-AD77-7858348C6739}" srcOrd="2" destOrd="0" presId="urn:microsoft.com/office/officeart/2008/layout/HalfCircleOrganizationChart"/>
    <dgm:cxn modelId="{66525556-CCBD-4FA2-B3FC-118FB9B58D21}" type="presParOf" srcId="{8F3F345E-1E2A-4ED0-8017-8E9D0A724336}" destId="{88B4029E-C9DB-42D1-935E-3E2CCDFEA6FA}" srcOrd="3" destOrd="0" presId="urn:microsoft.com/office/officeart/2008/layout/HalfCircleOrganizationChart"/>
    <dgm:cxn modelId="{4A5151F0-B7FE-4152-B13C-A39F10E6DB5A}" type="presParOf" srcId="{76E48AAF-7C43-47A6-AB80-25CCE56F355A}" destId="{66F5F3A3-007E-4D01-B8B0-97BA162CF8A3}" srcOrd="1" destOrd="0" presId="urn:microsoft.com/office/officeart/2008/layout/HalfCircleOrganizationChart"/>
    <dgm:cxn modelId="{C9EF6E1D-8B32-4441-B9B0-19017CEBAEDF}" type="presParOf" srcId="{66F5F3A3-007E-4D01-B8B0-97BA162CF8A3}" destId="{2830E0EE-F487-4BFB-BABD-18AFCDE0A98F}" srcOrd="0" destOrd="0" presId="urn:microsoft.com/office/officeart/2008/layout/HalfCircleOrganizationChart"/>
    <dgm:cxn modelId="{C554CE00-C612-4087-8ECE-5FE28A4A9051}" type="presParOf" srcId="{66F5F3A3-007E-4D01-B8B0-97BA162CF8A3}" destId="{CD836995-8314-4E98-B93A-346A85592A59}" srcOrd="1" destOrd="0" presId="urn:microsoft.com/office/officeart/2008/layout/HalfCircleOrganizationChart"/>
    <dgm:cxn modelId="{3C4F5D74-9B5B-4112-BBA3-D7D58D63CB35}" type="presParOf" srcId="{CD836995-8314-4E98-B93A-346A85592A59}" destId="{F2F9A816-0342-4E90-9755-32B7181C2AD0}" srcOrd="0" destOrd="0" presId="urn:microsoft.com/office/officeart/2008/layout/HalfCircleOrganizationChart"/>
    <dgm:cxn modelId="{489C55D0-EE38-472B-A514-061A61256695}" type="presParOf" srcId="{F2F9A816-0342-4E90-9755-32B7181C2AD0}" destId="{553873B1-E7A3-4C8C-8BAC-365D2723B262}" srcOrd="0" destOrd="0" presId="urn:microsoft.com/office/officeart/2008/layout/HalfCircleOrganizationChart"/>
    <dgm:cxn modelId="{232DB449-C888-42AB-927C-CB537FCCAC62}" type="presParOf" srcId="{F2F9A816-0342-4E90-9755-32B7181C2AD0}" destId="{51E7E072-C194-4116-9ED1-6CC418B2D6B3}" srcOrd="1" destOrd="0" presId="urn:microsoft.com/office/officeart/2008/layout/HalfCircleOrganizationChart"/>
    <dgm:cxn modelId="{0B98B66F-07D5-48C7-AE2D-36ADDF359A25}" type="presParOf" srcId="{F2F9A816-0342-4E90-9755-32B7181C2AD0}" destId="{CC894351-B11C-48CE-B1A8-541A66E36F12}" srcOrd="2" destOrd="0" presId="urn:microsoft.com/office/officeart/2008/layout/HalfCircleOrganizationChart"/>
    <dgm:cxn modelId="{E53B88E5-577C-4627-B6F9-D213727F808F}" type="presParOf" srcId="{F2F9A816-0342-4E90-9755-32B7181C2AD0}" destId="{BEC2833A-7BBE-4BFC-8516-781D60B75EE2}" srcOrd="3" destOrd="0" presId="urn:microsoft.com/office/officeart/2008/layout/HalfCircleOrganizationChart"/>
    <dgm:cxn modelId="{36153440-0311-4861-9D11-781480190709}" type="presParOf" srcId="{CD836995-8314-4E98-B93A-346A85592A59}" destId="{AB0AD405-A64D-4B74-92AA-ECD0D8B53283}" srcOrd="1" destOrd="0" presId="urn:microsoft.com/office/officeart/2008/layout/HalfCircleOrganizationChart"/>
    <dgm:cxn modelId="{64F1B8B9-627A-4465-9096-55D6B0BD95B7}" type="presParOf" srcId="{CD836995-8314-4E98-B93A-346A85592A59}" destId="{A3F729DA-DADB-4FD7-837F-30F1FAAEFFB1}" srcOrd="2" destOrd="0" presId="urn:microsoft.com/office/officeart/2008/layout/HalfCircleOrganizationChart"/>
    <dgm:cxn modelId="{B6D8B58F-75C2-4BE1-AD03-23DF202FE470}" type="presParOf" srcId="{76E48AAF-7C43-47A6-AB80-25CCE56F355A}" destId="{A4234075-C33C-4BD7-9C28-BE08E1C4BBD4}" srcOrd="2" destOrd="0" presId="urn:microsoft.com/office/officeart/2008/layout/HalfCircleOrganizationChart"/>
    <dgm:cxn modelId="{E379518D-45B9-48A2-8E97-8B6252EA26CE}" type="presParOf" srcId="{52D09214-B4FF-4FB6-B67B-E48C51D79773}" destId="{BA6AF170-A54C-4DA9-90C0-E2F6BD1706FA}" srcOrd="2" destOrd="0" presId="urn:microsoft.com/office/officeart/2008/layout/HalfCircleOrganizationChart"/>
    <dgm:cxn modelId="{DDA95F33-A111-4F48-93C7-A0A8D84B5C25}" type="presParOf" srcId="{52D09214-B4FF-4FB6-B67B-E48C51D79773}" destId="{C6E7EDA7-4B9F-41C6-AA9E-6CA896062709}" srcOrd="3" destOrd="0" presId="urn:microsoft.com/office/officeart/2008/layout/HalfCircleOrganizationChart"/>
    <dgm:cxn modelId="{B03CCDC3-B662-47AE-B91C-4C7BFD80142D}" type="presParOf" srcId="{C6E7EDA7-4B9F-41C6-AA9E-6CA896062709}" destId="{E1CEF968-9EF3-4603-A6D2-E16B588902F3}" srcOrd="0" destOrd="0" presId="urn:microsoft.com/office/officeart/2008/layout/HalfCircleOrganizationChart"/>
    <dgm:cxn modelId="{253A6B82-B3AB-4A2A-8895-2A16BBADDDCE}" type="presParOf" srcId="{E1CEF968-9EF3-4603-A6D2-E16B588902F3}" destId="{E9775D65-CFCA-4EDC-981D-033D90583428}" srcOrd="0" destOrd="0" presId="urn:microsoft.com/office/officeart/2008/layout/HalfCircleOrganizationChart"/>
    <dgm:cxn modelId="{0DAF31E4-8C09-4716-A8D5-384344574B64}" type="presParOf" srcId="{E1CEF968-9EF3-4603-A6D2-E16B588902F3}" destId="{44628549-9229-4593-A35C-65A94954EEF5}" srcOrd="1" destOrd="0" presId="urn:microsoft.com/office/officeart/2008/layout/HalfCircleOrganizationChart"/>
    <dgm:cxn modelId="{34CFF952-5F8E-47E7-A123-890F0B550838}" type="presParOf" srcId="{E1CEF968-9EF3-4603-A6D2-E16B588902F3}" destId="{2D12D698-D1B1-48DC-953A-E76BBF6A3411}" srcOrd="2" destOrd="0" presId="urn:microsoft.com/office/officeart/2008/layout/HalfCircleOrganizationChart"/>
    <dgm:cxn modelId="{580DA7B5-C672-4DE7-A801-D08575C6B09C}" type="presParOf" srcId="{E1CEF968-9EF3-4603-A6D2-E16B588902F3}" destId="{C0D4B455-4CFE-4E6B-9EA7-EF28BAF5354A}" srcOrd="3" destOrd="0" presId="urn:microsoft.com/office/officeart/2008/layout/HalfCircleOrganizationChart"/>
    <dgm:cxn modelId="{1F59CCC4-6456-4E41-A7CC-D24E014B3DEC}" type="presParOf" srcId="{C6E7EDA7-4B9F-41C6-AA9E-6CA896062709}" destId="{BB6F6571-4FDA-43C1-A849-462D6544B4D4}" srcOrd="1" destOrd="0" presId="urn:microsoft.com/office/officeart/2008/layout/HalfCircleOrganizationChart"/>
    <dgm:cxn modelId="{BA232863-0447-414F-B31A-C9FBD9E65691}" type="presParOf" srcId="{BB6F6571-4FDA-43C1-A849-462D6544B4D4}" destId="{A437C744-8177-47E7-9859-3071C545E48C}" srcOrd="0" destOrd="0" presId="urn:microsoft.com/office/officeart/2008/layout/HalfCircleOrganizationChart"/>
    <dgm:cxn modelId="{8DDB21BC-8DDB-40B8-8F91-76EDAA210CF9}" type="presParOf" srcId="{BB6F6571-4FDA-43C1-A849-462D6544B4D4}" destId="{5B74C71C-76E2-4C7A-9320-BAA4FF29579E}" srcOrd="1" destOrd="0" presId="urn:microsoft.com/office/officeart/2008/layout/HalfCircleOrganizationChart"/>
    <dgm:cxn modelId="{76CE4D5F-7E8A-417C-BB90-B6B69DDCD5BA}" type="presParOf" srcId="{5B74C71C-76E2-4C7A-9320-BAA4FF29579E}" destId="{C0878103-564F-433E-A32C-86382DC32375}" srcOrd="0" destOrd="0" presId="urn:microsoft.com/office/officeart/2008/layout/HalfCircleOrganizationChart"/>
    <dgm:cxn modelId="{281763DC-CFD3-4D35-8626-1420A2518E97}" type="presParOf" srcId="{C0878103-564F-433E-A32C-86382DC32375}" destId="{5A682BAC-72F8-40BD-9224-C675DA6A218A}" srcOrd="0" destOrd="0" presId="urn:microsoft.com/office/officeart/2008/layout/HalfCircleOrganizationChart"/>
    <dgm:cxn modelId="{536D6317-894A-4277-9B4C-60E86EE753F7}" type="presParOf" srcId="{C0878103-564F-433E-A32C-86382DC32375}" destId="{B5B7B9B5-3444-4291-8223-75C9C3708259}" srcOrd="1" destOrd="0" presId="urn:microsoft.com/office/officeart/2008/layout/HalfCircleOrganizationChart"/>
    <dgm:cxn modelId="{35E5620C-EE56-4439-9CB1-6B61F8FF5ED2}" type="presParOf" srcId="{C0878103-564F-433E-A32C-86382DC32375}" destId="{13963368-780D-4291-88CE-CA14C349F104}" srcOrd="2" destOrd="0" presId="urn:microsoft.com/office/officeart/2008/layout/HalfCircleOrganizationChart"/>
    <dgm:cxn modelId="{F72EB604-CCB3-4721-BAAD-AB85F13B7813}" type="presParOf" srcId="{C0878103-564F-433E-A32C-86382DC32375}" destId="{2D1ADB2E-C816-4CCA-928F-2A8E8584386B}" srcOrd="3" destOrd="0" presId="urn:microsoft.com/office/officeart/2008/layout/HalfCircleOrganizationChart"/>
    <dgm:cxn modelId="{37B27759-9F43-434F-9045-9AEC5C5B12F5}" type="presParOf" srcId="{5B74C71C-76E2-4C7A-9320-BAA4FF29579E}" destId="{BAB08625-AFB3-4B32-8E0A-74FC67DF47EE}" srcOrd="1" destOrd="0" presId="urn:microsoft.com/office/officeart/2008/layout/HalfCircleOrganizationChart"/>
    <dgm:cxn modelId="{FCB6AC3F-85F3-4784-B26F-0ACD103CBCFF}" type="presParOf" srcId="{5B74C71C-76E2-4C7A-9320-BAA4FF29579E}" destId="{646BDBE3-63A1-4C2C-B410-45A7FA268BB1}" srcOrd="2" destOrd="0" presId="urn:microsoft.com/office/officeart/2008/layout/HalfCircleOrganizationChart"/>
    <dgm:cxn modelId="{C9B79ED0-CF34-4855-A9B1-C68F82181E3B}" type="presParOf" srcId="{BB6F6571-4FDA-43C1-A849-462D6544B4D4}" destId="{8E28642C-5984-4C5B-9AB4-15E981F0F201}" srcOrd="2" destOrd="0" presId="urn:microsoft.com/office/officeart/2008/layout/HalfCircleOrganizationChart"/>
    <dgm:cxn modelId="{7F6D8D1A-D445-47AE-8329-B62313BC856E}" type="presParOf" srcId="{BB6F6571-4FDA-43C1-A849-462D6544B4D4}" destId="{F93F1D47-B5D4-45B2-8411-F6B64FDCA548}" srcOrd="3" destOrd="0" presId="urn:microsoft.com/office/officeart/2008/layout/HalfCircleOrganizationChart"/>
    <dgm:cxn modelId="{881990AF-4A0F-4913-98A2-26EFAE7CFD2E}" type="presParOf" srcId="{F93F1D47-B5D4-45B2-8411-F6B64FDCA548}" destId="{5183DFCB-B5F5-429C-A068-EA385068E3BC}" srcOrd="0" destOrd="0" presId="urn:microsoft.com/office/officeart/2008/layout/HalfCircleOrganizationChart"/>
    <dgm:cxn modelId="{84B2F371-A6E1-4EE8-BF47-44B4AE4144DF}" type="presParOf" srcId="{5183DFCB-B5F5-429C-A068-EA385068E3BC}" destId="{141EAEA5-755D-4618-A6E0-2F79D504A55B}" srcOrd="0" destOrd="0" presId="urn:microsoft.com/office/officeart/2008/layout/HalfCircleOrganizationChart"/>
    <dgm:cxn modelId="{14B20120-5B89-42E2-95B7-320D9D0DD4B5}" type="presParOf" srcId="{5183DFCB-B5F5-429C-A068-EA385068E3BC}" destId="{5A8FA24A-E2DF-4CF1-90CB-27B7703FBFF8}" srcOrd="1" destOrd="0" presId="urn:microsoft.com/office/officeart/2008/layout/HalfCircleOrganizationChart"/>
    <dgm:cxn modelId="{16599A3D-F9F0-4AA3-AE3B-7F5B5A6619BE}" type="presParOf" srcId="{5183DFCB-B5F5-429C-A068-EA385068E3BC}" destId="{A81021F6-4CB9-46B7-839C-96C79A74C97A}" srcOrd="2" destOrd="0" presId="urn:microsoft.com/office/officeart/2008/layout/HalfCircleOrganizationChart"/>
    <dgm:cxn modelId="{AC788995-657C-43E6-AEFB-B1DC64AC444C}" type="presParOf" srcId="{5183DFCB-B5F5-429C-A068-EA385068E3BC}" destId="{7445A661-9BE4-480E-AD21-91EA8A7DBC03}" srcOrd="3" destOrd="0" presId="urn:microsoft.com/office/officeart/2008/layout/HalfCircleOrganizationChart"/>
    <dgm:cxn modelId="{89BB030E-DC81-498B-B162-F5C4E3FD1D40}" type="presParOf" srcId="{F93F1D47-B5D4-45B2-8411-F6B64FDCA548}" destId="{939FC3A3-1881-4A8F-8739-A4CC99087854}" srcOrd="1" destOrd="0" presId="urn:microsoft.com/office/officeart/2008/layout/HalfCircleOrganizationChart"/>
    <dgm:cxn modelId="{E8BFD234-71B6-4202-A90F-7EFF57E982A6}" type="presParOf" srcId="{939FC3A3-1881-4A8F-8739-A4CC99087854}" destId="{725D6653-3892-463F-B500-9C1CC3C4D1E4}" srcOrd="0" destOrd="0" presId="urn:microsoft.com/office/officeart/2008/layout/HalfCircleOrganizationChart"/>
    <dgm:cxn modelId="{498CACEC-86F6-4B8D-9F89-28A5EB5378AE}" type="presParOf" srcId="{939FC3A3-1881-4A8F-8739-A4CC99087854}" destId="{A194F11B-964D-4760-A977-095231CDA530}" srcOrd="1" destOrd="0" presId="urn:microsoft.com/office/officeart/2008/layout/HalfCircleOrganizationChart"/>
    <dgm:cxn modelId="{3747560E-7CF7-46DA-A9BA-0B2F0BD779A6}" type="presParOf" srcId="{A194F11B-964D-4760-A977-095231CDA530}" destId="{47F79896-02FC-45CC-A4AB-8C88942E9B2B}" srcOrd="0" destOrd="0" presId="urn:microsoft.com/office/officeart/2008/layout/HalfCircleOrganizationChart"/>
    <dgm:cxn modelId="{48BDF3BB-9292-409A-8A89-9AFD3D51F424}" type="presParOf" srcId="{47F79896-02FC-45CC-A4AB-8C88942E9B2B}" destId="{95F777F5-1F6F-44F1-AC17-B74FC6189CCA}" srcOrd="0" destOrd="0" presId="urn:microsoft.com/office/officeart/2008/layout/HalfCircleOrganizationChart"/>
    <dgm:cxn modelId="{867D774A-9EFD-4867-8DDC-45522539E4E2}" type="presParOf" srcId="{47F79896-02FC-45CC-A4AB-8C88942E9B2B}" destId="{E55A4258-9B15-4275-9246-060FDEC28BB0}" srcOrd="1" destOrd="0" presId="urn:microsoft.com/office/officeart/2008/layout/HalfCircleOrganizationChart"/>
    <dgm:cxn modelId="{DEC190CC-957B-473D-91DB-DF6982555EE4}" type="presParOf" srcId="{47F79896-02FC-45CC-A4AB-8C88942E9B2B}" destId="{BA13F552-C50B-4F26-9D04-EFEBDD3D5AAB}" srcOrd="2" destOrd="0" presId="urn:microsoft.com/office/officeart/2008/layout/HalfCircleOrganizationChart"/>
    <dgm:cxn modelId="{168E5091-DA5C-4D98-8954-60427090E7DD}" type="presParOf" srcId="{47F79896-02FC-45CC-A4AB-8C88942E9B2B}" destId="{C5BEC6CA-D8A2-4CC5-9749-37AE8EABF2AF}" srcOrd="3" destOrd="0" presId="urn:microsoft.com/office/officeart/2008/layout/HalfCircleOrganizationChart"/>
    <dgm:cxn modelId="{C94F2402-7EC9-43E5-AF6D-2D491A5AE1F8}" type="presParOf" srcId="{A194F11B-964D-4760-A977-095231CDA530}" destId="{4ABA2893-765E-4247-8BD8-36006E1BB35C}" srcOrd="1" destOrd="0" presId="urn:microsoft.com/office/officeart/2008/layout/HalfCircleOrganizationChart"/>
    <dgm:cxn modelId="{108668BF-7E92-40ED-B084-CCF4FDA16183}" type="presParOf" srcId="{A194F11B-964D-4760-A977-095231CDA530}" destId="{B2EF11E9-B64F-496B-B04B-8D7D23F6132D}" srcOrd="2" destOrd="0" presId="urn:microsoft.com/office/officeart/2008/layout/HalfCircleOrganizationChart"/>
    <dgm:cxn modelId="{1BCB39A4-6CA0-4248-AC1A-7CDB2BD7361F}" type="presParOf" srcId="{F93F1D47-B5D4-45B2-8411-F6B64FDCA548}" destId="{5B5E7BD7-A2C5-45B4-9551-8E59BE1F520F}" srcOrd="2" destOrd="0" presId="urn:microsoft.com/office/officeart/2008/layout/HalfCircleOrganizationChart"/>
    <dgm:cxn modelId="{64D512BB-56FC-47B5-8C52-2729F17B8E5A}" type="presParOf" srcId="{C6E7EDA7-4B9F-41C6-AA9E-6CA896062709}" destId="{B82F3B33-EBAA-46A7-8CD9-9DA0378F5CC0}" srcOrd="2" destOrd="0" presId="urn:microsoft.com/office/officeart/2008/layout/HalfCircleOrganizationChart"/>
    <dgm:cxn modelId="{EFA0E141-427E-482B-B72A-EA594C419FC0}" type="presParOf" srcId="{727A68DA-1EED-458A-99FF-3799E1745C47}" destId="{EFF950FE-12E6-4702-9909-91444AF74A74}" srcOrd="2" destOrd="0" presId="urn:microsoft.com/office/officeart/2008/layout/HalfCircleOrganizationChart"/>
    <dgm:cxn modelId="{83175FD3-40C6-40C6-8DB3-E26F125F050E}" type="presParOf" srcId="{D28D61A8-0C9B-4092-B385-39AD72B3D286}" destId="{F9BF7189-E531-4BE6-9B83-3D34CD68DFCF}" srcOrd="4" destOrd="0" presId="urn:microsoft.com/office/officeart/2008/layout/HalfCircleOrganizationChart"/>
    <dgm:cxn modelId="{D340BB91-8DAD-40BC-BB29-524D6D614A86}" type="presParOf" srcId="{D28D61A8-0C9B-4092-B385-39AD72B3D286}" destId="{A47DACDB-5369-4400-B165-03EB620F7511}" srcOrd="5" destOrd="0" presId="urn:microsoft.com/office/officeart/2008/layout/HalfCircleOrganizationChart"/>
    <dgm:cxn modelId="{88DA0241-DD6F-4E59-A1BC-53355A50BC42}" type="presParOf" srcId="{A47DACDB-5369-4400-B165-03EB620F7511}" destId="{CB4F1D83-B0A0-4C5B-AF34-018E7866959C}" srcOrd="0" destOrd="0" presId="urn:microsoft.com/office/officeart/2008/layout/HalfCircleOrganizationChart"/>
    <dgm:cxn modelId="{91E11E5A-43D2-4989-BB19-628C06AF7950}" type="presParOf" srcId="{CB4F1D83-B0A0-4C5B-AF34-018E7866959C}" destId="{3BBEEBF4-28AE-49D8-A9E6-8C67E8AD158A}" srcOrd="0" destOrd="0" presId="urn:microsoft.com/office/officeart/2008/layout/HalfCircleOrganizationChart"/>
    <dgm:cxn modelId="{A07E8403-7FB1-4597-85A1-05C861527EAE}" type="presParOf" srcId="{CB4F1D83-B0A0-4C5B-AF34-018E7866959C}" destId="{AF120D05-022B-42DD-AB35-DFC77A628C64}" srcOrd="1" destOrd="0" presId="urn:microsoft.com/office/officeart/2008/layout/HalfCircleOrganizationChart"/>
    <dgm:cxn modelId="{F3A8C4DD-1DE6-4CFE-80DD-D0A1FF9AD445}" type="presParOf" srcId="{CB4F1D83-B0A0-4C5B-AF34-018E7866959C}" destId="{9EAD6F2C-F7D3-4AB9-B9C7-A1946EF97720}" srcOrd="2" destOrd="0" presId="urn:microsoft.com/office/officeart/2008/layout/HalfCircleOrganizationChart"/>
    <dgm:cxn modelId="{E5C5EB74-A497-4806-8775-F72037978B6C}" type="presParOf" srcId="{CB4F1D83-B0A0-4C5B-AF34-018E7866959C}" destId="{6B8F2FEE-63FC-4FCB-ABE7-4301E646EEEF}" srcOrd="3" destOrd="0" presId="urn:microsoft.com/office/officeart/2008/layout/HalfCircleOrganizationChart"/>
    <dgm:cxn modelId="{1D426440-9FF2-4426-A418-C4B68AEFD420}" type="presParOf" srcId="{A47DACDB-5369-4400-B165-03EB620F7511}" destId="{EBD8D8F8-1093-4570-9422-20225B7F8451}" srcOrd="1" destOrd="0" presId="urn:microsoft.com/office/officeart/2008/layout/HalfCircleOrganizationChart"/>
    <dgm:cxn modelId="{143335DE-4B28-4CC2-8B3A-B62946386C0A}" type="presParOf" srcId="{EBD8D8F8-1093-4570-9422-20225B7F8451}" destId="{048F9CD6-3FE9-4AF7-B7EC-FCED3342CB77}" srcOrd="0" destOrd="0" presId="urn:microsoft.com/office/officeart/2008/layout/HalfCircleOrganizationChart"/>
    <dgm:cxn modelId="{A0EFCAFA-B1B7-403C-89AB-34DBEB591BCC}" type="presParOf" srcId="{EBD8D8F8-1093-4570-9422-20225B7F8451}" destId="{259850F7-C2DD-4E66-96DA-C10D39E93A69}" srcOrd="1" destOrd="0" presId="urn:microsoft.com/office/officeart/2008/layout/HalfCircleOrganizationChart"/>
    <dgm:cxn modelId="{A6EC2F8E-5C67-4DED-8AAE-1124115789CA}" type="presParOf" srcId="{259850F7-C2DD-4E66-96DA-C10D39E93A69}" destId="{D9321519-1976-463C-AC53-90D5500BE636}" srcOrd="0" destOrd="0" presId="urn:microsoft.com/office/officeart/2008/layout/HalfCircleOrganizationChart"/>
    <dgm:cxn modelId="{06F01F08-0E72-49EA-8F52-F9A4374D6BD2}" type="presParOf" srcId="{D9321519-1976-463C-AC53-90D5500BE636}" destId="{54896D8F-9044-4A24-9D0C-59E492943906}" srcOrd="0" destOrd="0" presId="urn:microsoft.com/office/officeart/2008/layout/HalfCircleOrganizationChart"/>
    <dgm:cxn modelId="{D5FCBB7A-B314-4EC0-8698-1925E846555E}" type="presParOf" srcId="{D9321519-1976-463C-AC53-90D5500BE636}" destId="{EDDAF3EB-0A80-4605-9D05-FA22ADA7A86A}" srcOrd="1" destOrd="0" presId="urn:microsoft.com/office/officeart/2008/layout/HalfCircleOrganizationChart"/>
    <dgm:cxn modelId="{1B850E02-A69A-40C7-ADBE-FA55F850300D}" type="presParOf" srcId="{D9321519-1976-463C-AC53-90D5500BE636}" destId="{70F6A975-9E59-42B5-9A46-9CACF6FB0028}" srcOrd="2" destOrd="0" presId="urn:microsoft.com/office/officeart/2008/layout/HalfCircleOrganizationChart"/>
    <dgm:cxn modelId="{4D78D3C5-48B0-4F97-8CDE-2AA0C195209B}" type="presParOf" srcId="{D9321519-1976-463C-AC53-90D5500BE636}" destId="{3BF5BEC1-89C1-4B50-8620-749FA3732532}" srcOrd="3" destOrd="0" presId="urn:microsoft.com/office/officeart/2008/layout/HalfCircleOrganizationChart"/>
    <dgm:cxn modelId="{FF83961C-3AE3-4027-A0C2-4C98C47EFA4A}" type="presParOf" srcId="{259850F7-C2DD-4E66-96DA-C10D39E93A69}" destId="{FC36D282-F011-4637-8F38-EBDCF8CAC7A3}" srcOrd="1" destOrd="0" presId="urn:microsoft.com/office/officeart/2008/layout/HalfCircleOrganizationChart"/>
    <dgm:cxn modelId="{5704C780-D9CD-4E20-A0B4-6DCF1556D2C4}" type="presParOf" srcId="{FC36D282-F011-4637-8F38-EBDCF8CAC7A3}" destId="{CC2EFBB9-C337-4B6E-8D3A-657BF0EC491F}" srcOrd="0" destOrd="0" presId="urn:microsoft.com/office/officeart/2008/layout/HalfCircleOrganizationChart"/>
    <dgm:cxn modelId="{303410BE-07EC-48BE-9428-132B08BCC51A}" type="presParOf" srcId="{FC36D282-F011-4637-8F38-EBDCF8CAC7A3}" destId="{01C218D7-F009-46F8-9B6B-F19E797D1285}" srcOrd="1" destOrd="0" presId="urn:microsoft.com/office/officeart/2008/layout/HalfCircleOrganizationChart"/>
    <dgm:cxn modelId="{DD413324-EC3C-4EB3-9927-64C5B36C7644}" type="presParOf" srcId="{01C218D7-F009-46F8-9B6B-F19E797D1285}" destId="{4107D624-0889-4543-B2A0-0F6C93E99ADF}" srcOrd="0" destOrd="0" presId="urn:microsoft.com/office/officeart/2008/layout/HalfCircleOrganizationChart"/>
    <dgm:cxn modelId="{8C5D5DDB-4511-44B4-AFC9-1F27BEBCBF68}" type="presParOf" srcId="{4107D624-0889-4543-B2A0-0F6C93E99ADF}" destId="{535557F3-5C54-46CA-9174-BDD9F7474D4F}" srcOrd="0" destOrd="0" presId="urn:microsoft.com/office/officeart/2008/layout/HalfCircleOrganizationChart"/>
    <dgm:cxn modelId="{A6821373-2CA1-41CE-93D0-9C3DC2588C00}" type="presParOf" srcId="{4107D624-0889-4543-B2A0-0F6C93E99ADF}" destId="{AF17C264-AD85-4BE6-BD1B-71CDB3EB349F}" srcOrd="1" destOrd="0" presId="urn:microsoft.com/office/officeart/2008/layout/HalfCircleOrganizationChart"/>
    <dgm:cxn modelId="{BB11C8F2-E92F-4CB5-99F6-1E29AF15948F}" type="presParOf" srcId="{4107D624-0889-4543-B2A0-0F6C93E99ADF}" destId="{5AF9EEB3-3329-4223-B713-019A71A756A7}" srcOrd="2" destOrd="0" presId="urn:microsoft.com/office/officeart/2008/layout/HalfCircleOrganizationChart"/>
    <dgm:cxn modelId="{BB8CA1D5-2426-443E-B9B0-ED6AEA6401FC}" type="presParOf" srcId="{4107D624-0889-4543-B2A0-0F6C93E99ADF}" destId="{031533C5-E304-4D41-8AB6-4EB2569F0BD0}" srcOrd="3" destOrd="0" presId="urn:microsoft.com/office/officeart/2008/layout/HalfCircleOrganizationChart"/>
    <dgm:cxn modelId="{42A69A73-A59E-40EA-886C-6B409258519B}" type="presParOf" srcId="{01C218D7-F009-46F8-9B6B-F19E797D1285}" destId="{E47B276F-EA36-4E8B-AE5D-8E48AA6F22E1}" srcOrd="1" destOrd="0" presId="urn:microsoft.com/office/officeart/2008/layout/HalfCircleOrganizationChart"/>
    <dgm:cxn modelId="{417C8ADD-7B14-4CE3-B64A-D0B47C6B5057}" type="presParOf" srcId="{01C218D7-F009-46F8-9B6B-F19E797D1285}" destId="{2CCD2B8A-DC94-49C3-8DDE-B20A5A24718A}" srcOrd="2" destOrd="0" presId="urn:microsoft.com/office/officeart/2008/layout/HalfCircleOrganizationChart"/>
    <dgm:cxn modelId="{0CA020AC-7126-46D7-BB53-D25438402226}" type="presParOf" srcId="{FC36D282-F011-4637-8F38-EBDCF8CAC7A3}" destId="{ABFAF5B2-DF81-4AF1-BDA8-00DCBE23B954}" srcOrd="2" destOrd="0" presId="urn:microsoft.com/office/officeart/2008/layout/HalfCircleOrganizationChart"/>
    <dgm:cxn modelId="{95628E89-AD4D-4390-B93A-AADAD0732DC3}" type="presParOf" srcId="{FC36D282-F011-4637-8F38-EBDCF8CAC7A3}" destId="{150571DA-946D-443B-A66E-62F45DCD6DF9}" srcOrd="3" destOrd="0" presId="urn:microsoft.com/office/officeart/2008/layout/HalfCircleOrganizationChart"/>
    <dgm:cxn modelId="{04F3A369-C2C1-49AE-A2A6-9A8EDB5BDD9C}" type="presParOf" srcId="{150571DA-946D-443B-A66E-62F45DCD6DF9}" destId="{E3E8AA18-38CA-4A73-92E1-A54F1040BEFC}" srcOrd="0" destOrd="0" presId="urn:microsoft.com/office/officeart/2008/layout/HalfCircleOrganizationChart"/>
    <dgm:cxn modelId="{71B91596-B472-41A3-9155-EFB79A9F0D81}" type="presParOf" srcId="{E3E8AA18-38CA-4A73-92E1-A54F1040BEFC}" destId="{7D2386AB-8F93-4F70-97AF-C5BB13779A74}" srcOrd="0" destOrd="0" presId="urn:microsoft.com/office/officeart/2008/layout/HalfCircleOrganizationChart"/>
    <dgm:cxn modelId="{4BFE249D-401C-48E7-AA32-053559AB7FF5}" type="presParOf" srcId="{E3E8AA18-38CA-4A73-92E1-A54F1040BEFC}" destId="{39A27126-CB54-4604-BF19-26B69C9F9D3B}" srcOrd="1" destOrd="0" presId="urn:microsoft.com/office/officeart/2008/layout/HalfCircleOrganizationChart"/>
    <dgm:cxn modelId="{2DEC1544-7363-477C-9A0F-665E44276825}" type="presParOf" srcId="{E3E8AA18-38CA-4A73-92E1-A54F1040BEFC}" destId="{772F9496-D284-42F3-8059-4D8E936A2ACC}" srcOrd="2" destOrd="0" presId="urn:microsoft.com/office/officeart/2008/layout/HalfCircleOrganizationChart"/>
    <dgm:cxn modelId="{E5D634D0-C6F4-471C-A6AA-A4666BB413A2}" type="presParOf" srcId="{E3E8AA18-38CA-4A73-92E1-A54F1040BEFC}" destId="{40DAF0A7-D79F-4231-95D3-13131D061DEC}" srcOrd="3" destOrd="0" presId="urn:microsoft.com/office/officeart/2008/layout/HalfCircleOrganizationChart"/>
    <dgm:cxn modelId="{CE427B55-6232-4648-BF3C-CF72860C549E}" type="presParOf" srcId="{150571DA-946D-443B-A66E-62F45DCD6DF9}" destId="{09AC124D-6EEE-4AE7-9206-A1FD3D0EBD35}" srcOrd="1" destOrd="0" presId="urn:microsoft.com/office/officeart/2008/layout/HalfCircleOrganizationChart"/>
    <dgm:cxn modelId="{456DF9B0-D4DB-49FD-870A-33AD94842B18}" type="presParOf" srcId="{150571DA-946D-443B-A66E-62F45DCD6DF9}" destId="{217A343E-C12F-4DE9-BDC7-7C1010A616AB}" srcOrd="2" destOrd="0" presId="urn:microsoft.com/office/officeart/2008/layout/HalfCircleOrganizationChart"/>
    <dgm:cxn modelId="{581CE676-F36E-45FF-A36A-0DA35008220C}" type="presParOf" srcId="{259850F7-C2DD-4E66-96DA-C10D39E93A69}" destId="{7AF3A375-37AF-44CF-95ED-D83A7768E3F0}" srcOrd="2" destOrd="0" presId="urn:microsoft.com/office/officeart/2008/layout/HalfCircleOrganizationChart"/>
    <dgm:cxn modelId="{CB21EC4C-9DBE-4E90-97CA-525C1E830425}" type="presParOf" srcId="{A47DACDB-5369-4400-B165-03EB620F7511}" destId="{B189E8E8-3DBE-45BD-AFDC-E3E29C890680}" srcOrd="2" destOrd="0" presId="urn:microsoft.com/office/officeart/2008/layout/HalfCircleOrganizationChart"/>
    <dgm:cxn modelId="{BA177496-789F-411D-AE75-D258E97BB260}" type="presParOf" srcId="{DE8FC9A0-A6B6-4C52-BFFC-2C95AF78320E}" destId="{7F577157-BCA4-4757-ABCA-579A25F08526}" srcOrd="2" destOrd="0" presId="urn:microsoft.com/office/officeart/2008/layout/HalfCircleOrganizationChart"/>
    <dgm:cxn modelId="{3F29C0C3-5243-4FBE-9E2A-E937E444380B}" type="presParOf" srcId="{AEFC1823-0830-4D27-A5A1-01959C394AB4}" destId="{6F9159F5-09E4-414F-9431-604F8F4071C3}" srcOrd="1" destOrd="0" presId="urn:microsoft.com/office/officeart/2008/layout/HalfCircleOrganizationChart"/>
    <dgm:cxn modelId="{55ED6978-FC32-4DDF-879E-259A674D01AE}" type="presParOf" srcId="{6F9159F5-09E4-414F-9431-604F8F4071C3}" destId="{03DA1383-6D42-4CB0-8C9A-5B0ACAC0404E}" srcOrd="0" destOrd="0" presId="urn:microsoft.com/office/officeart/2008/layout/HalfCircleOrganizationChart"/>
    <dgm:cxn modelId="{BC36297A-E0BE-4CC0-8D58-4B79AD61D545}" type="presParOf" srcId="{03DA1383-6D42-4CB0-8C9A-5B0ACAC0404E}" destId="{ED05FAFC-9460-414E-BD9E-8EA3FCDBEA93}" srcOrd="0" destOrd="0" presId="urn:microsoft.com/office/officeart/2008/layout/HalfCircleOrganizationChart"/>
    <dgm:cxn modelId="{CD7159DD-D124-4872-8995-797A16C83089}" type="presParOf" srcId="{03DA1383-6D42-4CB0-8C9A-5B0ACAC0404E}" destId="{B9C6757B-AC3A-4FF5-B138-7EB398A05D6D}" srcOrd="1" destOrd="0" presId="urn:microsoft.com/office/officeart/2008/layout/HalfCircleOrganizationChart"/>
    <dgm:cxn modelId="{155C66D1-5E87-4CB0-82D9-5303203796CE}" type="presParOf" srcId="{03DA1383-6D42-4CB0-8C9A-5B0ACAC0404E}" destId="{7B83CCE3-344F-4AB8-8A51-1911C33EBE60}" srcOrd="2" destOrd="0" presId="urn:microsoft.com/office/officeart/2008/layout/HalfCircleOrganizationChart"/>
    <dgm:cxn modelId="{53A18A69-34F8-4F7C-9080-4DE6261F2201}" type="presParOf" srcId="{03DA1383-6D42-4CB0-8C9A-5B0ACAC0404E}" destId="{D65B0BD7-2053-4C02-BD03-9B983E158AAB}" srcOrd="3" destOrd="0" presId="urn:microsoft.com/office/officeart/2008/layout/HalfCircleOrganizationChart"/>
    <dgm:cxn modelId="{B1B53583-F9C6-447F-B5B7-F9AA423AAF25}" type="presParOf" srcId="{6F9159F5-09E4-414F-9431-604F8F4071C3}" destId="{AA099C33-0DB2-4857-A26C-43409AACBCD0}" srcOrd="1" destOrd="0" presId="urn:microsoft.com/office/officeart/2008/layout/HalfCircleOrganizationChart"/>
    <dgm:cxn modelId="{DB8FBB71-1378-4A3F-8836-4BFE7EB62442}" type="presParOf" srcId="{AA099C33-0DB2-4857-A26C-43409AACBCD0}" destId="{39C8C4EC-FBD6-4C16-96A8-61B24EE21C3E}" srcOrd="0" destOrd="0" presId="urn:microsoft.com/office/officeart/2008/layout/HalfCircleOrganizationChart"/>
    <dgm:cxn modelId="{471AF7A7-54CA-4897-AB21-ADBF36585384}" type="presParOf" srcId="{AA099C33-0DB2-4857-A26C-43409AACBCD0}" destId="{437A9B06-7A3B-4101-8CBA-8F301495A6E9}" srcOrd="1" destOrd="0" presId="urn:microsoft.com/office/officeart/2008/layout/HalfCircleOrganizationChart"/>
    <dgm:cxn modelId="{15412251-9F79-441B-ACB2-E44F7CDF563E}" type="presParOf" srcId="{437A9B06-7A3B-4101-8CBA-8F301495A6E9}" destId="{56686286-738A-424D-A143-64454488E83E}" srcOrd="0" destOrd="0" presId="urn:microsoft.com/office/officeart/2008/layout/HalfCircleOrganizationChart"/>
    <dgm:cxn modelId="{3EE02AB7-FEE1-4A3C-BAAB-6F268F89D75F}" type="presParOf" srcId="{56686286-738A-424D-A143-64454488E83E}" destId="{C272DA21-CA3F-448A-9DD6-9931C99B0065}" srcOrd="0" destOrd="0" presId="urn:microsoft.com/office/officeart/2008/layout/HalfCircleOrganizationChart"/>
    <dgm:cxn modelId="{7C920C76-87AE-4770-9606-FEB8F07B4940}" type="presParOf" srcId="{56686286-738A-424D-A143-64454488E83E}" destId="{8BE2749C-0336-48F4-A326-BABCE36D8941}" srcOrd="1" destOrd="0" presId="urn:microsoft.com/office/officeart/2008/layout/HalfCircleOrganizationChart"/>
    <dgm:cxn modelId="{EA9E20C1-F585-4AAB-871E-0D4B715A5715}" type="presParOf" srcId="{56686286-738A-424D-A143-64454488E83E}" destId="{EF1E0442-19CE-4956-BF44-6505A0B9618F}" srcOrd="2" destOrd="0" presId="urn:microsoft.com/office/officeart/2008/layout/HalfCircleOrganizationChart"/>
    <dgm:cxn modelId="{63CFAD04-6735-4C96-B7B7-20C199C26399}" type="presParOf" srcId="{56686286-738A-424D-A143-64454488E83E}" destId="{4F4D52AA-CA7D-45AB-B34F-866FE377ADEE}" srcOrd="3" destOrd="0" presId="urn:microsoft.com/office/officeart/2008/layout/HalfCircleOrganizationChart"/>
    <dgm:cxn modelId="{B22061CF-EF02-443C-807D-1B3BB4F04D52}" type="presParOf" srcId="{437A9B06-7A3B-4101-8CBA-8F301495A6E9}" destId="{E070A9CE-AECF-4C3B-80ED-941F060364CA}" srcOrd="1" destOrd="0" presId="urn:microsoft.com/office/officeart/2008/layout/HalfCircleOrganizationChart"/>
    <dgm:cxn modelId="{ED054627-FEAF-46AC-9F43-89656A423BF8}" type="presParOf" srcId="{E070A9CE-AECF-4C3B-80ED-941F060364CA}" destId="{D5467B9A-727E-440C-95C0-053198AE563B}" srcOrd="0" destOrd="0" presId="urn:microsoft.com/office/officeart/2008/layout/HalfCircleOrganizationChart"/>
    <dgm:cxn modelId="{F12450C9-5838-45B7-B4D6-2EEB17E7B351}" type="presParOf" srcId="{E070A9CE-AECF-4C3B-80ED-941F060364CA}" destId="{58D96EEA-EB0C-454A-937F-A27B1F6DEC40}" srcOrd="1" destOrd="0" presId="urn:microsoft.com/office/officeart/2008/layout/HalfCircleOrganizationChart"/>
    <dgm:cxn modelId="{9B897B3D-33B3-4CFF-B1F5-F2CA9F68BA11}" type="presParOf" srcId="{58D96EEA-EB0C-454A-937F-A27B1F6DEC40}" destId="{F82F5F27-CC9F-47C3-AEBC-88C01BA0DDED}" srcOrd="0" destOrd="0" presId="urn:microsoft.com/office/officeart/2008/layout/HalfCircleOrganizationChart"/>
    <dgm:cxn modelId="{A62D570B-1D59-407B-9B48-A22AD70E453F}" type="presParOf" srcId="{F82F5F27-CC9F-47C3-AEBC-88C01BA0DDED}" destId="{A6054A74-2E9C-45FA-B4ED-719A08039114}" srcOrd="0" destOrd="0" presId="urn:microsoft.com/office/officeart/2008/layout/HalfCircleOrganizationChart"/>
    <dgm:cxn modelId="{39898116-8224-4D8D-8526-0B0E852D62D7}" type="presParOf" srcId="{F82F5F27-CC9F-47C3-AEBC-88C01BA0DDED}" destId="{0B590161-821D-4C48-9930-4FB720458D1C}" srcOrd="1" destOrd="0" presId="urn:microsoft.com/office/officeart/2008/layout/HalfCircleOrganizationChart"/>
    <dgm:cxn modelId="{06203B93-55F8-4B75-A698-50FE51840A0E}" type="presParOf" srcId="{F82F5F27-CC9F-47C3-AEBC-88C01BA0DDED}" destId="{9AAA92A6-FB30-44B3-A42E-211294BD2FD4}" srcOrd="2" destOrd="0" presId="urn:microsoft.com/office/officeart/2008/layout/HalfCircleOrganizationChart"/>
    <dgm:cxn modelId="{A396E17B-454F-42C6-B677-6D546665A294}" type="presParOf" srcId="{F82F5F27-CC9F-47C3-AEBC-88C01BA0DDED}" destId="{A8447BE6-BE79-4BA8-9EA6-7B4771D5C243}" srcOrd="3" destOrd="0" presId="urn:microsoft.com/office/officeart/2008/layout/HalfCircleOrganizationChart"/>
    <dgm:cxn modelId="{23E60317-7313-4A6A-86E0-154D57E181E4}" type="presParOf" srcId="{58D96EEA-EB0C-454A-937F-A27B1F6DEC40}" destId="{F975E93A-BB1E-4698-954D-5FC3D5BCF09B}" srcOrd="1" destOrd="0" presId="urn:microsoft.com/office/officeart/2008/layout/HalfCircleOrganizationChart"/>
    <dgm:cxn modelId="{E001799F-1BCE-4037-9211-B9B57DA03EC3}" type="presParOf" srcId="{58D96EEA-EB0C-454A-937F-A27B1F6DEC40}" destId="{474166FF-61DA-40AA-A506-2370CB29BBA4}" srcOrd="2" destOrd="0" presId="urn:microsoft.com/office/officeart/2008/layout/HalfCircleOrganizationChart"/>
    <dgm:cxn modelId="{EAD71783-B601-4A4B-87E7-1CC273F16F1F}" type="presParOf" srcId="{E070A9CE-AECF-4C3B-80ED-941F060364CA}" destId="{CEB6408E-62D1-4D1F-83FE-B9FB21041811}" srcOrd="2" destOrd="0" presId="urn:microsoft.com/office/officeart/2008/layout/HalfCircleOrganizationChart"/>
    <dgm:cxn modelId="{056464F4-54C3-418D-9DD5-5C6F057F5749}" type="presParOf" srcId="{E070A9CE-AECF-4C3B-80ED-941F060364CA}" destId="{C451CFB6-A6EC-44A4-90A4-927309F2F329}" srcOrd="3" destOrd="0" presId="urn:microsoft.com/office/officeart/2008/layout/HalfCircleOrganizationChart"/>
    <dgm:cxn modelId="{57E6BF8D-3B0E-4617-851C-B5714A7A305C}" type="presParOf" srcId="{C451CFB6-A6EC-44A4-90A4-927309F2F329}" destId="{25692283-24A2-4ADB-AD72-E73ED46DA6E4}" srcOrd="0" destOrd="0" presId="urn:microsoft.com/office/officeart/2008/layout/HalfCircleOrganizationChart"/>
    <dgm:cxn modelId="{F4D5A118-63E5-4D90-B934-54E325458099}" type="presParOf" srcId="{25692283-24A2-4ADB-AD72-E73ED46DA6E4}" destId="{4DA2B84A-75B3-43DD-8CC0-B16E0C430D89}" srcOrd="0" destOrd="0" presId="urn:microsoft.com/office/officeart/2008/layout/HalfCircleOrganizationChart"/>
    <dgm:cxn modelId="{9AA2A825-99AA-464D-8E7E-3A40D1A2A0FF}" type="presParOf" srcId="{25692283-24A2-4ADB-AD72-E73ED46DA6E4}" destId="{B5B3A054-3C5B-4CD3-85DC-5511BD9D75E3}" srcOrd="1" destOrd="0" presId="urn:microsoft.com/office/officeart/2008/layout/HalfCircleOrganizationChart"/>
    <dgm:cxn modelId="{4544E151-19C6-4D47-984B-8222DBD80A68}" type="presParOf" srcId="{25692283-24A2-4ADB-AD72-E73ED46DA6E4}" destId="{E8249013-86DE-4FC8-8B7B-B50D7FAA7812}" srcOrd="2" destOrd="0" presId="urn:microsoft.com/office/officeart/2008/layout/HalfCircleOrganizationChart"/>
    <dgm:cxn modelId="{DE9777E0-053F-43D4-B236-305A3C8FDDA7}" type="presParOf" srcId="{25692283-24A2-4ADB-AD72-E73ED46DA6E4}" destId="{0EC2039A-BC95-4596-B763-B6C25E3047E3}" srcOrd="3" destOrd="0" presId="urn:microsoft.com/office/officeart/2008/layout/HalfCircleOrganizationChart"/>
    <dgm:cxn modelId="{EBCDDE0E-B818-4933-8BBF-CCAEB7BE409F}" type="presParOf" srcId="{C451CFB6-A6EC-44A4-90A4-927309F2F329}" destId="{5AD3F628-5E44-4E10-9D6E-1A3C08BAE863}" srcOrd="1" destOrd="0" presId="urn:microsoft.com/office/officeart/2008/layout/HalfCircleOrganizationChart"/>
    <dgm:cxn modelId="{466C8383-338D-4A23-BEB6-75FC68C20F97}" type="presParOf" srcId="{C451CFB6-A6EC-44A4-90A4-927309F2F329}" destId="{8073090E-3683-4773-878F-5BA1FF04ADDD}" srcOrd="2" destOrd="0" presId="urn:microsoft.com/office/officeart/2008/layout/HalfCircleOrganizationChart"/>
    <dgm:cxn modelId="{01B41E46-FA96-489D-B7AC-6FAA42CC375A}" type="presParOf" srcId="{E070A9CE-AECF-4C3B-80ED-941F060364CA}" destId="{091F732B-831F-4B75-B1CD-CE80F3E51230}" srcOrd="4" destOrd="0" presId="urn:microsoft.com/office/officeart/2008/layout/HalfCircleOrganizationChart"/>
    <dgm:cxn modelId="{0D9EE05B-3DA6-4C4B-9113-F24FE1DFA743}" type="presParOf" srcId="{E070A9CE-AECF-4C3B-80ED-941F060364CA}" destId="{6B26D3CC-16FE-4E37-A51B-F4C2086E860F}" srcOrd="5" destOrd="0" presId="urn:microsoft.com/office/officeart/2008/layout/HalfCircleOrganizationChart"/>
    <dgm:cxn modelId="{02509B66-F263-4A97-B34B-1F770FD9C6E3}" type="presParOf" srcId="{6B26D3CC-16FE-4E37-A51B-F4C2086E860F}" destId="{7E133E56-EB2C-41D6-94BB-952FC7A6DCBC}" srcOrd="0" destOrd="0" presId="urn:microsoft.com/office/officeart/2008/layout/HalfCircleOrganizationChart"/>
    <dgm:cxn modelId="{4CFD17C3-8FFA-4B63-B7D5-C70DFE701375}" type="presParOf" srcId="{7E133E56-EB2C-41D6-94BB-952FC7A6DCBC}" destId="{1C657AB7-7B07-4B06-BD52-E40922E244CF}" srcOrd="0" destOrd="0" presId="urn:microsoft.com/office/officeart/2008/layout/HalfCircleOrganizationChart"/>
    <dgm:cxn modelId="{BB7B23F1-315C-48EA-8FEA-9A61E64E3A76}" type="presParOf" srcId="{7E133E56-EB2C-41D6-94BB-952FC7A6DCBC}" destId="{8DBC4F70-934B-41A7-A6B0-968DAA2754C8}" srcOrd="1" destOrd="0" presId="urn:microsoft.com/office/officeart/2008/layout/HalfCircleOrganizationChart"/>
    <dgm:cxn modelId="{388DADC7-9FD4-4DD4-BA62-FCF81BC1BCB4}" type="presParOf" srcId="{7E133E56-EB2C-41D6-94BB-952FC7A6DCBC}" destId="{9DD5B7FE-2DBC-4E79-B90F-342BC2110A3C}" srcOrd="2" destOrd="0" presId="urn:microsoft.com/office/officeart/2008/layout/HalfCircleOrganizationChart"/>
    <dgm:cxn modelId="{4FBC171F-DFD0-44D8-8F40-A1C223BE0983}" type="presParOf" srcId="{7E133E56-EB2C-41D6-94BB-952FC7A6DCBC}" destId="{3E1C95D6-8BE8-4D04-8E38-B24322CCC815}" srcOrd="3" destOrd="0" presId="urn:microsoft.com/office/officeart/2008/layout/HalfCircleOrganizationChart"/>
    <dgm:cxn modelId="{379373A6-2CBE-4874-A34A-B8698C85EDEA}" type="presParOf" srcId="{6B26D3CC-16FE-4E37-A51B-F4C2086E860F}" destId="{BCCC8A94-5F56-4A3B-B3B2-42D255934A90}" srcOrd="1" destOrd="0" presId="urn:microsoft.com/office/officeart/2008/layout/HalfCircleOrganizationChart"/>
    <dgm:cxn modelId="{73E74659-788E-469C-A3BB-3D6B2A943FB3}" type="presParOf" srcId="{6B26D3CC-16FE-4E37-A51B-F4C2086E860F}" destId="{3DBFA6C0-DE97-46A5-833F-71E925B6DAFE}" srcOrd="2" destOrd="0" presId="urn:microsoft.com/office/officeart/2008/layout/HalfCircleOrganizationChart"/>
    <dgm:cxn modelId="{24CFEDDB-8B65-4BDE-88F3-4E8B9CBB65EC}" type="presParOf" srcId="{E070A9CE-AECF-4C3B-80ED-941F060364CA}" destId="{7103DE1F-63BE-4364-99F8-3F0CCED31244}" srcOrd="6" destOrd="0" presId="urn:microsoft.com/office/officeart/2008/layout/HalfCircleOrganizationChart"/>
    <dgm:cxn modelId="{86D82908-4DDD-4B63-BED8-52987FA07D55}" type="presParOf" srcId="{E070A9CE-AECF-4C3B-80ED-941F060364CA}" destId="{285B2B44-7857-4B0C-9233-2A8C8F1E1C43}" srcOrd="7" destOrd="0" presId="urn:microsoft.com/office/officeart/2008/layout/HalfCircleOrganizationChart"/>
    <dgm:cxn modelId="{33FF02A2-B2B4-4AC2-B8C5-393214C1F931}" type="presParOf" srcId="{285B2B44-7857-4B0C-9233-2A8C8F1E1C43}" destId="{001E82C9-CFE9-45D8-8C71-013E4D2A6AE6}" srcOrd="0" destOrd="0" presId="urn:microsoft.com/office/officeart/2008/layout/HalfCircleOrganizationChart"/>
    <dgm:cxn modelId="{E02439D1-D06C-4F14-9DF0-BAD5B3D08829}" type="presParOf" srcId="{001E82C9-CFE9-45D8-8C71-013E4D2A6AE6}" destId="{23874DF7-4B55-4035-9172-738FF153D38F}" srcOrd="0" destOrd="0" presId="urn:microsoft.com/office/officeart/2008/layout/HalfCircleOrganizationChart"/>
    <dgm:cxn modelId="{EC470BF2-ACD7-437D-B8FA-CF5E10F8ED27}" type="presParOf" srcId="{001E82C9-CFE9-45D8-8C71-013E4D2A6AE6}" destId="{5C85013E-9C74-4D9C-BECB-F47D33E31389}" srcOrd="1" destOrd="0" presId="urn:microsoft.com/office/officeart/2008/layout/HalfCircleOrganizationChart"/>
    <dgm:cxn modelId="{72E31101-005A-4015-8AE9-ECD1365B4096}" type="presParOf" srcId="{001E82C9-CFE9-45D8-8C71-013E4D2A6AE6}" destId="{A4EACC8F-01E8-49CA-92B9-3C56DC369C8A}" srcOrd="2" destOrd="0" presId="urn:microsoft.com/office/officeart/2008/layout/HalfCircleOrganizationChart"/>
    <dgm:cxn modelId="{AACD52E8-7723-4406-A559-2EE1830C1E68}" type="presParOf" srcId="{001E82C9-CFE9-45D8-8C71-013E4D2A6AE6}" destId="{6F7B55AF-8107-4A13-8053-DF5204914431}" srcOrd="3" destOrd="0" presId="urn:microsoft.com/office/officeart/2008/layout/HalfCircleOrganizationChart"/>
    <dgm:cxn modelId="{C967C8EA-1FD3-4430-B084-9FEBBD9E51E4}" type="presParOf" srcId="{285B2B44-7857-4B0C-9233-2A8C8F1E1C43}" destId="{93FAF8AF-61C9-4DA0-AEA3-7AD94133D7F2}" srcOrd="1" destOrd="0" presId="urn:microsoft.com/office/officeart/2008/layout/HalfCircleOrganizationChart"/>
    <dgm:cxn modelId="{D88780DF-08DC-4003-9E15-4A34105F9997}" type="presParOf" srcId="{285B2B44-7857-4B0C-9233-2A8C8F1E1C43}" destId="{0011F545-1C9E-46D5-8730-1B630ABF4164}" srcOrd="2" destOrd="0" presId="urn:microsoft.com/office/officeart/2008/layout/HalfCircleOrganizationChart"/>
    <dgm:cxn modelId="{67C27E8C-1044-46C9-92D6-57E690F1E146}" type="presParOf" srcId="{E070A9CE-AECF-4C3B-80ED-941F060364CA}" destId="{274EFCF9-C37B-4C57-AF5F-A7BC3BEF7AE8}" srcOrd="8" destOrd="0" presId="urn:microsoft.com/office/officeart/2008/layout/HalfCircleOrganizationChart"/>
    <dgm:cxn modelId="{064DBA72-168B-4120-9D70-2B0DD607C76E}" type="presParOf" srcId="{E070A9CE-AECF-4C3B-80ED-941F060364CA}" destId="{B1CEE7D5-B7CB-40EC-8105-B819F0ECF062}" srcOrd="9" destOrd="0" presId="urn:microsoft.com/office/officeart/2008/layout/HalfCircleOrganizationChart"/>
    <dgm:cxn modelId="{39DBF44F-EB0E-4236-9B67-4CF203D900B9}" type="presParOf" srcId="{B1CEE7D5-B7CB-40EC-8105-B819F0ECF062}" destId="{96DA218E-0EF0-4581-921C-EA27E1F8F232}" srcOrd="0" destOrd="0" presId="urn:microsoft.com/office/officeart/2008/layout/HalfCircleOrganizationChart"/>
    <dgm:cxn modelId="{C6058F5B-ABA7-4F2F-9AF2-0B278D2F6492}" type="presParOf" srcId="{96DA218E-0EF0-4581-921C-EA27E1F8F232}" destId="{FC207C9A-08A1-481B-B843-C78040A3FABD}" srcOrd="0" destOrd="0" presId="urn:microsoft.com/office/officeart/2008/layout/HalfCircleOrganizationChart"/>
    <dgm:cxn modelId="{790CDF60-23B5-4BA2-A49C-A3BCA5584BA0}" type="presParOf" srcId="{96DA218E-0EF0-4581-921C-EA27E1F8F232}" destId="{08E808B2-C817-42E1-89A4-5C093073B448}" srcOrd="1" destOrd="0" presId="urn:microsoft.com/office/officeart/2008/layout/HalfCircleOrganizationChart"/>
    <dgm:cxn modelId="{CC55D70D-5313-4A96-8835-4F346013EA70}" type="presParOf" srcId="{96DA218E-0EF0-4581-921C-EA27E1F8F232}" destId="{D61C4B14-92BD-4DAA-BDF6-82FCBD0D97BA}" srcOrd="2" destOrd="0" presId="urn:microsoft.com/office/officeart/2008/layout/HalfCircleOrganizationChart"/>
    <dgm:cxn modelId="{AD560012-877B-4032-94BE-A1C13B86A9A8}" type="presParOf" srcId="{96DA218E-0EF0-4581-921C-EA27E1F8F232}" destId="{F993E952-D4A9-4EF4-BF8D-5FA298D11C4B}" srcOrd="3" destOrd="0" presId="urn:microsoft.com/office/officeart/2008/layout/HalfCircleOrganizationChart"/>
    <dgm:cxn modelId="{D2A80769-39FA-4F39-8E39-262FFBB26ABA}" type="presParOf" srcId="{B1CEE7D5-B7CB-40EC-8105-B819F0ECF062}" destId="{A874FB18-F6A6-42E9-B280-83472EFFC006}" srcOrd="1" destOrd="0" presId="urn:microsoft.com/office/officeart/2008/layout/HalfCircleOrganizationChart"/>
    <dgm:cxn modelId="{2B584A22-80C9-46F9-B697-CE5C256F8F75}" type="presParOf" srcId="{B1CEE7D5-B7CB-40EC-8105-B819F0ECF062}" destId="{671F1E81-BE9B-4CB7-AC4E-55C06FA88227}" srcOrd="2" destOrd="0" presId="urn:microsoft.com/office/officeart/2008/layout/HalfCircleOrganizationChart"/>
    <dgm:cxn modelId="{B1EE6A3E-2D39-4236-9AD0-3A59ECC6CA33}" type="presParOf" srcId="{437A9B06-7A3B-4101-8CBA-8F301495A6E9}" destId="{BC01E298-4433-45BF-8EE6-F78BDF32FBA1}" srcOrd="2" destOrd="0" presId="urn:microsoft.com/office/officeart/2008/layout/HalfCircleOrganizationChart"/>
    <dgm:cxn modelId="{F6F41787-5D69-49A5-8E81-F0999C5567E9}" type="presParOf" srcId="{6F9159F5-09E4-414F-9431-604F8F4071C3}" destId="{8D141E55-63CB-4738-ABC3-4B1CE5055620}" srcOrd="2" destOrd="0" presId="urn:microsoft.com/office/officeart/2008/layout/HalfCircleOrganizationChart"/>
  </dgm:cxnLst>
  <dgm:bg/>
  <dgm:whole/>
  <dgm:extLst>
    <a:ext uri="http://schemas.microsoft.com/office/drawing/2008/diagram">
      <dsp:dataModelExt xmlns:dsp="http://schemas.microsoft.com/office/drawing/2008/diagram" relId="rId2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5223BAA-6F07-499E-BB05-01611FA0B3F4}">
      <dsp:nvSpPr>
        <dsp:cNvPr id="0" name=""/>
        <dsp:cNvSpPr/>
      </dsp:nvSpPr>
      <dsp:spPr>
        <a:xfrm>
          <a:off x="4641863" y="403468"/>
          <a:ext cx="333996" cy="241443"/>
        </a:xfrm>
        <a:custGeom>
          <a:avLst/>
          <a:gdLst/>
          <a:ahLst/>
          <a:cxnLst/>
          <a:rect l="0" t="0" r="0" b="0"/>
          <a:pathLst>
            <a:path>
              <a:moveTo>
                <a:pt x="333996" y="0"/>
              </a:moveTo>
              <a:lnTo>
                <a:pt x="333996" y="241443"/>
              </a:lnTo>
              <a:lnTo>
                <a:pt x="0" y="241443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723FF7B-DC6C-4895-B625-5DEE95387ECD}">
      <dsp:nvSpPr>
        <dsp:cNvPr id="0" name=""/>
        <dsp:cNvSpPr/>
      </dsp:nvSpPr>
      <dsp:spPr>
        <a:xfrm>
          <a:off x="7933541" y="2117716"/>
          <a:ext cx="973821" cy="1690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4505"/>
              </a:lnTo>
              <a:lnTo>
                <a:pt x="973821" y="84505"/>
              </a:lnTo>
              <a:lnTo>
                <a:pt x="973821" y="16901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4EAC54-53A9-4B7B-9A46-651EEA2F2032}">
      <dsp:nvSpPr>
        <dsp:cNvPr id="0" name=""/>
        <dsp:cNvSpPr/>
      </dsp:nvSpPr>
      <dsp:spPr>
        <a:xfrm>
          <a:off x="7933541" y="2689132"/>
          <a:ext cx="370213" cy="195569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55691"/>
              </a:lnTo>
              <a:lnTo>
                <a:pt x="370213" y="1955691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71C86C1-6A6D-4C7D-B27A-E46A63AF36E0}">
      <dsp:nvSpPr>
        <dsp:cNvPr id="0" name=""/>
        <dsp:cNvSpPr/>
      </dsp:nvSpPr>
      <dsp:spPr>
        <a:xfrm>
          <a:off x="7933541" y="2689132"/>
          <a:ext cx="370213" cy="13842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84275"/>
              </a:lnTo>
              <a:lnTo>
                <a:pt x="370213" y="1384275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BE1CCCA-EAA0-4143-AD86-D9D86435BC8D}">
      <dsp:nvSpPr>
        <dsp:cNvPr id="0" name=""/>
        <dsp:cNvSpPr/>
      </dsp:nvSpPr>
      <dsp:spPr>
        <a:xfrm>
          <a:off x="7933541" y="2689132"/>
          <a:ext cx="370213" cy="8128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12859"/>
              </a:lnTo>
              <a:lnTo>
                <a:pt x="370213" y="812859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819A0EF-643C-4CDC-B738-E4936F998E65}">
      <dsp:nvSpPr>
        <dsp:cNvPr id="0" name=""/>
        <dsp:cNvSpPr/>
      </dsp:nvSpPr>
      <dsp:spPr>
        <a:xfrm>
          <a:off x="7933541" y="2689132"/>
          <a:ext cx="370213" cy="2414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1443"/>
              </a:lnTo>
              <a:lnTo>
                <a:pt x="370213" y="241443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7BB0762-6BDD-4FBE-B56B-1E9D38EA872E}">
      <dsp:nvSpPr>
        <dsp:cNvPr id="0" name=""/>
        <dsp:cNvSpPr/>
      </dsp:nvSpPr>
      <dsp:spPr>
        <a:xfrm>
          <a:off x="7887821" y="2117716"/>
          <a:ext cx="91440" cy="16901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901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EE0A8E-1448-4D9D-A0CE-DAA3A13A852C}">
      <dsp:nvSpPr>
        <dsp:cNvPr id="0" name=""/>
        <dsp:cNvSpPr/>
      </dsp:nvSpPr>
      <dsp:spPr>
        <a:xfrm>
          <a:off x="6959719" y="2689132"/>
          <a:ext cx="370213" cy="13842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84275"/>
              </a:lnTo>
              <a:lnTo>
                <a:pt x="370213" y="1384275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548B815-A9FE-4B00-9D3D-FDAB9B263D5B}">
      <dsp:nvSpPr>
        <dsp:cNvPr id="0" name=""/>
        <dsp:cNvSpPr/>
      </dsp:nvSpPr>
      <dsp:spPr>
        <a:xfrm>
          <a:off x="6959719" y="2689132"/>
          <a:ext cx="370213" cy="8128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12859"/>
              </a:lnTo>
              <a:lnTo>
                <a:pt x="370213" y="812859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4F362B2-A868-44C8-BDFC-4E59367FC119}">
      <dsp:nvSpPr>
        <dsp:cNvPr id="0" name=""/>
        <dsp:cNvSpPr/>
      </dsp:nvSpPr>
      <dsp:spPr>
        <a:xfrm>
          <a:off x="6959719" y="2689132"/>
          <a:ext cx="370213" cy="2414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1443"/>
              </a:lnTo>
              <a:lnTo>
                <a:pt x="370213" y="241443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6D07CD2-AA49-4BA0-8B17-A8F5D15C2F7C}">
      <dsp:nvSpPr>
        <dsp:cNvPr id="0" name=""/>
        <dsp:cNvSpPr/>
      </dsp:nvSpPr>
      <dsp:spPr>
        <a:xfrm>
          <a:off x="6959719" y="2117716"/>
          <a:ext cx="973821" cy="169010"/>
        </a:xfrm>
        <a:custGeom>
          <a:avLst/>
          <a:gdLst/>
          <a:ahLst/>
          <a:cxnLst/>
          <a:rect l="0" t="0" r="0" b="0"/>
          <a:pathLst>
            <a:path>
              <a:moveTo>
                <a:pt x="973821" y="0"/>
              </a:moveTo>
              <a:lnTo>
                <a:pt x="973821" y="84505"/>
              </a:lnTo>
              <a:lnTo>
                <a:pt x="0" y="84505"/>
              </a:lnTo>
              <a:lnTo>
                <a:pt x="0" y="16901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B29469B-B538-440D-B339-72D495A040A9}">
      <dsp:nvSpPr>
        <dsp:cNvPr id="0" name=""/>
        <dsp:cNvSpPr/>
      </dsp:nvSpPr>
      <dsp:spPr>
        <a:xfrm>
          <a:off x="7887821" y="1546300"/>
          <a:ext cx="91440" cy="16901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901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E988021-EF3F-47CE-A2A0-CD28752C1C5B}">
      <dsp:nvSpPr>
        <dsp:cNvPr id="0" name=""/>
        <dsp:cNvSpPr/>
      </dsp:nvSpPr>
      <dsp:spPr>
        <a:xfrm>
          <a:off x="4975860" y="403468"/>
          <a:ext cx="2957681" cy="74042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55921"/>
              </a:lnTo>
              <a:lnTo>
                <a:pt x="2957681" y="655921"/>
              </a:lnTo>
              <a:lnTo>
                <a:pt x="2957681" y="740426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F74F0CD-BC56-4615-BF5A-98826279BF58}">
      <dsp:nvSpPr>
        <dsp:cNvPr id="0" name=""/>
        <dsp:cNvSpPr/>
      </dsp:nvSpPr>
      <dsp:spPr>
        <a:xfrm>
          <a:off x="5985898" y="3260548"/>
          <a:ext cx="370213" cy="2414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1443"/>
              </a:lnTo>
              <a:lnTo>
                <a:pt x="370213" y="241443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64CB8D8-0485-4253-BC37-C38332F3A21B}">
      <dsp:nvSpPr>
        <dsp:cNvPr id="0" name=""/>
        <dsp:cNvSpPr/>
      </dsp:nvSpPr>
      <dsp:spPr>
        <a:xfrm>
          <a:off x="5940178" y="2689132"/>
          <a:ext cx="91440" cy="16901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901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BEFF2C1-C102-483C-B5FD-94556EF13575}">
      <dsp:nvSpPr>
        <dsp:cNvPr id="0" name=""/>
        <dsp:cNvSpPr/>
      </dsp:nvSpPr>
      <dsp:spPr>
        <a:xfrm>
          <a:off x="5237423" y="2117716"/>
          <a:ext cx="748474" cy="1690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4505"/>
              </a:lnTo>
              <a:lnTo>
                <a:pt x="748474" y="84505"/>
              </a:lnTo>
              <a:lnTo>
                <a:pt x="748474" y="16901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ACDC37C-869E-4277-9B65-AAB55D1311A6}">
      <dsp:nvSpPr>
        <dsp:cNvPr id="0" name=""/>
        <dsp:cNvSpPr/>
      </dsp:nvSpPr>
      <dsp:spPr>
        <a:xfrm>
          <a:off x="4488949" y="2689132"/>
          <a:ext cx="370213" cy="2414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1443"/>
              </a:lnTo>
              <a:lnTo>
                <a:pt x="370213" y="241443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48D9CE1-ECB2-41CE-AFDE-9DE212F8AB4A}">
      <dsp:nvSpPr>
        <dsp:cNvPr id="0" name=""/>
        <dsp:cNvSpPr/>
      </dsp:nvSpPr>
      <dsp:spPr>
        <a:xfrm>
          <a:off x="4488949" y="2117716"/>
          <a:ext cx="748474" cy="169010"/>
        </a:xfrm>
        <a:custGeom>
          <a:avLst/>
          <a:gdLst/>
          <a:ahLst/>
          <a:cxnLst/>
          <a:rect l="0" t="0" r="0" b="0"/>
          <a:pathLst>
            <a:path>
              <a:moveTo>
                <a:pt x="748474" y="0"/>
              </a:moveTo>
              <a:lnTo>
                <a:pt x="748474" y="84505"/>
              </a:lnTo>
              <a:lnTo>
                <a:pt x="0" y="84505"/>
              </a:lnTo>
              <a:lnTo>
                <a:pt x="0" y="16901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1D7C0D6-5077-476A-A236-99637436B5FD}">
      <dsp:nvSpPr>
        <dsp:cNvPr id="0" name=""/>
        <dsp:cNvSpPr/>
      </dsp:nvSpPr>
      <dsp:spPr>
        <a:xfrm>
          <a:off x="5191703" y="1546300"/>
          <a:ext cx="91440" cy="16901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901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D32A0AA-8588-4EFD-AE19-642D5503FF47}">
      <dsp:nvSpPr>
        <dsp:cNvPr id="0" name=""/>
        <dsp:cNvSpPr/>
      </dsp:nvSpPr>
      <dsp:spPr>
        <a:xfrm>
          <a:off x="4975860" y="403468"/>
          <a:ext cx="261563" cy="74042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55921"/>
              </a:lnTo>
              <a:lnTo>
                <a:pt x="261563" y="655921"/>
              </a:lnTo>
              <a:lnTo>
                <a:pt x="261563" y="740426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BF0376F-0987-45E2-8BFD-2638B12F32B9}">
      <dsp:nvSpPr>
        <dsp:cNvPr id="0" name=""/>
        <dsp:cNvSpPr/>
      </dsp:nvSpPr>
      <dsp:spPr>
        <a:xfrm>
          <a:off x="2992000" y="2117716"/>
          <a:ext cx="370213" cy="8128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12859"/>
              </a:lnTo>
              <a:lnTo>
                <a:pt x="370213" y="812859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92D6FEB-1D03-4DF8-BFB3-E20455D38B61}">
      <dsp:nvSpPr>
        <dsp:cNvPr id="0" name=""/>
        <dsp:cNvSpPr/>
      </dsp:nvSpPr>
      <dsp:spPr>
        <a:xfrm>
          <a:off x="2992000" y="2117716"/>
          <a:ext cx="370213" cy="2414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41443"/>
              </a:lnTo>
              <a:lnTo>
                <a:pt x="370213" y="241443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3D6EF6D-71B9-4CE1-A6A9-CF195C478AF8}">
      <dsp:nvSpPr>
        <dsp:cNvPr id="0" name=""/>
        <dsp:cNvSpPr/>
      </dsp:nvSpPr>
      <dsp:spPr>
        <a:xfrm>
          <a:off x="2018178" y="1546300"/>
          <a:ext cx="973821" cy="1690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4505"/>
              </a:lnTo>
              <a:lnTo>
                <a:pt x="973821" y="84505"/>
              </a:lnTo>
              <a:lnTo>
                <a:pt x="973821" y="16901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846FE6C-B516-45B4-B223-89DE63ABDC12}">
      <dsp:nvSpPr>
        <dsp:cNvPr id="0" name=""/>
        <dsp:cNvSpPr/>
      </dsp:nvSpPr>
      <dsp:spPr>
        <a:xfrm>
          <a:off x="1972458" y="1546300"/>
          <a:ext cx="91440" cy="16901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6901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DF33578-689D-4989-ACF2-B03693453F38}">
      <dsp:nvSpPr>
        <dsp:cNvPr id="0" name=""/>
        <dsp:cNvSpPr/>
      </dsp:nvSpPr>
      <dsp:spPr>
        <a:xfrm>
          <a:off x="1044356" y="1546300"/>
          <a:ext cx="973821" cy="169010"/>
        </a:xfrm>
        <a:custGeom>
          <a:avLst/>
          <a:gdLst/>
          <a:ahLst/>
          <a:cxnLst/>
          <a:rect l="0" t="0" r="0" b="0"/>
          <a:pathLst>
            <a:path>
              <a:moveTo>
                <a:pt x="973821" y="0"/>
              </a:moveTo>
              <a:lnTo>
                <a:pt x="973821" y="84505"/>
              </a:lnTo>
              <a:lnTo>
                <a:pt x="0" y="84505"/>
              </a:lnTo>
              <a:lnTo>
                <a:pt x="0" y="16901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7B09658-C2D4-4048-A945-BA1E8005B74F}">
      <dsp:nvSpPr>
        <dsp:cNvPr id="0" name=""/>
        <dsp:cNvSpPr/>
      </dsp:nvSpPr>
      <dsp:spPr>
        <a:xfrm>
          <a:off x="2018178" y="403468"/>
          <a:ext cx="2957681" cy="740426"/>
        </a:xfrm>
        <a:custGeom>
          <a:avLst/>
          <a:gdLst/>
          <a:ahLst/>
          <a:cxnLst/>
          <a:rect l="0" t="0" r="0" b="0"/>
          <a:pathLst>
            <a:path>
              <a:moveTo>
                <a:pt x="2957681" y="0"/>
              </a:moveTo>
              <a:lnTo>
                <a:pt x="2957681" y="655921"/>
              </a:lnTo>
              <a:lnTo>
                <a:pt x="0" y="655921"/>
              </a:lnTo>
              <a:lnTo>
                <a:pt x="0" y="740426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3A86076-0392-4717-817D-6A6F0E45CBB3}">
      <dsp:nvSpPr>
        <dsp:cNvPr id="0" name=""/>
        <dsp:cNvSpPr/>
      </dsp:nvSpPr>
      <dsp:spPr>
        <a:xfrm>
          <a:off x="4774657" y="1062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C77A95-F278-47FD-B04B-4CDD5B2DD245}">
      <dsp:nvSpPr>
        <dsp:cNvPr id="0" name=""/>
        <dsp:cNvSpPr/>
      </dsp:nvSpPr>
      <dsp:spPr>
        <a:xfrm>
          <a:off x="4774657" y="1062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63C8432-4FF0-42AC-A59C-68B5D126A274}">
      <dsp:nvSpPr>
        <dsp:cNvPr id="0" name=""/>
        <dsp:cNvSpPr/>
      </dsp:nvSpPr>
      <dsp:spPr>
        <a:xfrm>
          <a:off x="4573454" y="73495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Malestar de la cultura</a:t>
          </a:r>
        </a:p>
      </dsp:txBody>
      <dsp:txXfrm>
        <a:off x="4573454" y="73495"/>
        <a:ext cx="804811" cy="257539"/>
      </dsp:txXfrm>
    </dsp:sp>
    <dsp:sp modelId="{5B17EE03-C260-4884-BF53-537D774EB7EC}">
      <dsp:nvSpPr>
        <dsp:cNvPr id="0" name=""/>
        <dsp:cNvSpPr/>
      </dsp:nvSpPr>
      <dsp:spPr>
        <a:xfrm>
          <a:off x="1816975" y="1143895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199A24A-CEE7-4971-B2E0-B1473956C090}">
      <dsp:nvSpPr>
        <dsp:cNvPr id="0" name=""/>
        <dsp:cNvSpPr/>
      </dsp:nvSpPr>
      <dsp:spPr>
        <a:xfrm>
          <a:off x="1816975" y="1143895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16DB08D-C8A8-4467-916F-7E89E08DAC5C}">
      <dsp:nvSpPr>
        <dsp:cNvPr id="0" name=""/>
        <dsp:cNvSpPr/>
      </dsp:nvSpPr>
      <dsp:spPr>
        <a:xfrm>
          <a:off x="1615772" y="1216328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I</a:t>
          </a:r>
        </a:p>
      </dsp:txBody>
      <dsp:txXfrm>
        <a:off x="1615772" y="1216328"/>
        <a:ext cx="804811" cy="257539"/>
      </dsp:txXfrm>
    </dsp:sp>
    <dsp:sp modelId="{FC6ECC4B-BAC0-4E63-8E8A-8D629FD34497}">
      <dsp:nvSpPr>
        <dsp:cNvPr id="0" name=""/>
        <dsp:cNvSpPr/>
      </dsp:nvSpPr>
      <dsp:spPr>
        <a:xfrm>
          <a:off x="843153" y="1715311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313FAB-B545-44DD-B94D-929D2C5995A7}">
      <dsp:nvSpPr>
        <dsp:cNvPr id="0" name=""/>
        <dsp:cNvSpPr/>
      </dsp:nvSpPr>
      <dsp:spPr>
        <a:xfrm>
          <a:off x="843153" y="1715311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3D5CF58-FD35-42A7-B260-C14F1563C601}">
      <dsp:nvSpPr>
        <dsp:cNvPr id="0" name=""/>
        <dsp:cNvSpPr/>
      </dsp:nvSpPr>
      <dsp:spPr>
        <a:xfrm>
          <a:off x="641950" y="1787744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El sentimiento oceánico</a:t>
          </a:r>
        </a:p>
      </dsp:txBody>
      <dsp:txXfrm>
        <a:off x="641950" y="1787744"/>
        <a:ext cx="804811" cy="257539"/>
      </dsp:txXfrm>
    </dsp:sp>
    <dsp:sp modelId="{BB3F6CA7-9119-408A-A800-6F7E7359FB72}">
      <dsp:nvSpPr>
        <dsp:cNvPr id="0" name=""/>
        <dsp:cNvSpPr/>
      </dsp:nvSpPr>
      <dsp:spPr>
        <a:xfrm>
          <a:off x="1816975" y="1715311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02CFBBD-57C1-4533-9A51-68D8EA7A9025}">
      <dsp:nvSpPr>
        <dsp:cNvPr id="0" name=""/>
        <dsp:cNvSpPr/>
      </dsp:nvSpPr>
      <dsp:spPr>
        <a:xfrm>
          <a:off x="1816975" y="1715311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03935CC-2222-411A-BE10-3C7C48775633}">
      <dsp:nvSpPr>
        <dsp:cNvPr id="0" name=""/>
        <dsp:cNvSpPr/>
      </dsp:nvSpPr>
      <dsp:spPr>
        <a:xfrm>
          <a:off x="1615772" y="1787744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Seguridad personal</a:t>
          </a:r>
        </a:p>
      </dsp:txBody>
      <dsp:txXfrm>
        <a:off x="1615772" y="1787744"/>
        <a:ext cx="804811" cy="257539"/>
      </dsp:txXfrm>
    </dsp:sp>
    <dsp:sp modelId="{40908A4E-0559-4965-8D84-02FBCA4F65B8}">
      <dsp:nvSpPr>
        <dsp:cNvPr id="0" name=""/>
        <dsp:cNvSpPr/>
      </dsp:nvSpPr>
      <dsp:spPr>
        <a:xfrm>
          <a:off x="2790797" y="1715311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06841BC-3638-429F-9C1A-05BE146CA544}">
      <dsp:nvSpPr>
        <dsp:cNvPr id="0" name=""/>
        <dsp:cNvSpPr/>
      </dsp:nvSpPr>
      <dsp:spPr>
        <a:xfrm>
          <a:off x="2790797" y="1715311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69368E3-F994-430D-8014-F1870E956FCE}">
      <dsp:nvSpPr>
        <dsp:cNvPr id="0" name=""/>
        <dsp:cNvSpPr/>
      </dsp:nvSpPr>
      <dsp:spPr>
        <a:xfrm>
          <a:off x="2589594" y="1787744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Relación Yo-Exterior</a:t>
          </a:r>
        </a:p>
      </dsp:txBody>
      <dsp:txXfrm>
        <a:off x="2589594" y="1787744"/>
        <a:ext cx="804811" cy="257539"/>
      </dsp:txXfrm>
    </dsp:sp>
    <dsp:sp modelId="{571F537A-5B5F-4D99-93E0-501DCD1AD8A7}">
      <dsp:nvSpPr>
        <dsp:cNvPr id="0" name=""/>
        <dsp:cNvSpPr/>
      </dsp:nvSpPr>
      <dsp:spPr>
        <a:xfrm>
          <a:off x="3313924" y="2286727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FCB34F1-E2ED-438D-B076-3AA73DE7B296}">
      <dsp:nvSpPr>
        <dsp:cNvPr id="0" name=""/>
        <dsp:cNvSpPr/>
      </dsp:nvSpPr>
      <dsp:spPr>
        <a:xfrm>
          <a:off x="3313924" y="2286727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C31B3A7-4E02-4222-954E-D593E12413EC}">
      <dsp:nvSpPr>
        <dsp:cNvPr id="0" name=""/>
        <dsp:cNvSpPr/>
      </dsp:nvSpPr>
      <dsp:spPr>
        <a:xfrm>
          <a:off x="3112721" y="2359160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Yo tiene limites claros</a:t>
          </a:r>
        </a:p>
      </dsp:txBody>
      <dsp:txXfrm>
        <a:off x="3112721" y="2359160"/>
        <a:ext cx="804811" cy="257539"/>
      </dsp:txXfrm>
    </dsp:sp>
    <dsp:sp modelId="{5D9A5F35-764A-4454-BEF5-72C051FFB136}">
      <dsp:nvSpPr>
        <dsp:cNvPr id="0" name=""/>
        <dsp:cNvSpPr/>
      </dsp:nvSpPr>
      <dsp:spPr>
        <a:xfrm>
          <a:off x="3313924" y="2858143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87A0688-A7D0-44FE-BBEF-BA0D8EBC3861}">
      <dsp:nvSpPr>
        <dsp:cNvPr id="0" name=""/>
        <dsp:cNvSpPr/>
      </dsp:nvSpPr>
      <dsp:spPr>
        <a:xfrm>
          <a:off x="3313924" y="2858143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C266CB6-A2A4-45C5-BB38-D8464D8E6E30}">
      <dsp:nvSpPr>
        <dsp:cNvPr id="0" name=""/>
        <dsp:cNvSpPr/>
      </dsp:nvSpPr>
      <dsp:spPr>
        <a:xfrm>
          <a:off x="3112721" y="2930576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La primera etapa es el placer</a:t>
          </a:r>
        </a:p>
      </dsp:txBody>
      <dsp:txXfrm>
        <a:off x="3112721" y="2930576"/>
        <a:ext cx="804811" cy="257539"/>
      </dsp:txXfrm>
    </dsp:sp>
    <dsp:sp modelId="{9B0F3B9C-6AD1-419A-9C26-B5D8568516B0}">
      <dsp:nvSpPr>
        <dsp:cNvPr id="0" name=""/>
        <dsp:cNvSpPr/>
      </dsp:nvSpPr>
      <dsp:spPr>
        <a:xfrm>
          <a:off x="5036220" y="1143895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4C0380-6198-4160-B7BD-ABC2811EB8CD}">
      <dsp:nvSpPr>
        <dsp:cNvPr id="0" name=""/>
        <dsp:cNvSpPr/>
      </dsp:nvSpPr>
      <dsp:spPr>
        <a:xfrm>
          <a:off x="5036220" y="1143895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5F30DD3-4CE5-4BFB-84BC-BC56DD4C892D}">
      <dsp:nvSpPr>
        <dsp:cNvPr id="0" name=""/>
        <dsp:cNvSpPr/>
      </dsp:nvSpPr>
      <dsp:spPr>
        <a:xfrm>
          <a:off x="4835018" y="1216328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II</a:t>
          </a:r>
        </a:p>
      </dsp:txBody>
      <dsp:txXfrm>
        <a:off x="4835018" y="1216328"/>
        <a:ext cx="804811" cy="257539"/>
      </dsp:txXfrm>
    </dsp:sp>
    <dsp:sp modelId="{920CF604-BAEF-438A-82EB-28F857709085}">
      <dsp:nvSpPr>
        <dsp:cNvPr id="0" name=""/>
        <dsp:cNvSpPr/>
      </dsp:nvSpPr>
      <dsp:spPr>
        <a:xfrm>
          <a:off x="5036220" y="1715311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D1F701F-CEBE-45EB-BF9C-55F7CF382713}">
      <dsp:nvSpPr>
        <dsp:cNvPr id="0" name=""/>
        <dsp:cNvSpPr/>
      </dsp:nvSpPr>
      <dsp:spPr>
        <a:xfrm>
          <a:off x="5036220" y="1715311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199DD08-D7AA-40A1-B294-38E7319D6975}">
      <dsp:nvSpPr>
        <dsp:cNvPr id="0" name=""/>
        <dsp:cNvSpPr/>
      </dsp:nvSpPr>
      <dsp:spPr>
        <a:xfrm>
          <a:off x="4835018" y="1787744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Busqueda de felicidad</a:t>
          </a:r>
        </a:p>
      </dsp:txBody>
      <dsp:txXfrm>
        <a:off x="4835018" y="1787744"/>
        <a:ext cx="804811" cy="257539"/>
      </dsp:txXfrm>
    </dsp:sp>
    <dsp:sp modelId="{3E5300EF-AA6A-4867-8227-285DC445ECB4}">
      <dsp:nvSpPr>
        <dsp:cNvPr id="0" name=""/>
        <dsp:cNvSpPr/>
      </dsp:nvSpPr>
      <dsp:spPr>
        <a:xfrm>
          <a:off x="4287746" y="2286727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FB0B501-1B1E-47AD-B489-83EFCF416671}">
      <dsp:nvSpPr>
        <dsp:cNvPr id="0" name=""/>
        <dsp:cNvSpPr/>
      </dsp:nvSpPr>
      <dsp:spPr>
        <a:xfrm>
          <a:off x="4287746" y="2286727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B4832F6-80DB-4BC6-BCEB-C3C85A65F2C8}">
      <dsp:nvSpPr>
        <dsp:cNvPr id="0" name=""/>
        <dsp:cNvSpPr/>
      </dsp:nvSpPr>
      <dsp:spPr>
        <a:xfrm>
          <a:off x="4086543" y="2359160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Fase Positiva </a:t>
          </a:r>
        </a:p>
      </dsp:txBody>
      <dsp:txXfrm>
        <a:off x="4086543" y="2359160"/>
        <a:ext cx="804811" cy="257539"/>
      </dsp:txXfrm>
    </dsp:sp>
    <dsp:sp modelId="{FF95AC31-04A7-4CD5-871B-81EF26F72C55}">
      <dsp:nvSpPr>
        <dsp:cNvPr id="0" name=""/>
        <dsp:cNvSpPr/>
      </dsp:nvSpPr>
      <dsp:spPr>
        <a:xfrm>
          <a:off x="4810873" y="2858143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55BC0B2-8C2B-4618-9629-6118F4AC503A}">
      <dsp:nvSpPr>
        <dsp:cNvPr id="0" name=""/>
        <dsp:cNvSpPr/>
      </dsp:nvSpPr>
      <dsp:spPr>
        <a:xfrm>
          <a:off x="4810873" y="2858143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CA96FD3-50C3-4647-8B21-83BECE558947}">
      <dsp:nvSpPr>
        <dsp:cNvPr id="0" name=""/>
        <dsp:cNvSpPr/>
      </dsp:nvSpPr>
      <dsp:spPr>
        <a:xfrm>
          <a:off x="4609670" y="2930576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Placer</a:t>
          </a:r>
        </a:p>
      </dsp:txBody>
      <dsp:txXfrm>
        <a:off x="4609670" y="2930576"/>
        <a:ext cx="804811" cy="257539"/>
      </dsp:txXfrm>
    </dsp:sp>
    <dsp:sp modelId="{7C4E44DF-A89C-421C-A84B-C865C3D78C0E}">
      <dsp:nvSpPr>
        <dsp:cNvPr id="0" name=""/>
        <dsp:cNvSpPr/>
      </dsp:nvSpPr>
      <dsp:spPr>
        <a:xfrm>
          <a:off x="5784695" y="2286727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342C28-0D88-4153-AFF0-3FAA81E2FC8D}">
      <dsp:nvSpPr>
        <dsp:cNvPr id="0" name=""/>
        <dsp:cNvSpPr/>
      </dsp:nvSpPr>
      <dsp:spPr>
        <a:xfrm>
          <a:off x="5784695" y="2286727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6AF1526-7717-4371-BE14-12B567F590A2}">
      <dsp:nvSpPr>
        <dsp:cNvPr id="0" name=""/>
        <dsp:cNvSpPr/>
      </dsp:nvSpPr>
      <dsp:spPr>
        <a:xfrm>
          <a:off x="5583492" y="2359160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Fase Negativa</a:t>
          </a:r>
        </a:p>
      </dsp:txBody>
      <dsp:txXfrm>
        <a:off x="5583492" y="2359160"/>
        <a:ext cx="804811" cy="257539"/>
      </dsp:txXfrm>
    </dsp:sp>
    <dsp:sp modelId="{25E12BD9-548F-4D6D-B28B-58CD2594C012}">
      <dsp:nvSpPr>
        <dsp:cNvPr id="0" name=""/>
        <dsp:cNvSpPr/>
      </dsp:nvSpPr>
      <dsp:spPr>
        <a:xfrm>
          <a:off x="5784695" y="2858143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15A0B20-01C4-4B39-8A2E-C6CFB0906B76}">
      <dsp:nvSpPr>
        <dsp:cNvPr id="0" name=""/>
        <dsp:cNvSpPr/>
      </dsp:nvSpPr>
      <dsp:spPr>
        <a:xfrm>
          <a:off x="5784695" y="2858143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DA22F87-0F63-4785-AFF5-ED55065FD2F9}">
      <dsp:nvSpPr>
        <dsp:cNvPr id="0" name=""/>
        <dsp:cNvSpPr/>
      </dsp:nvSpPr>
      <dsp:spPr>
        <a:xfrm>
          <a:off x="5583492" y="2930576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Evitar dolor</a:t>
          </a:r>
        </a:p>
      </dsp:txBody>
      <dsp:txXfrm>
        <a:off x="5583492" y="2930576"/>
        <a:ext cx="804811" cy="257539"/>
      </dsp:txXfrm>
    </dsp:sp>
    <dsp:sp modelId="{59554A6A-FF7D-4B2A-8090-A50F857AD371}">
      <dsp:nvSpPr>
        <dsp:cNvPr id="0" name=""/>
        <dsp:cNvSpPr/>
      </dsp:nvSpPr>
      <dsp:spPr>
        <a:xfrm>
          <a:off x="6307822" y="3429559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1D2F2C9-A6C6-4BAB-946C-3D6B12D4F032}">
      <dsp:nvSpPr>
        <dsp:cNvPr id="0" name=""/>
        <dsp:cNvSpPr/>
      </dsp:nvSpPr>
      <dsp:spPr>
        <a:xfrm>
          <a:off x="6307822" y="3429559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9A5090E-93DA-4108-A56D-46AA547225F2}">
      <dsp:nvSpPr>
        <dsp:cNvPr id="0" name=""/>
        <dsp:cNvSpPr/>
      </dsp:nvSpPr>
      <dsp:spPr>
        <a:xfrm>
          <a:off x="6106619" y="3501992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Metodos de evitación</a:t>
          </a:r>
        </a:p>
      </dsp:txBody>
      <dsp:txXfrm>
        <a:off x="6106619" y="3501992"/>
        <a:ext cx="804811" cy="257539"/>
      </dsp:txXfrm>
    </dsp:sp>
    <dsp:sp modelId="{E1DE268F-DE25-4C0D-BD52-D77DD74914B0}">
      <dsp:nvSpPr>
        <dsp:cNvPr id="0" name=""/>
        <dsp:cNvSpPr/>
      </dsp:nvSpPr>
      <dsp:spPr>
        <a:xfrm>
          <a:off x="7732338" y="1143895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3161EB-9700-4071-BD09-50961E078B2A}">
      <dsp:nvSpPr>
        <dsp:cNvPr id="0" name=""/>
        <dsp:cNvSpPr/>
      </dsp:nvSpPr>
      <dsp:spPr>
        <a:xfrm>
          <a:off x="7732338" y="1143895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2B05C44-D74B-48FC-BD1D-AA6B99CB3CCD}">
      <dsp:nvSpPr>
        <dsp:cNvPr id="0" name=""/>
        <dsp:cNvSpPr/>
      </dsp:nvSpPr>
      <dsp:spPr>
        <a:xfrm>
          <a:off x="7531136" y="1216328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III</a:t>
          </a:r>
        </a:p>
      </dsp:txBody>
      <dsp:txXfrm>
        <a:off x="7531136" y="1216328"/>
        <a:ext cx="804811" cy="257539"/>
      </dsp:txXfrm>
    </dsp:sp>
    <dsp:sp modelId="{F3D4FED6-8DF4-4153-9A0C-C96105F19936}">
      <dsp:nvSpPr>
        <dsp:cNvPr id="0" name=""/>
        <dsp:cNvSpPr/>
      </dsp:nvSpPr>
      <dsp:spPr>
        <a:xfrm>
          <a:off x="7732338" y="1715311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87E8E9F-44B0-4630-8D4C-5B9259A6396D}">
      <dsp:nvSpPr>
        <dsp:cNvPr id="0" name=""/>
        <dsp:cNvSpPr/>
      </dsp:nvSpPr>
      <dsp:spPr>
        <a:xfrm>
          <a:off x="7732338" y="1715311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F4518D3-249F-46D1-AE78-772C9BD2DFDD}">
      <dsp:nvSpPr>
        <dsp:cNvPr id="0" name=""/>
        <dsp:cNvSpPr/>
      </dsp:nvSpPr>
      <dsp:spPr>
        <a:xfrm>
          <a:off x="7531136" y="1787744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Cultura culpable de miseria</a:t>
          </a:r>
        </a:p>
      </dsp:txBody>
      <dsp:txXfrm>
        <a:off x="7531136" y="1787744"/>
        <a:ext cx="804811" cy="257539"/>
      </dsp:txXfrm>
    </dsp:sp>
    <dsp:sp modelId="{7A4C372B-F14F-42D9-AB11-993275CD17FC}">
      <dsp:nvSpPr>
        <dsp:cNvPr id="0" name=""/>
        <dsp:cNvSpPr/>
      </dsp:nvSpPr>
      <dsp:spPr>
        <a:xfrm>
          <a:off x="6758517" y="2286727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37AC950-C724-441E-AEBB-F1E32686D597}">
      <dsp:nvSpPr>
        <dsp:cNvPr id="0" name=""/>
        <dsp:cNvSpPr/>
      </dsp:nvSpPr>
      <dsp:spPr>
        <a:xfrm>
          <a:off x="6758517" y="2286727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48DAB81-1465-4CAB-9BDC-90FCB08F9A94}">
      <dsp:nvSpPr>
        <dsp:cNvPr id="0" name=""/>
        <dsp:cNvSpPr/>
      </dsp:nvSpPr>
      <dsp:spPr>
        <a:xfrm>
          <a:off x="6557314" y="2359160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Fuentes de sufrimiento</a:t>
          </a:r>
        </a:p>
      </dsp:txBody>
      <dsp:txXfrm>
        <a:off x="6557314" y="2359160"/>
        <a:ext cx="804811" cy="257539"/>
      </dsp:txXfrm>
    </dsp:sp>
    <dsp:sp modelId="{9544B65D-051D-46F4-BA5A-55D01BE1BE07}">
      <dsp:nvSpPr>
        <dsp:cNvPr id="0" name=""/>
        <dsp:cNvSpPr/>
      </dsp:nvSpPr>
      <dsp:spPr>
        <a:xfrm>
          <a:off x="7281644" y="2858143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5324909-BEE0-4EDA-B240-BF3ACC4F1722}">
      <dsp:nvSpPr>
        <dsp:cNvPr id="0" name=""/>
        <dsp:cNvSpPr/>
      </dsp:nvSpPr>
      <dsp:spPr>
        <a:xfrm>
          <a:off x="7281644" y="2858143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B93A1C7-E58B-4999-9F82-1FF29DCF4E3B}">
      <dsp:nvSpPr>
        <dsp:cNvPr id="0" name=""/>
        <dsp:cNvSpPr/>
      </dsp:nvSpPr>
      <dsp:spPr>
        <a:xfrm>
          <a:off x="7080441" y="2930576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Supremacia de naturaleza</a:t>
          </a:r>
        </a:p>
      </dsp:txBody>
      <dsp:txXfrm>
        <a:off x="7080441" y="2930576"/>
        <a:ext cx="804811" cy="257539"/>
      </dsp:txXfrm>
    </dsp:sp>
    <dsp:sp modelId="{9BE385B3-B7E4-4543-8AF5-ED55998E9C79}">
      <dsp:nvSpPr>
        <dsp:cNvPr id="0" name=""/>
        <dsp:cNvSpPr/>
      </dsp:nvSpPr>
      <dsp:spPr>
        <a:xfrm>
          <a:off x="7281644" y="3429559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96355BF-A97E-4A73-B14C-6F9CA0CBB0EB}">
      <dsp:nvSpPr>
        <dsp:cNvPr id="0" name=""/>
        <dsp:cNvSpPr/>
      </dsp:nvSpPr>
      <dsp:spPr>
        <a:xfrm>
          <a:off x="7281644" y="3429559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0A80F39-F1BE-48CB-8936-F83D85D5C53D}">
      <dsp:nvSpPr>
        <dsp:cNvPr id="0" name=""/>
        <dsp:cNvSpPr/>
      </dsp:nvSpPr>
      <dsp:spPr>
        <a:xfrm>
          <a:off x="7080441" y="3501992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Cuerpo Humano</a:t>
          </a:r>
        </a:p>
      </dsp:txBody>
      <dsp:txXfrm>
        <a:off x="7080441" y="3501992"/>
        <a:ext cx="804811" cy="257539"/>
      </dsp:txXfrm>
    </dsp:sp>
    <dsp:sp modelId="{E6F1BC09-CA89-41F6-97B0-1036F2C4C98A}">
      <dsp:nvSpPr>
        <dsp:cNvPr id="0" name=""/>
        <dsp:cNvSpPr/>
      </dsp:nvSpPr>
      <dsp:spPr>
        <a:xfrm>
          <a:off x="7281644" y="4000975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6846434-8358-497C-AF0D-D98250FC40DB}">
      <dsp:nvSpPr>
        <dsp:cNvPr id="0" name=""/>
        <dsp:cNvSpPr/>
      </dsp:nvSpPr>
      <dsp:spPr>
        <a:xfrm>
          <a:off x="7281644" y="4000975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174281A-9755-4EE8-838B-C6647A2417C1}">
      <dsp:nvSpPr>
        <dsp:cNvPr id="0" name=""/>
        <dsp:cNvSpPr/>
      </dsp:nvSpPr>
      <dsp:spPr>
        <a:xfrm>
          <a:off x="7080441" y="4073408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Regulación de relaciones</a:t>
          </a:r>
        </a:p>
      </dsp:txBody>
      <dsp:txXfrm>
        <a:off x="7080441" y="4073408"/>
        <a:ext cx="804811" cy="257539"/>
      </dsp:txXfrm>
    </dsp:sp>
    <dsp:sp modelId="{4A4C318E-98B6-44EF-879C-0948A2EEE8B8}">
      <dsp:nvSpPr>
        <dsp:cNvPr id="0" name=""/>
        <dsp:cNvSpPr/>
      </dsp:nvSpPr>
      <dsp:spPr>
        <a:xfrm>
          <a:off x="7732338" y="2286727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0CC2B2D-3DF2-4A3A-A5DD-911B65EA0B58}">
      <dsp:nvSpPr>
        <dsp:cNvPr id="0" name=""/>
        <dsp:cNvSpPr/>
      </dsp:nvSpPr>
      <dsp:spPr>
        <a:xfrm>
          <a:off x="7732338" y="2286727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EFD85F-7629-4F27-A215-C40EEFE4AAE5}">
      <dsp:nvSpPr>
        <dsp:cNvPr id="0" name=""/>
        <dsp:cNvSpPr/>
      </dsp:nvSpPr>
      <dsp:spPr>
        <a:xfrm>
          <a:off x="7531136" y="2359160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Manifestaciones de cultura</a:t>
          </a:r>
        </a:p>
      </dsp:txBody>
      <dsp:txXfrm>
        <a:off x="7531136" y="2359160"/>
        <a:ext cx="804811" cy="257539"/>
      </dsp:txXfrm>
    </dsp:sp>
    <dsp:sp modelId="{A7B9D43F-0F68-4187-A09A-FE1B65E9FEBF}">
      <dsp:nvSpPr>
        <dsp:cNvPr id="0" name=""/>
        <dsp:cNvSpPr/>
      </dsp:nvSpPr>
      <dsp:spPr>
        <a:xfrm>
          <a:off x="8255466" y="2858143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3AD9056-DA30-4BC2-8C0F-B54804D1045B}">
      <dsp:nvSpPr>
        <dsp:cNvPr id="0" name=""/>
        <dsp:cNvSpPr/>
      </dsp:nvSpPr>
      <dsp:spPr>
        <a:xfrm>
          <a:off x="8255466" y="2858143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F389F73-7C27-4422-9A54-F018ED22E696}">
      <dsp:nvSpPr>
        <dsp:cNvPr id="0" name=""/>
        <dsp:cNvSpPr/>
      </dsp:nvSpPr>
      <dsp:spPr>
        <a:xfrm>
          <a:off x="8054263" y="2930576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Actividades útiles</a:t>
          </a:r>
        </a:p>
      </dsp:txBody>
      <dsp:txXfrm>
        <a:off x="8054263" y="2930576"/>
        <a:ext cx="804811" cy="257539"/>
      </dsp:txXfrm>
    </dsp:sp>
    <dsp:sp modelId="{AD35BFF6-A652-4013-BFE7-2840FE6DE92F}">
      <dsp:nvSpPr>
        <dsp:cNvPr id="0" name=""/>
        <dsp:cNvSpPr/>
      </dsp:nvSpPr>
      <dsp:spPr>
        <a:xfrm>
          <a:off x="8255466" y="3429559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6D9F6EA-927E-4AD5-9CFE-3AA169A9CF7A}">
      <dsp:nvSpPr>
        <dsp:cNvPr id="0" name=""/>
        <dsp:cNvSpPr/>
      </dsp:nvSpPr>
      <dsp:spPr>
        <a:xfrm>
          <a:off x="8255466" y="3429559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F7827BD-855F-47CD-B279-9FBF6C6D910F}">
      <dsp:nvSpPr>
        <dsp:cNvPr id="0" name=""/>
        <dsp:cNvSpPr/>
      </dsp:nvSpPr>
      <dsp:spPr>
        <a:xfrm>
          <a:off x="8054263" y="3501992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Belleza e Higiene</a:t>
          </a:r>
        </a:p>
      </dsp:txBody>
      <dsp:txXfrm>
        <a:off x="8054263" y="3501992"/>
        <a:ext cx="804811" cy="257539"/>
      </dsp:txXfrm>
    </dsp:sp>
    <dsp:sp modelId="{E1E1D457-50D1-4E5A-833F-0883A621745C}">
      <dsp:nvSpPr>
        <dsp:cNvPr id="0" name=""/>
        <dsp:cNvSpPr/>
      </dsp:nvSpPr>
      <dsp:spPr>
        <a:xfrm>
          <a:off x="8255466" y="4000975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BCA766E-F7E9-4CA9-A079-C560834CA968}">
      <dsp:nvSpPr>
        <dsp:cNvPr id="0" name=""/>
        <dsp:cNvSpPr/>
      </dsp:nvSpPr>
      <dsp:spPr>
        <a:xfrm>
          <a:off x="8255466" y="4000975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12E9E6D-2681-4650-9287-BFFB1813A09B}">
      <dsp:nvSpPr>
        <dsp:cNvPr id="0" name=""/>
        <dsp:cNvSpPr/>
      </dsp:nvSpPr>
      <dsp:spPr>
        <a:xfrm>
          <a:off x="8054263" y="4073408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Orden</a:t>
          </a:r>
        </a:p>
      </dsp:txBody>
      <dsp:txXfrm>
        <a:off x="8054263" y="4073408"/>
        <a:ext cx="804811" cy="257539"/>
      </dsp:txXfrm>
    </dsp:sp>
    <dsp:sp modelId="{D8108FE2-3798-4550-B691-B85E22FA5B6E}">
      <dsp:nvSpPr>
        <dsp:cNvPr id="0" name=""/>
        <dsp:cNvSpPr/>
      </dsp:nvSpPr>
      <dsp:spPr>
        <a:xfrm>
          <a:off x="8255466" y="4572391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712B00C-C9FE-42BE-AC98-B0EC7701D852}">
      <dsp:nvSpPr>
        <dsp:cNvPr id="0" name=""/>
        <dsp:cNvSpPr/>
      </dsp:nvSpPr>
      <dsp:spPr>
        <a:xfrm>
          <a:off x="8255466" y="4572391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39B4AD5-B39A-48AD-9CD2-87C8949642A5}">
      <dsp:nvSpPr>
        <dsp:cNvPr id="0" name=""/>
        <dsp:cNvSpPr/>
      </dsp:nvSpPr>
      <dsp:spPr>
        <a:xfrm>
          <a:off x="8054263" y="4644824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Actividades intelectuales</a:t>
          </a:r>
        </a:p>
      </dsp:txBody>
      <dsp:txXfrm>
        <a:off x="8054263" y="4644824"/>
        <a:ext cx="804811" cy="257539"/>
      </dsp:txXfrm>
    </dsp:sp>
    <dsp:sp modelId="{FC923ECE-ED58-482D-A014-313FB0016EED}">
      <dsp:nvSpPr>
        <dsp:cNvPr id="0" name=""/>
        <dsp:cNvSpPr/>
      </dsp:nvSpPr>
      <dsp:spPr>
        <a:xfrm>
          <a:off x="8706160" y="2286727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B0EDE98-FC1E-4B3E-8F56-72F89CA1E992}">
      <dsp:nvSpPr>
        <dsp:cNvPr id="0" name=""/>
        <dsp:cNvSpPr/>
      </dsp:nvSpPr>
      <dsp:spPr>
        <a:xfrm>
          <a:off x="8706160" y="2286727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363DE86-2182-4B55-A636-B4DF95EB9923}">
      <dsp:nvSpPr>
        <dsp:cNvPr id="0" name=""/>
        <dsp:cNvSpPr/>
      </dsp:nvSpPr>
      <dsp:spPr>
        <a:xfrm>
          <a:off x="8504957" y="2359160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Agresividad</a:t>
          </a:r>
        </a:p>
      </dsp:txBody>
      <dsp:txXfrm>
        <a:off x="8504957" y="2359160"/>
        <a:ext cx="804811" cy="257539"/>
      </dsp:txXfrm>
    </dsp:sp>
    <dsp:sp modelId="{FE54347D-E98F-40F1-BDA8-613EC1DBCDB0}">
      <dsp:nvSpPr>
        <dsp:cNvPr id="0" name=""/>
        <dsp:cNvSpPr/>
      </dsp:nvSpPr>
      <dsp:spPr>
        <a:xfrm>
          <a:off x="4287746" y="572479"/>
          <a:ext cx="402405" cy="402405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68C6048-486D-48F1-9673-CA2F79E82A18}">
      <dsp:nvSpPr>
        <dsp:cNvPr id="0" name=""/>
        <dsp:cNvSpPr/>
      </dsp:nvSpPr>
      <dsp:spPr>
        <a:xfrm>
          <a:off x="4287746" y="572479"/>
          <a:ext cx="402405" cy="402405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1CE94E1-9A2F-4C38-9AB5-077073E04F09}">
      <dsp:nvSpPr>
        <dsp:cNvPr id="0" name=""/>
        <dsp:cNvSpPr/>
      </dsp:nvSpPr>
      <dsp:spPr>
        <a:xfrm>
          <a:off x="4086543" y="644912"/>
          <a:ext cx="804811" cy="257539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SIGMUND FREUD</a:t>
          </a:r>
        </a:p>
      </dsp:txBody>
      <dsp:txXfrm>
        <a:off x="4086543" y="644912"/>
        <a:ext cx="804811" cy="257539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43BE2D4-01D6-4CBA-AF64-1A0AF49FD808}">
      <dsp:nvSpPr>
        <dsp:cNvPr id="0" name=""/>
        <dsp:cNvSpPr/>
      </dsp:nvSpPr>
      <dsp:spPr>
        <a:xfrm>
          <a:off x="7794875" y="1413617"/>
          <a:ext cx="1309384" cy="22724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3624"/>
              </a:lnTo>
              <a:lnTo>
                <a:pt x="1309384" y="113624"/>
              </a:lnTo>
              <a:lnTo>
                <a:pt x="1309384" y="227248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824EA6F-0862-4574-8FD2-3BE4147590E4}">
      <dsp:nvSpPr>
        <dsp:cNvPr id="0" name=""/>
        <dsp:cNvSpPr/>
      </dsp:nvSpPr>
      <dsp:spPr>
        <a:xfrm>
          <a:off x="7749155" y="1413617"/>
          <a:ext cx="91440" cy="22724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27248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F0F9EA5-4338-4E9D-AA75-FAB15E4CD3AD}">
      <dsp:nvSpPr>
        <dsp:cNvPr id="0" name=""/>
        <dsp:cNvSpPr/>
      </dsp:nvSpPr>
      <dsp:spPr>
        <a:xfrm>
          <a:off x="6485491" y="2181934"/>
          <a:ext cx="497782" cy="262959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29590"/>
              </a:lnTo>
              <a:lnTo>
                <a:pt x="497782" y="262959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C3A6966-53CA-47B8-93B8-4174A2497F97}">
      <dsp:nvSpPr>
        <dsp:cNvPr id="0" name=""/>
        <dsp:cNvSpPr/>
      </dsp:nvSpPr>
      <dsp:spPr>
        <a:xfrm>
          <a:off x="6485491" y="2181934"/>
          <a:ext cx="497782" cy="186127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61273"/>
              </a:lnTo>
              <a:lnTo>
                <a:pt x="497782" y="1861273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646616A-D0BE-44AB-9108-810F17979511}">
      <dsp:nvSpPr>
        <dsp:cNvPr id="0" name=""/>
        <dsp:cNvSpPr/>
      </dsp:nvSpPr>
      <dsp:spPr>
        <a:xfrm>
          <a:off x="6485491" y="2181934"/>
          <a:ext cx="497782" cy="10929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92957"/>
              </a:lnTo>
              <a:lnTo>
                <a:pt x="497782" y="1092957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133AB76-0681-481E-B0F9-38E9F2701FE7}">
      <dsp:nvSpPr>
        <dsp:cNvPr id="0" name=""/>
        <dsp:cNvSpPr/>
      </dsp:nvSpPr>
      <dsp:spPr>
        <a:xfrm>
          <a:off x="6485491" y="2181934"/>
          <a:ext cx="497782" cy="32464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24640"/>
              </a:lnTo>
              <a:lnTo>
                <a:pt x="497782" y="32464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58AEDD7-8710-4A33-9125-6C4746B1FF9F}">
      <dsp:nvSpPr>
        <dsp:cNvPr id="0" name=""/>
        <dsp:cNvSpPr/>
      </dsp:nvSpPr>
      <dsp:spPr>
        <a:xfrm>
          <a:off x="6485491" y="1413617"/>
          <a:ext cx="1309384" cy="227248"/>
        </a:xfrm>
        <a:custGeom>
          <a:avLst/>
          <a:gdLst/>
          <a:ahLst/>
          <a:cxnLst/>
          <a:rect l="0" t="0" r="0" b="0"/>
          <a:pathLst>
            <a:path>
              <a:moveTo>
                <a:pt x="1309384" y="0"/>
              </a:moveTo>
              <a:lnTo>
                <a:pt x="1309384" y="113624"/>
              </a:lnTo>
              <a:lnTo>
                <a:pt x="0" y="113624"/>
              </a:lnTo>
              <a:lnTo>
                <a:pt x="0" y="227248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BAF0FE1-A8AF-4CB2-8191-CCE15998A28B}">
      <dsp:nvSpPr>
        <dsp:cNvPr id="0" name=""/>
        <dsp:cNvSpPr/>
      </dsp:nvSpPr>
      <dsp:spPr>
        <a:xfrm>
          <a:off x="5176106" y="2950250"/>
          <a:ext cx="497782" cy="10929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92957"/>
              </a:lnTo>
              <a:lnTo>
                <a:pt x="497782" y="1092957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B9423A9-94A5-4E17-B34A-42DDE542D8E5}">
      <dsp:nvSpPr>
        <dsp:cNvPr id="0" name=""/>
        <dsp:cNvSpPr/>
      </dsp:nvSpPr>
      <dsp:spPr>
        <a:xfrm>
          <a:off x="5176106" y="2950250"/>
          <a:ext cx="497782" cy="32464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24640"/>
              </a:lnTo>
              <a:lnTo>
                <a:pt x="497782" y="32464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45D7C98-A09A-4186-8B08-4A48E6C25224}">
      <dsp:nvSpPr>
        <dsp:cNvPr id="0" name=""/>
        <dsp:cNvSpPr/>
      </dsp:nvSpPr>
      <dsp:spPr>
        <a:xfrm>
          <a:off x="4521414" y="2181934"/>
          <a:ext cx="654692" cy="22724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3624"/>
              </a:lnTo>
              <a:lnTo>
                <a:pt x="654692" y="113624"/>
              </a:lnTo>
              <a:lnTo>
                <a:pt x="654692" y="227248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DB91549-4148-41BD-9080-D66FCC4E5474}">
      <dsp:nvSpPr>
        <dsp:cNvPr id="0" name=""/>
        <dsp:cNvSpPr/>
      </dsp:nvSpPr>
      <dsp:spPr>
        <a:xfrm>
          <a:off x="3866722" y="2181934"/>
          <a:ext cx="654692" cy="227248"/>
        </a:xfrm>
        <a:custGeom>
          <a:avLst/>
          <a:gdLst/>
          <a:ahLst/>
          <a:cxnLst/>
          <a:rect l="0" t="0" r="0" b="0"/>
          <a:pathLst>
            <a:path>
              <a:moveTo>
                <a:pt x="654692" y="0"/>
              </a:moveTo>
              <a:lnTo>
                <a:pt x="654692" y="113624"/>
              </a:lnTo>
              <a:lnTo>
                <a:pt x="0" y="113624"/>
              </a:lnTo>
              <a:lnTo>
                <a:pt x="0" y="227248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CA572CD-AE05-4C26-BD56-4679270B8B33}">
      <dsp:nvSpPr>
        <dsp:cNvPr id="0" name=""/>
        <dsp:cNvSpPr/>
      </dsp:nvSpPr>
      <dsp:spPr>
        <a:xfrm>
          <a:off x="4475694" y="1413617"/>
          <a:ext cx="91440" cy="227248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27248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E15A6BD-19A6-4785-ABBF-F706CF2463DC}">
      <dsp:nvSpPr>
        <dsp:cNvPr id="0" name=""/>
        <dsp:cNvSpPr/>
      </dsp:nvSpPr>
      <dsp:spPr>
        <a:xfrm>
          <a:off x="1853949" y="2181934"/>
          <a:ext cx="497782" cy="109295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92957"/>
              </a:lnTo>
              <a:lnTo>
                <a:pt x="497782" y="1092957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CDA22B2-452C-4A1C-8AB6-EA8E56432912}">
      <dsp:nvSpPr>
        <dsp:cNvPr id="0" name=""/>
        <dsp:cNvSpPr/>
      </dsp:nvSpPr>
      <dsp:spPr>
        <a:xfrm>
          <a:off x="1853949" y="2181934"/>
          <a:ext cx="497782" cy="32464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24640"/>
              </a:lnTo>
              <a:lnTo>
                <a:pt x="497782" y="32464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D91B7DB-B365-424B-91F3-6C0618861EDD}">
      <dsp:nvSpPr>
        <dsp:cNvPr id="0" name=""/>
        <dsp:cNvSpPr/>
      </dsp:nvSpPr>
      <dsp:spPr>
        <a:xfrm>
          <a:off x="1199256" y="1413617"/>
          <a:ext cx="654692" cy="22724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3624"/>
              </a:lnTo>
              <a:lnTo>
                <a:pt x="654692" y="113624"/>
              </a:lnTo>
              <a:lnTo>
                <a:pt x="654692" y="227248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B466818-259E-4AF7-8FA3-92C53424017E}">
      <dsp:nvSpPr>
        <dsp:cNvPr id="0" name=""/>
        <dsp:cNvSpPr/>
      </dsp:nvSpPr>
      <dsp:spPr>
        <a:xfrm>
          <a:off x="544564" y="2181934"/>
          <a:ext cx="497782" cy="32464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24640"/>
              </a:lnTo>
              <a:lnTo>
                <a:pt x="497782" y="32464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067EB2B-3CD5-48B7-B184-5A1D9AB96B50}">
      <dsp:nvSpPr>
        <dsp:cNvPr id="0" name=""/>
        <dsp:cNvSpPr/>
      </dsp:nvSpPr>
      <dsp:spPr>
        <a:xfrm>
          <a:off x="544564" y="1413617"/>
          <a:ext cx="654692" cy="227248"/>
        </a:xfrm>
        <a:custGeom>
          <a:avLst/>
          <a:gdLst/>
          <a:ahLst/>
          <a:cxnLst/>
          <a:rect l="0" t="0" r="0" b="0"/>
          <a:pathLst>
            <a:path>
              <a:moveTo>
                <a:pt x="654692" y="0"/>
              </a:moveTo>
              <a:lnTo>
                <a:pt x="654692" y="113624"/>
              </a:lnTo>
              <a:lnTo>
                <a:pt x="0" y="113624"/>
              </a:lnTo>
              <a:lnTo>
                <a:pt x="0" y="227248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01E1E90-4019-4E24-917A-BA9124409D96}">
      <dsp:nvSpPr>
        <dsp:cNvPr id="0" name=""/>
        <dsp:cNvSpPr/>
      </dsp:nvSpPr>
      <dsp:spPr>
        <a:xfrm>
          <a:off x="928722" y="872549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2C5F1BB-B214-42C0-A4DC-79CE66E3C062}">
      <dsp:nvSpPr>
        <dsp:cNvPr id="0" name=""/>
        <dsp:cNvSpPr/>
      </dsp:nvSpPr>
      <dsp:spPr>
        <a:xfrm>
          <a:off x="928722" y="872549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CCBF7CA-CE3A-4BA4-A818-4D97C5C1E82D}">
      <dsp:nvSpPr>
        <dsp:cNvPr id="0" name=""/>
        <dsp:cNvSpPr/>
      </dsp:nvSpPr>
      <dsp:spPr>
        <a:xfrm>
          <a:off x="658188" y="969941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IV</a:t>
          </a:r>
        </a:p>
      </dsp:txBody>
      <dsp:txXfrm>
        <a:off x="658188" y="969941"/>
        <a:ext cx="1082135" cy="346283"/>
      </dsp:txXfrm>
    </dsp:sp>
    <dsp:sp modelId="{B75CC74C-8C6D-496F-95D9-244F19798A49}">
      <dsp:nvSpPr>
        <dsp:cNvPr id="0" name=""/>
        <dsp:cNvSpPr/>
      </dsp:nvSpPr>
      <dsp:spPr>
        <a:xfrm>
          <a:off x="274030" y="1640866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E27D347-0350-4A9E-AFD3-5F5E43849EE7}">
      <dsp:nvSpPr>
        <dsp:cNvPr id="0" name=""/>
        <dsp:cNvSpPr/>
      </dsp:nvSpPr>
      <dsp:spPr>
        <a:xfrm>
          <a:off x="274030" y="1640866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1879533-620A-4C95-AB74-C381DED03837}">
      <dsp:nvSpPr>
        <dsp:cNvPr id="0" name=""/>
        <dsp:cNvSpPr/>
      </dsp:nvSpPr>
      <dsp:spPr>
        <a:xfrm>
          <a:off x="3496" y="1738258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Constitución de la familia</a:t>
          </a:r>
        </a:p>
      </dsp:txBody>
      <dsp:txXfrm>
        <a:off x="3496" y="1738258"/>
        <a:ext cx="1082135" cy="346283"/>
      </dsp:txXfrm>
    </dsp:sp>
    <dsp:sp modelId="{66798297-CA20-466F-81CD-C3BB9C2A2A25}">
      <dsp:nvSpPr>
        <dsp:cNvPr id="0" name=""/>
        <dsp:cNvSpPr/>
      </dsp:nvSpPr>
      <dsp:spPr>
        <a:xfrm>
          <a:off x="977419" y="2409182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7456EC8-2A06-47AC-8D14-A5CE9C602647}">
      <dsp:nvSpPr>
        <dsp:cNvPr id="0" name=""/>
        <dsp:cNvSpPr/>
      </dsp:nvSpPr>
      <dsp:spPr>
        <a:xfrm>
          <a:off x="977419" y="2409182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BC8D92E-ABC0-4447-8845-A2F67ED407DA}">
      <dsp:nvSpPr>
        <dsp:cNvPr id="0" name=""/>
        <dsp:cNvSpPr/>
      </dsp:nvSpPr>
      <dsp:spPr>
        <a:xfrm>
          <a:off x="706885" y="2506574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Fase Totémica-Tabú</a:t>
          </a:r>
        </a:p>
      </dsp:txBody>
      <dsp:txXfrm>
        <a:off x="706885" y="2506574"/>
        <a:ext cx="1082135" cy="346283"/>
      </dsp:txXfrm>
    </dsp:sp>
    <dsp:sp modelId="{6A719ABA-3D73-4751-84B2-2D19611B0867}">
      <dsp:nvSpPr>
        <dsp:cNvPr id="0" name=""/>
        <dsp:cNvSpPr/>
      </dsp:nvSpPr>
      <dsp:spPr>
        <a:xfrm>
          <a:off x="1583415" y="1640866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69B2EFB-599F-4C71-AE9B-1FFBBE27081C}">
      <dsp:nvSpPr>
        <dsp:cNvPr id="0" name=""/>
        <dsp:cNvSpPr/>
      </dsp:nvSpPr>
      <dsp:spPr>
        <a:xfrm>
          <a:off x="1583415" y="1640866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2C30B89-B133-4A4A-91A9-E687048DDC13}">
      <dsp:nvSpPr>
        <dsp:cNvPr id="0" name=""/>
        <dsp:cNvSpPr/>
      </dsp:nvSpPr>
      <dsp:spPr>
        <a:xfrm>
          <a:off x="1312881" y="1738258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Amor</a:t>
          </a:r>
        </a:p>
      </dsp:txBody>
      <dsp:txXfrm>
        <a:off x="1312881" y="1738258"/>
        <a:ext cx="1082135" cy="346283"/>
      </dsp:txXfrm>
    </dsp:sp>
    <dsp:sp modelId="{41F9020D-7287-4D04-BCAE-D05F5F275B6F}">
      <dsp:nvSpPr>
        <dsp:cNvPr id="0" name=""/>
        <dsp:cNvSpPr/>
      </dsp:nvSpPr>
      <dsp:spPr>
        <a:xfrm>
          <a:off x="2286803" y="2409182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6946D60-7A4F-4453-8CB8-48E1588E620C}">
      <dsp:nvSpPr>
        <dsp:cNvPr id="0" name=""/>
        <dsp:cNvSpPr/>
      </dsp:nvSpPr>
      <dsp:spPr>
        <a:xfrm>
          <a:off x="2286803" y="2409182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A0BF87B-D1E4-451E-A616-BA2EB7C90DED}">
      <dsp:nvSpPr>
        <dsp:cNvPr id="0" name=""/>
        <dsp:cNvSpPr/>
      </dsp:nvSpPr>
      <dsp:spPr>
        <a:xfrm>
          <a:off x="2016269" y="2506574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Amor sexual</a:t>
          </a:r>
        </a:p>
      </dsp:txBody>
      <dsp:txXfrm>
        <a:off x="2016269" y="2506574"/>
        <a:ext cx="1082135" cy="346283"/>
      </dsp:txXfrm>
    </dsp:sp>
    <dsp:sp modelId="{372CF72D-0BD3-47AF-8C5E-9DDDA69587B6}">
      <dsp:nvSpPr>
        <dsp:cNvPr id="0" name=""/>
        <dsp:cNvSpPr/>
      </dsp:nvSpPr>
      <dsp:spPr>
        <a:xfrm>
          <a:off x="2286803" y="3177499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BEC5BAA-EE96-4921-8C25-C8E5302034E1}">
      <dsp:nvSpPr>
        <dsp:cNvPr id="0" name=""/>
        <dsp:cNvSpPr/>
      </dsp:nvSpPr>
      <dsp:spPr>
        <a:xfrm>
          <a:off x="2286803" y="3177499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A32AFA-972F-47FF-88B6-16F1C2958EE3}">
      <dsp:nvSpPr>
        <dsp:cNvPr id="0" name=""/>
        <dsp:cNvSpPr/>
      </dsp:nvSpPr>
      <dsp:spPr>
        <a:xfrm>
          <a:off x="2016269" y="3274891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Familia</a:t>
          </a:r>
        </a:p>
      </dsp:txBody>
      <dsp:txXfrm>
        <a:off x="2016269" y="3274891"/>
        <a:ext cx="1082135" cy="346283"/>
      </dsp:txXfrm>
    </dsp:sp>
    <dsp:sp modelId="{70823EED-C922-45D9-AFE9-A355B84101CE}">
      <dsp:nvSpPr>
        <dsp:cNvPr id="0" name=""/>
        <dsp:cNvSpPr/>
      </dsp:nvSpPr>
      <dsp:spPr>
        <a:xfrm>
          <a:off x="4250880" y="872549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3EFAA99-A4B2-455E-B153-1B14BAA6E34A}">
      <dsp:nvSpPr>
        <dsp:cNvPr id="0" name=""/>
        <dsp:cNvSpPr/>
      </dsp:nvSpPr>
      <dsp:spPr>
        <a:xfrm>
          <a:off x="4250880" y="872549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958020C-2034-4058-BF6A-AD7CC0D6C25E}">
      <dsp:nvSpPr>
        <dsp:cNvPr id="0" name=""/>
        <dsp:cNvSpPr/>
      </dsp:nvSpPr>
      <dsp:spPr>
        <a:xfrm>
          <a:off x="3980346" y="969941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V</a:t>
          </a:r>
        </a:p>
      </dsp:txBody>
      <dsp:txXfrm>
        <a:off x="3980346" y="969941"/>
        <a:ext cx="1082135" cy="346283"/>
      </dsp:txXfrm>
    </dsp:sp>
    <dsp:sp modelId="{2DF9A9D9-5D64-47AB-BF95-1112896875CC}">
      <dsp:nvSpPr>
        <dsp:cNvPr id="0" name=""/>
        <dsp:cNvSpPr/>
      </dsp:nvSpPr>
      <dsp:spPr>
        <a:xfrm>
          <a:off x="4250880" y="1640866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E738DFE-A750-4F23-B3B7-045B223F7E5C}">
      <dsp:nvSpPr>
        <dsp:cNvPr id="0" name=""/>
        <dsp:cNvSpPr/>
      </dsp:nvSpPr>
      <dsp:spPr>
        <a:xfrm>
          <a:off x="4250880" y="1640866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344C47D-F447-4B62-9FC1-2BC218A1AC10}">
      <dsp:nvSpPr>
        <dsp:cNvPr id="0" name=""/>
        <dsp:cNvSpPr/>
      </dsp:nvSpPr>
      <dsp:spPr>
        <a:xfrm>
          <a:off x="3980346" y="1738258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Cultura vs Amor sexual</a:t>
          </a:r>
        </a:p>
      </dsp:txBody>
      <dsp:txXfrm>
        <a:off x="3980346" y="1738258"/>
        <a:ext cx="1082135" cy="346283"/>
      </dsp:txXfrm>
    </dsp:sp>
    <dsp:sp modelId="{BD67975A-F613-45C2-9E88-8EC69364D6F4}">
      <dsp:nvSpPr>
        <dsp:cNvPr id="0" name=""/>
        <dsp:cNvSpPr/>
      </dsp:nvSpPr>
      <dsp:spPr>
        <a:xfrm>
          <a:off x="3596188" y="2409182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7EB8C3D-752C-4FFD-AC0E-74DE6EC6186E}">
      <dsp:nvSpPr>
        <dsp:cNvPr id="0" name=""/>
        <dsp:cNvSpPr/>
      </dsp:nvSpPr>
      <dsp:spPr>
        <a:xfrm>
          <a:off x="3596188" y="2409182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6B635FC-896C-419B-96EA-2930A4E0C685}">
      <dsp:nvSpPr>
        <dsp:cNvPr id="0" name=""/>
        <dsp:cNvSpPr/>
      </dsp:nvSpPr>
      <dsp:spPr>
        <a:xfrm>
          <a:off x="3325654" y="2506574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Cultura necesita comunidad</a:t>
          </a:r>
        </a:p>
      </dsp:txBody>
      <dsp:txXfrm>
        <a:off x="3325654" y="2506574"/>
        <a:ext cx="1082135" cy="346283"/>
      </dsp:txXfrm>
    </dsp:sp>
    <dsp:sp modelId="{0A7D8425-4A87-49FF-B8C0-710AC3D69201}">
      <dsp:nvSpPr>
        <dsp:cNvPr id="0" name=""/>
        <dsp:cNvSpPr/>
      </dsp:nvSpPr>
      <dsp:spPr>
        <a:xfrm>
          <a:off x="4905572" y="2409182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1DC2B21-4698-4D14-91C6-1D133CE408A5}">
      <dsp:nvSpPr>
        <dsp:cNvPr id="0" name=""/>
        <dsp:cNvSpPr/>
      </dsp:nvSpPr>
      <dsp:spPr>
        <a:xfrm>
          <a:off x="4905572" y="2409182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AD47492-D0EA-4F1D-8646-662D3C7BDC04}">
      <dsp:nvSpPr>
        <dsp:cNvPr id="0" name=""/>
        <dsp:cNvSpPr/>
      </dsp:nvSpPr>
      <dsp:spPr>
        <a:xfrm>
          <a:off x="4635038" y="2506574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Agresividad</a:t>
          </a:r>
        </a:p>
      </dsp:txBody>
      <dsp:txXfrm>
        <a:off x="4635038" y="2506574"/>
        <a:ext cx="1082135" cy="346283"/>
      </dsp:txXfrm>
    </dsp:sp>
    <dsp:sp modelId="{9A8D0010-0F7A-4D58-B4AC-966029AA9634}">
      <dsp:nvSpPr>
        <dsp:cNvPr id="0" name=""/>
        <dsp:cNvSpPr/>
      </dsp:nvSpPr>
      <dsp:spPr>
        <a:xfrm>
          <a:off x="5608961" y="3177499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49F0BF1-BEEC-4F82-B5D9-26CFCE85C881}">
      <dsp:nvSpPr>
        <dsp:cNvPr id="0" name=""/>
        <dsp:cNvSpPr/>
      </dsp:nvSpPr>
      <dsp:spPr>
        <a:xfrm>
          <a:off x="5608961" y="3177499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506B1C8-D36F-4143-A33D-2A5E488E4E75}">
      <dsp:nvSpPr>
        <dsp:cNvPr id="0" name=""/>
        <dsp:cNvSpPr/>
      </dsp:nvSpPr>
      <dsp:spPr>
        <a:xfrm>
          <a:off x="5338427" y="3274891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Desintegración</a:t>
          </a:r>
        </a:p>
      </dsp:txBody>
      <dsp:txXfrm>
        <a:off x="5338427" y="3274891"/>
        <a:ext cx="1082135" cy="346283"/>
      </dsp:txXfrm>
    </dsp:sp>
    <dsp:sp modelId="{F7CECE00-D54B-4C68-9059-59DB9276CA15}">
      <dsp:nvSpPr>
        <dsp:cNvPr id="0" name=""/>
        <dsp:cNvSpPr/>
      </dsp:nvSpPr>
      <dsp:spPr>
        <a:xfrm>
          <a:off x="5608961" y="3945815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0A5CA61-D187-4DC7-93CB-9588DD92F61B}">
      <dsp:nvSpPr>
        <dsp:cNvPr id="0" name=""/>
        <dsp:cNvSpPr/>
      </dsp:nvSpPr>
      <dsp:spPr>
        <a:xfrm>
          <a:off x="5608961" y="3945815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5E6E88A-72AE-4C5C-BFD7-2BF5342BB1AF}">
      <dsp:nvSpPr>
        <dsp:cNvPr id="0" name=""/>
        <dsp:cNvSpPr/>
      </dsp:nvSpPr>
      <dsp:spPr>
        <a:xfrm>
          <a:off x="5338427" y="4043208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Guerras</a:t>
          </a:r>
        </a:p>
      </dsp:txBody>
      <dsp:txXfrm>
        <a:off x="5338427" y="4043208"/>
        <a:ext cx="1082135" cy="346283"/>
      </dsp:txXfrm>
    </dsp:sp>
    <dsp:sp modelId="{8474C7D6-0470-4453-8ECE-1F5E80DBA306}">
      <dsp:nvSpPr>
        <dsp:cNvPr id="0" name=""/>
        <dsp:cNvSpPr/>
      </dsp:nvSpPr>
      <dsp:spPr>
        <a:xfrm>
          <a:off x="7524341" y="872549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CDC5C69-FA58-48C2-8893-197170851BB5}">
      <dsp:nvSpPr>
        <dsp:cNvPr id="0" name=""/>
        <dsp:cNvSpPr/>
      </dsp:nvSpPr>
      <dsp:spPr>
        <a:xfrm>
          <a:off x="7524341" y="872549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CEF3D25-D9FA-4EF3-83CA-BE457BE94C2F}">
      <dsp:nvSpPr>
        <dsp:cNvPr id="0" name=""/>
        <dsp:cNvSpPr/>
      </dsp:nvSpPr>
      <dsp:spPr>
        <a:xfrm>
          <a:off x="7253807" y="969941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VI</a:t>
          </a:r>
        </a:p>
      </dsp:txBody>
      <dsp:txXfrm>
        <a:off x="7253807" y="969941"/>
        <a:ext cx="1082135" cy="346283"/>
      </dsp:txXfrm>
    </dsp:sp>
    <dsp:sp modelId="{65E15686-3E71-4C03-92DB-F66646C89441}">
      <dsp:nvSpPr>
        <dsp:cNvPr id="0" name=""/>
        <dsp:cNvSpPr/>
      </dsp:nvSpPr>
      <dsp:spPr>
        <a:xfrm>
          <a:off x="6214957" y="1640866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66BD566-89E7-4273-A0D1-1ABD8C547AA4}">
      <dsp:nvSpPr>
        <dsp:cNvPr id="0" name=""/>
        <dsp:cNvSpPr/>
      </dsp:nvSpPr>
      <dsp:spPr>
        <a:xfrm>
          <a:off x="6214957" y="1640866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9E84707-3242-47C8-987A-7604C0865886}">
      <dsp:nvSpPr>
        <dsp:cNvPr id="0" name=""/>
        <dsp:cNvSpPr/>
      </dsp:nvSpPr>
      <dsp:spPr>
        <a:xfrm>
          <a:off x="5944423" y="1738258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Psicoanálisis</a:t>
          </a:r>
        </a:p>
      </dsp:txBody>
      <dsp:txXfrm>
        <a:off x="5944423" y="1738258"/>
        <a:ext cx="1082135" cy="346283"/>
      </dsp:txXfrm>
    </dsp:sp>
    <dsp:sp modelId="{603C123D-783B-43F3-B8C5-2224B851B472}">
      <dsp:nvSpPr>
        <dsp:cNvPr id="0" name=""/>
        <dsp:cNvSpPr/>
      </dsp:nvSpPr>
      <dsp:spPr>
        <a:xfrm>
          <a:off x="6918345" y="2409182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466BB1F-CBAF-4A81-B3B5-995C6FB5A90B}">
      <dsp:nvSpPr>
        <dsp:cNvPr id="0" name=""/>
        <dsp:cNvSpPr/>
      </dsp:nvSpPr>
      <dsp:spPr>
        <a:xfrm>
          <a:off x="6918345" y="2409182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8D9E5E1-42FE-4252-8D96-CB8BFB08D8AB}">
      <dsp:nvSpPr>
        <dsp:cNvPr id="0" name=""/>
        <dsp:cNvSpPr/>
      </dsp:nvSpPr>
      <dsp:spPr>
        <a:xfrm>
          <a:off x="6647811" y="2506574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Instintos del Yo</a:t>
          </a:r>
        </a:p>
      </dsp:txBody>
      <dsp:txXfrm>
        <a:off x="6647811" y="2506574"/>
        <a:ext cx="1082135" cy="346283"/>
      </dsp:txXfrm>
    </dsp:sp>
    <dsp:sp modelId="{25DBF000-EB42-42CF-8B9B-C47B422FC0FE}">
      <dsp:nvSpPr>
        <dsp:cNvPr id="0" name=""/>
        <dsp:cNvSpPr/>
      </dsp:nvSpPr>
      <dsp:spPr>
        <a:xfrm>
          <a:off x="6918345" y="3177499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0CAE368-9C79-4E42-84FB-E07DC04B7DE5}">
      <dsp:nvSpPr>
        <dsp:cNvPr id="0" name=""/>
        <dsp:cNvSpPr/>
      </dsp:nvSpPr>
      <dsp:spPr>
        <a:xfrm>
          <a:off x="6918345" y="3177499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8176D78-C0A5-4888-B209-E7F27A73C192}">
      <dsp:nvSpPr>
        <dsp:cNvPr id="0" name=""/>
        <dsp:cNvSpPr/>
      </dsp:nvSpPr>
      <dsp:spPr>
        <a:xfrm>
          <a:off x="6647811" y="3274891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Instintos de objetos</a:t>
          </a:r>
        </a:p>
      </dsp:txBody>
      <dsp:txXfrm>
        <a:off x="6647811" y="3274891"/>
        <a:ext cx="1082135" cy="346283"/>
      </dsp:txXfrm>
    </dsp:sp>
    <dsp:sp modelId="{961E66AA-2D9B-4840-AC4A-0CFF11178A09}">
      <dsp:nvSpPr>
        <dsp:cNvPr id="0" name=""/>
        <dsp:cNvSpPr/>
      </dsp:nvSpPr>
      <dsp:spPr>
        <a:xfrm>
          <a:off x="6918345" y="3945815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8F84636-E69F-4309-B038-A62E3568B3D5}">
      <dsp:nvSpPr>
        <dsp:cNvPr id="0" name=""/>
        <dsp:cNvSpPr/>
      </dsp:nvSpPr>
      <dsp:spPr>
        <a:xfrm>
          <a:off x="6918345" y="3945815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B12CFB-01A0-4E92-8F36-E827227AC36D}">
      <dsp:nvSpPr>
        <dsp:cNvPr id="0" name=""/>
        <dsp:cNvSpPr/>
      </dsp:nvSpPr>
      <dsp:spPr>
        <a:xfrm>
          <a:off x="6647811" y="4043208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Líbido</a:t>
          </a:r>
        </a:p>
      </dsp:txBody>
      <dsp:txXfrm>
        <a:off x="6647811" y="4043208"/>
        <a:ext cx="1082135" cy="346283"/>
      </dsp:txXfrm>
    </dsp:sp>
    <dsp:sp modelId="{FBAD0B03-DC60-4D06-BFBC-8E57E0A24206}">
      <dsp:nvSpPr>
        <dsp:cNvPr id="0" name=""/>
        <dsp:cNvSpPr/>
      </dsp:nvSpPr>
      <dsp:spPr>
        <a:xfrm>
          <a:off x="6918345" y="4714132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B18D823-07EC-45CE-8553-7536CB13C562}">
      <dsp:nvSpPr>
        <dsp:cNvPr id="0" name=""/>
        <dsp:cNvSpPr/>
      </dsp:nvSpPr>
      <dsp:spPr>
        <a:xfrm>
          <a:off x="6918345" y="4714132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F8B4926-0839-4BBC-8EBE-0F5672495313}">
      <dsp:nvSpPr>
        <dsp:cNvPr id="0" name=""/>
        <dsp:cNvSpPr/>
      </dsp:nvSpPr>
      <dsp:spPr>
        <a:xfrm>
          <a:off x="6647811" y="4811524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Eros vs Muerte</a:t>
          </a:r>
        </a:p>
      </dsp:txBody>
      <dsp:txXfrm>
        <a:off x="6647811" y="4811524"/>
        <a:ext cx="1082135" cy="346283"/>
      </dsp:txXfrm>
    </dsp:sp>
    <dsp:sp modelId="{CFD46307-B41A-45FE-8122-EA6C0E6ADDA7}">
      <dsp:nvSpPr>
        <dsp:cNvPr id="0" name=""/>
        <dsp:cNvSpPr/>
      </dsp:nvSpPr>
      <dsp:spPr>
        <a:xfrm>
          <a:off x="7524341" y="1640866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16E6FEF-F5E8-4497-83BA-783723705B9F}">
      <dsp:nvSpPr>
        <dsp:cNvPr id="0" name=""/>
        <dsp:cNvSpPr/>
      </dsp:nvSpPr>
      <dsp:spPr>
        <a:xfrm>
          <a:off x="7524341" y="1640866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49E6306-F917-4B35-962B-943136A71107}">
      <dsp:nvSpPr>
        <dsp:cNvPr id="0" name=""/>
        <dsp:cNvSpPr/>
      </dsp:nvSpPr>
      <dsp:spPr>
        <a:xfrm>
          <a:off x="7253807" y="1738258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Hostilidad comunitaria</a:t>
          </a:r>
        </a:p>
      </dsp:txBody>
      <dsp:txXfrm>
        <a:off x="7253807" y="1738258"/>
        <a:ext cx="1082135" cy="346283"/>
      </dsp:txXfrm>
    </dsp:sp>
    <dsp:sp modelId="{4B02275E-91C6-4BE9-B844-EFF7B2638FE6}">
      <dsp:nvSpPr>
        <dsp:cNvPr id="0" name=""/>
        <dsp:cNvSpPr/>
      </dsp:nvSpPr>
      <dsp:spPr>
        <a:xfrm>
          <a:off x="8833726" y="1640866"/>
          <a:ext cx="541067" cy="541067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998ADF-2232-441A-A063-EBDBE4242C32}">
      <dsp:nvSpPr>
        <dsp:cNvPr id="0" name=""/>
        <dsp:cNvSpPr/>
      </dsp:nvSpPr>
      <dsp:spPr>
        <a:xfrm>
          <a:off x="8833726" y="1640866"/>
          <a:ext cx="541067" cy="541067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F8339F3-09C5-4886-A11E-375F4B214D46}">
      <dsp:nvSpPr>
        <dsp:cNvPr id="0" name=""/>
        <dsp:cNvSpPr/>
      </dsp:nvSpPr>
      <dsp:spPr>
        <a:xfrm>
          <a:off x="8563192" y="1738258"/>
          <a:ext cx="1082135" cy="346283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Evolución Cultural</a:t>
          </a:r>
        </a:p>
      </dsp:txBody>
      <dsp:txXfrm>
        <a:off x="8563192" y="1738258"/>
        <a:ext cx="1082135" cy="346283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74EFCF9-C37B-4C57-AF5F-A7BC3BEF7AE8}">
      <dsp:nvSpPr>
        <dsp:cNvPr id="0" name=""/>
        <dsp:cNvSpPr/>
      </dsp:nvSpPr>
      <dsp:spPr>
        <a:xfrm>
          <a:off x="8439963" y="1704520"/>
          <a:ext cx="494501" cy="337551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375513"/>
              </a:lnTo>
              <a:lnTo>
                <a:pt x="494501" y="3375513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103DE1F-63BE-4364-99F8-3F0CCED31244}">
      <dsp:nvSpPr>
        <dsp:cNvPr id="0" name=""/>
        <dsp:cNvSpPr/>
      </dsp:nvSpPr>
      <dsp:spPr>
        <a:xfrm>
          <a:off x="8439963" y="1704520"/>
          <a:ext cx="494501" cy="261226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12260"/>
              </a:lnTo>
              <a:lnTo>
                <a:pt x="494501" y="261226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91F732B-831F-4B75-B1CD-CE80F3E51230}">
      <dsp:nvSpPr>
        <dsp:cNvPr id="0" name=""/>
        <dsp:cNvSpPr/>
      </dsp:nvSpPr>
      <dsp:spPr>
        <a:xfrm>
          <a:off x="8439963" y="1704520"/>
          <a:ext cx="494501" cy="18490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49007"/>
              </a:lnTo>
              <a:lnTo>
                <a:pt x="494501" y="1849007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EB6408E-62D1-4D1F-83FE-B9FB21041811}">
      <dsp:nvSpPr>
        <dsp:cNvPr id="0" name=""/>
        <dsp:cNvSpPr/>
      </dsp:nvSpPr>
      <dsp:spPr>
        <a:xfrm>
          <a:off x="8439963" y="1704520"/>
          <a:ext cx="494501" cy="108575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85754"/>
              </a:lnTo>
              <a:lnTo>
                <a:pt x="494501" y="1085754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5467B9A-727E-440C-95C0-053198AE563B}">
      <dsp:nvSpPr>
        <dsp:cNvPr id="0" name=""/>
        <dsp:cNvSpPr/>
      </dsp:nvSpPr>
      <dsp:spPr>
        <a:xfrm>
          <a:off x="8439963" y="1704520"/>
          <a:ext cx="494501" cy="32250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22501"/>
              </a:lnTo>
              <a:lnTo>
                <a:pt x="494501" y="322501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9C8C4EC-FBD6-4C16-96A8-61B24EE21C3E}">
      <dsp:nvSpPr>
        <dsp:cNvPr id="0" name=""/>
        <dsp:cNvSpPr/>
      </dsp:nvSpPr>
      <dsp:spPr>
        <a:xfrm>
          <a:off x="8394243" y="941267"/>
          <a:ext cx="91440" cy="22575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25750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BFAF5B2-DF81-4AF1-BDA8-00DCBE23B954}">
      <dsp:nvSpPr>
        <dsp:cNvPr id="0" name=""/>
        <dsp:cNvSpPr/>
      </dsp:nvSpPr>
      <dsp:spPr>
        <a:xfrm>
          <a:off x="7139208" y="2467773"/>
          <a:ext cx="494501" cy="108575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85754"/>
              </a:lnTo>
              <a:lnTo>
                <a:pt x="494501" y="1085754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C2EFBB9-C337-4B6E-8D3A-657BF0EC491F}">
      <dsp:nvSpPr>
        <dsp:cNvPr id="0" name=""/>
        <dsp:cNvSpPr/>
      </dsp:nvSpPr>
      <dsp:spPr>
        <a:xfrm>
          <a:off x="7139208" y="2467773"/>
          <a:ext cx="494501" cy="32250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22501"/>
              </a:lnTo>
              <a:lnTo>
                <a:pt x="494501" y="322501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48F9CD6-3FE9-4AF7-B7EC-FCED3342CB77}">
      <dsp:nvSpPr>
        <dsp:cNvPr id="0" name=""/>
        <dsp:cNvSpPr/>
      </dsp:nvSpPr>
      <dsp:spPr>
        <a:xfrm>
          <a:off x="7093488" y="1704520"/>
          <a:ext cx="91440" cy="22575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2575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9BF7189-E531-4BE6-9B83-3D34CD68DFCF}">
      <dsp:nvSpPr>
        <dsp:cNvPr id="0" name=""/>
        <dsp:cNvSpPr/>
      </dsp:nvSpPr>
      <dsp:spPr>
        <a:xfrm>
          <a:off x="3838946" y="941267"/>
          <a:ext cx="3300262" cy="2257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2875"/>
              </a:lnTo>
              <a:lnTo>
                <a:pt x="3300262" y="112875"/>
              </a:lnTo>
              <a:lnTo>
                <a:pt x="3300262" y="225750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25D6653-3892-463F-B500-9C1CC3C4D1E4}">
      <dsp:nvSpPr>
        <dsp:cNvPr id="0" name=""/>
        <dsp:cNvSpPr/>
      </dsp:nvSpPr>
      <dsp:spPr>
        <a:xfrm>
          <a:off x="5838453" y="3231026"/>
          <a:ext cx="494501" cy="32250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22501"/>
              </a:lnTo>
              <a:lnTo>
                <a:pt x="494501" y="322501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E28642C-5984-4C5B-9AB4-15E981F0F201}">
      <dsp:nvSpPr>
        <dsp:cNvPr id="0" name=""/>
        <dsp:cNvSpPr/>
      </dsp:nvSpPr>
      <dsp:spPr>
        <a:xfrm>
          <a:off x="5188076" y="2467773"/>
          <a:ext cx="650377" cy="2257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2875"/>
              </a:lnTo>
              <a:lnTo>
                <a:pt x="650377" y="112875"/>
              </a:lnTo>
              <a:lnTo>
                <a:pt x="650377" y="22575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437C744-8177-47E7-9859-3071C545E48C}">
      <dsp:nvSpPr>
        <dsp:cNvPr id="0" name=""/>
        <dsp:cNvSpPr/>
      </dsp:nvSpPr>
      <dsp:spPr>
        <a:xfrm>
          <a:off x="4537698" y="2467773"/>
          <a:ext cx="650377" cy="225750"/>
        </a:xfrm>
        <a:custGeom>
          <a:avLst/>
          <a:gdLst/>
          <a:ahLst/>
          <a:cxnLst/>
          <a:rect l="0" t="0" r="0" b="0"/>
          <a:pathLst>
            <a:path>
              <a:moveTo>
                <a:pt x="650377" y="0"/>
              </a:moveTo>
              <a:lnTo>
                <a:pt x="650377" y="112875"/>
              </a:lnTo>
              <a:lnTo>
                <a:pt x="0" y="112875"/>
              </a:lnTo>
              <a:lnTo>
                <a:pt x="0" y="22575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A6AF170-A54C-4DA9-90C0-E2F6BD1706FA}">
      <dsp:nvSpPr>
        <dsp:cNvPr id="0" name=""/>
        <dsp:cNvSpPr/>
      </dsp:nvSpPr>
      <dsp:spPr>
        <a:xfrm>
          <a:off x="3863133" y="1704520"/>
          <a:ext cx="1324942" cy="2257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2875"/>
              </a:lnTo>
              <a:lnTo>
                <a:pt x="1324942" y="112875"/>
              </a:lnTo>
              <a:lnTo>
                <a:pt x="1324942" y="22575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830E0EE-F487-4BFB-BABD-18AFCDE0A98F}">
      <dsp:nvSpPr>
        <dsp:cNvPr id="0" name=""/>
        <dsp:cNvSpPr/>
      </dsp:nvSpPr>
      <dsp:spPr>
        <a:xfrm>
          <a:off x="2538191" y="2467773"/>
          <a:ext cx="494501" cy="32250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22501"/>
              </a:lnTo>
              <a:lnTo>
                <a:pt x="494501" y="322501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018B6DC-D281-47BD-B152-51C65FC122FE}">
      <dsp:nvSpPr>
        <dsp:cNvPr id="0" name=""/>
        <dsp:cNvSpPr/>
      </dsp:nvSpPr>
      <dsp:spPr>
        <a:xfrm>
          <a:off x="2538191" y="1704520"/>
          <a:ext cx="1324942" cy="225750"/>
        </a:xfrm>
        <a:custGeom>
          <a:avLst/>
          <a:gdLst/>
          <a:ahLst/>
          <a:cxnLst/>
          <a:rect l="0" t="0" r="0" b="0"/>
          <a:pathLst>
            <a:path>
              <a:moveTo>
                <a:pt x="1324942" y="0"/>
              </a:moveTo>
              <a:lnTo>
                <a:pt x="1324942" y="112875"/>
              </a:lnTo>
              <a:lnTo>
                <a:pt x="0" y="112875"/>
              </a:lnTo>
              <a:lnTo>
                <a:pt x="0" y="22575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C65017A-8338-47DD-9DD9-3CEDDA3E0155}">
      <dsp:nvSpPr>
        <dsp:cNvPr id="0" name=""/>
        <dsp:cNvSpPr/>
      </dsp:nvSpPr>
      <dsp:spPr>
        <a:xfrm>
          <a:off x="3793226" y="941267"/>
          <a:ext cx="91440" cy="22575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12875"/>
              </a:lnTo>
              <a:lnTo>
                <a:pt x="69907" y="112875"/>
              </a:lnTo>
              <a:lnTo>
                <a:pt x="69907" y="225750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93CD052-CBA1-495A-AB7E-9C2F57FAB9A1}">
      <dsp:nvSpPr>
        <dsp:cNvPr id="0" name=""/>
        <dsp:cNvSpPr/>
      </dsp:nvSpPr>
      <dsp:spPr>
        <a:xfrm>
          <a:off x="538683" y="1704520"/>
          <a:ext cx="494501" cy="108575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85754"/>
              </a:lnTo>
              <a:lnTo>
                <a:pt x="494501" y="1085754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A1DFF3C-4CB2-4D37-B74C-181EC79B09D5}">
      <dsp:nvSpPr>
        <dsp:cNvPr id="0" name=""/>
        <dsp:cNvSpPr/>
      </dsp:nvSpPr>
      <dsp:spPr>
        <a:xfrm>
          <a:off x="538683" y="1704520"/>
          <a:ext cx="494501" cy="32250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22501"/>
              </a:lnTo>
              <a:lnTo>
                <a:pt x="494501" y="322501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2692DB0-E37F-40BA-8EED-9754AB5E8CF5}">
      <dsp:nvSpPr>
        <dsp:cNvPr id="0" name=""/>
        <dsp:cNvSpPr/>
      </dsp:nvSpPr>
      <dsp:spPr>
        <a:xfrm>
          <a:off x="538683" y="941267"/>
          <a:ext cx="3300262" cy="225750"/>
        </a:xfrm>
        <a:custGeom>
          <a:avLst/>
          <a:gdLst/>
          <a:ahLst/>
          <a:cxnLst/>
          <a:rect l="0" t="0" r="0" b="0"/>
          <a:pathLst>
            <a:path>
              <a:moveTo>
                <a:pt x="3300262" y="0"/>
              </a:moveTo>
              <a:lnTo>
                <a:pt x="3300262" y="112875"/>
              </a:lnTo>
              <a:lnTo>
                <a:pt x="0" y="112875"/>
              </a:lnTo>
              <a:lnTo>
                <a:pt x="0" y="225750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A634D12-6A3C-4133-912A-C47DBB6032A7}">
      <dsp:nvSpPr>
        <dsp:cNvPr id="0" name=""/>
        <dsp:cNvSpPr/>
      </dsp:nvSpPr>
      <dsp:spPr>
        <a:xfrm>
          <a:off x="3570195" y="403765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AEE6356-B4B1-4CBF-B09D-3E45B99D5D6D}">
      <dsp:nvSpPr>
        <dsp:cNvPr id="0" name=""/>
        <dsp:cNvSpPr/>
      </dsp:nvSpPr>
      <dsp:spPr>
        <a:xfrm>
          <a:off x="3570195" y="403765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ED38C24-5E86-4088-8255-FF5D56F2C0C7}">
      <dsp:nvSpPr>
        <dsp:cNvPr id="0" name=""/>
        <dsp:cNvSpPr/>
      </dsp:nvSpPr>
      <dsp:spPr>
        <a:xfrm>
          <a:off x="3301444" y="500515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VII</a:t>
          </a:r>
        </a:p>
      </dsp:txBody>
      <dsp:txXfrm>
        <a:off x="3301444" y="500515"/>
        <a:ext cx="1075004" cy="344001"/>
      </dsp:txXfrm>
    </dsp:sp>
    <dsp:sp modelId="{E3111B91-0065-4FD8-99BA-404EB5442BB5}">
      <dsp:nvSpPr>
        <dsp:cNvPr id="0" name=""/>
        <dsp:cNvSpPr/>
      </dsp:nvSpPr>
      <dsp:spPr>
        <a:xfrm>
          <a:off x="269932" y="1167018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2C41DBB-20A8-44CD-B9B1-E93C789D5284}">
      <dsp:nvSpPr>
        <dsp:cNvPr id="0" name=""/>
        <dsp:cNvSpPr/>
      </dsp:nvSpPr>
      <dsp:spPr>
        <a:xfrm>
          <a:off x="269932" y="1167018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18591F2-9AD0-4AFE-87A3-827C1191424A}">
      <dsp:nvSpPr>
        <dsp:cNvPr id="0" name=""/>
        <dsp:cNvSpPr/>
      </dsp:nvSpPr>
      <dsp:spPr>
        <a:xfrm>
          <a:off x="1181" y="1263768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Exigencias pulsionales</a:t>
          </a:r>
        </a:p>
      </dsp:txBody>
      <dsp:txXfrm>
        <a:off x="1181" y="1263768"/>
        <a:ext cx="1075004" cy="344001"/>
      </dsp:txXfrm>
    </dsp:sp>
    <dsp:sp modelId="{B65AF84D-3154-4CF6-B55A-3E436B183F55}">
      <dsp:nvSpPr>
        <dsp:cNvPr id="0" name=""/>
        <dsp:cNvSpPr/>
      </dsp:nvSpPr>
      <dsp:spPr>
        <a:xfrm>
          <a:off x="968685" y="1930271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42A6D53-93E9-45D0-BCEB-E2C6C7D0B57F}">
      <dsp:nvSpPr>
        <dsp:cNvPr id="0" name=""/>
        <dsp:cNvSpPr/>
      </dsp:nvSpPr>
      <dsp:spPr>
        <a:xfrm>
          <a:off x="968685" y="1930271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FDDA48F-E59B-48AC-9BA7-AED26C55F0D7}">
      <dsp:nvSpPr>
        <dsp:cNvPr id="0" name=""/>
        <dsp:cNvSpPr/>
      </dsp:nvSpPr>
      <dsp:spPr>
        <a:xfrm>
          <a:off x="699934" y="2027021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Protección del ser humano de la naturaleza</a:t>
          </a:r>
        </a:p>
      </dsp:txBody>
      <dsp:txXfrm>
        <a:off x="699934" y="2027021"/>
        <a:ext cx="1075004" cy="344001"/>
      </dsp:txXfrm>
    </dsp:sp>
    <dsp:sp modelId="{80846CBD-84DE-40DC-8306-5A4E6A9B496B}">
      <dsp:nvSpPr>
        <dsp:cNvPr id="0" name=""/>
        <dsp:cNvSpPr/>
      </dsp:nvSpPr>
      <dsp:spPr>
        <a:xfrm>
          <a:off x="968685" y="2693523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B6E064A-2EB6-40ED-9167-38974B974CFC}">
      <dsp:nvSpPr>
        <dsp:cNvPr id="0" name=""/>
        <dsp:cNvSpPr/>
      </dsp:nvSpPr>
      <dsp:spPr>
        <a:xfrm>
          <a:off x="968685" y="2693523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5401659-12ED-4670-B691-FA8A3F4CD6F6}">
      <dsp:nvSpPr>
        <dsp:cNvPr id="0" name=""/>
        <dsp:cNvSpPr/>
      </dsp:nvSpPr>
      <dsp:spPr>
        <a:xfrm>
          <a:off x="699934" y="2790274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Regulación de relaciones</a:t>
          </a:r>
        </a:p>
      </dsp:txBody>
      <dsp:txXfrm>
        <a:off x="699934" y="2790274"/>
        <a:ext cx="1075004" cy="344001"/>
      </dsp:txXfrm>
    </dsp:sp>
    <dsp:sp modelId="{84B5B19F-4D70-4B47-B11E-BDC5300FB25F}">
      <dsp:nvSpPr>
        <dsp:cNvPr id="0" name=""/>
        <dsp:cNvSpPr/>
      </dsp:nvSpPr>
      <dsp:spPr>
        <a:xfrm>
          <a:off x="3594382" y="1167018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07BAC83-B9CD-4080-9FFD-7ACD3680CAFE}">
      <dsp:nvSpPr>
        <dsp:cNvPr id="0" name=""/>
        <dsp:cNvSpPr/>
      </dsp:nvSpPr>
      <dsp:spPr>
        <a:xfrm>
          <a:off x="3594382" y="1167018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5D92BBE-E24A-4489-A4EC-9D7145A38F4F}">
      <dsp:nvSpPr>
        <dsp:cNvPr id="0" name=""/>
        <dsp:cNvSpPr/>
      </dsp:nvSpPr>
      <dsp:spPr>
        <a:xfrm>
          <a:off x="3325631" y="1263768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Agresión Interna</a:t>
          </a:r>
        </a:p>
      </dsp:txBody>
      <dsp:txXfrm>
        <a:off x="3325631" y="1263768"/>
        <a:ext cx="1075004" cy="344001"/>
      </dsp:txXfrm>
    </dsp:sp>
    <dsp:sp modelId="{3F309B68-BBCA-4030-A8B7-1AAC3CA5FCAA}">
      <dsp:nvSpPr>
        <dsp:cNvPr id="0" name=""/>
        <dsp:cNvSpPr/>
      </dsp:nvSpPr>
      <dsp:spPr>
        <a:xfrm>
          <a:off x="2269440" y="1930271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5F00F8F-278A-4E29-AD77-7858348C6739}">
      <dsp:nvSpPr>
        <dsp:cNvPr id="0" name=""/>
        <dsp:cNvSpPr/>
      </dsp:nvSpPr>
      <dsp:spPr>
        <a:xfrm>
          <a:off x="2269440" y="1930271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8BD16C9-6A7E-4DC9-A73D-F9ED35A69F4D}">
      <dsp:nvSpPr>
        <dsp:cNvPr id="0" name=""/>
        <dsp:cNvSpPr/>
      </dsp:nvSpPr>
      <dsp:spPr>
        <a:xfrm>
          <a:off x="2000689" y="2027021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SUPERYO</a:t>
          </a:r>
        </a:p>
      </dsp:txBody>
      <dsp:txXfrm>
        <a:off x="2000689" y="2027021"/>
        <a:ext cx="1075004" cy="344001"/>
      </dsp:txXfrm>
    </dsp:sp>
    <dsp:sp modelId="{51E7E072-C194-4116-9ED1-6CC418B2D6B3}">
      <dsp:nvSpPr>
        <dsp:cNvPr id="0" name=""/>
        <dsp:cNvSpPr/>
      </dsp:nvSpPr>
      <dsp:spPr>
        <a:xfrm>
          <a:off x="2968192" y="2693523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C894351-B11C-48CE-B1A8-541A66E36F12}">
      <dsp:nvSpPr>
        <dsp:cNvPr id="0" name=""/>
        <dsp:cNvSpPr/>
      </dsp:nvSpPr>
      <dsp:spPr>
        <a:xfrm>
          <a:off x="2968192" y="2693523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53873B1-E7A3-4C8C-8BAC-365D2723B262}">
      <dsp:nvSpPr>
        <dsp:cNvPr id="0" name=""/>
        <dsp:cNvSpPr/>
      </dsp:nvSpPr>
      <dsp:spPr>
        <a:xfrm>
          <a:off x="2699441" y="2790274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Necesidad de castigo</a:t>
          </a:r>
        </a:p>
      </dsp:txBody>
      <dsp:txXfrm>
        <a:off x="2699441" y="2790274"/>
        <a:ext cx="1075004" cy="344001"/>
      </dsp:txXfrm>
    </dsp:sp>
    <dsp:sp modelId="{44628549-9229-4593-A35C-65A94954EEF5}">
      <dsp:nvSpPr>
        <dsp:cNvPr id="0" name=""/>
        <dsp:cNvSpPr/>
      </dsp:nvSpPr>
      <dsp:spPr>
        <a:xfrm>
          <a:off x="4919325" y="1930271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D12D698-D1B1-48DC-953A-E76BBF6A3411}">
      <dsp:nvSpPr>
        <dsp:cNvPr id="0" name=""/>
        <dsp:cNvSpPr/>
      </dsp:nvSpPr>
      <dsp:spPr>
        <a:xfrm>
          <a:off x="4919325" y="1930271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9775D65-CFCA-4EDC-981D-033D90583428}">
      <dsp:nvSpPr>
        <dsp:cNvPr id="0" name=""/>
        <dsp:cNvSpPr/>
      </dsp:nvSpPr>
      <dsp:spPr>
        <a:xfrm>
          <a:off x="4650574" y="2027021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Sentimiento de culpa</a:t>
          </a:r>
        </a:p>
      </dsp:txBody>
      <dsp:txXfrm>
        <a:off x="4650574" y="2027021"/>
        <a:ext cx="1075004" cy="344001"/>
      </dsp:txXfrm>
    </dsp:sp>
    <dsp:sp modelId="{B5B7B9B5-3444-4291-8223-75C9C3708259}">
      <dsp:nvSpPr>
        <dsp:cNvPr id="0" name=""/>
        <dsp:cNvSpPr/>
      </dsp:nvSpPr>
      <dsp:spPr>
        <a:xfrm>
          <a:off x="4268947" y="2693523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3963368-780D-4291-88CE-CA14C349F104}">
      <dsp:nvSpPr>
        <dsp:cNvPr id="0" name=""/>
        <dsp:cNvSpPr/>
      </dsp:nvSpPr>
      <dsp:spPr>
        <a:xfrm>
          <a:off x="4268947" y="2693523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682BAC-72F8-40BD-9224-C675DA6A218A}">
      <dsp:nvSpPr>
        <dsp:cNvPr id="0" name=""/>
        <dsp:cNvSpPr/>
      </dsp:nvSpPr>
      <dsp:spPr>
        <a:xfrm>
          <a:off x="4000196" y="2790274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Miedo de autoridad</a:t>
          </a:r>
        </a:p>
      </dsp:txBody>
      <dsp:txXfrm>
        <a:off x="4000196" y="2790274"/>
        <a:ext cx="1075004" cy="344001"/>
      </dsp:txXfrm>
    </dsp:sp>
    <dsp:sp modelId="{5A8FA24A-E2DF-4CF1-90CB-27B7703FBFF8}">
      <dsp:nvSpPr>
        <dsp:cNvPr id="0" name=""/>
        <dsp:cNvSpPr/>
      </dsp:nvSpPr>
      <dsp:spPr>
        <a:xfrm>
          <a:off x="5569702" y="2693523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81021F6-4CB9-46B7-839C-96C79A74C97A}">
      <dsp:nvSpPr>
        <dsp:cNvPr id="0" name=""/>
        <dsp:cNvSpPr/>
      </dsp:nvSpPr>
      <dsp:spPr>
        <a:xfrm>
          <a:off x="5569702" y="2693523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41EAEA5-755D-4618-A6E0-2F79D504A55B}">
      <dsp:nvSpPr>
        <dsp:cNvPr id="0" name=""/>
        <dsp:cNvSpPr/>
      </dsp:nvSpPr>
      <dsp:spPr>
        <a:xfrm>
          <a:off x="5300951" y="2790274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Temor al SUPERYO</a:t>
          </a:r>
        </a:p>
      </dsp:txBody>
      <dsp:txXfrm>
        <a:off x="5300951" y="2790274"/>
        <a:ext cx="1075004" cy="344001"/>
      </dsp:txXfrm>
    </dsp:sp>
    <dsp:sp modelId="{E55A4258-9B15-4275-9246-060FDEC28BB0}">
      <dsp:nvSpPr>
        <dsp:cNvPr id="0" name=""/>
        <dsp:cNvSpPr/>
      </dsp:nvSpPr>
      <dsp:spPr>
        <a:xfrm>
          <a:off x="6268455" y="3456776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A13F552-C50B-4F26-9D04-EFEBDD3D5AAB}">
      <dsp:nvSpPr>
        <dsp:cNvPr id="0" name=""/>
        <dsp:cNvSpPr/>
      </dsp:nvSpPr>
      <dsp:spPr>
        <a:xfrm>
          <a:off x="6268455" y="3456776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5F777F5-1F6F-44F1-AC17-B74FC6189CCA}">
      <dsp:nvSpPr>
        <dsp:cNvPr id="0" name=""/>
        <dsp:cNvSpPr/>
      </dsp:nvSpPr>
      <dsp:spPr>
        <a:xfrm>
          <a:off x="5999704" y="3553527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Tensión interna</a:t>
          </a:r>
        </a:p>
      </dsp:txBody>
      <dsp:txXfrm>
        <a:off x="5999704" y="3553527"/>
        <a:ext cx="1075004" cy="344001"/>
      </dsp:txXfrm>
    </dsp:sp>
    <dsp:sp modelId="{AF120D05-022B-42DD-AB35-DFC77A628C64}">
      <dsp:nvSpPr>
        <dsp:cNvPr id="0" name=""/>
        <dsp:cNvSpPr/>
      </dsp:nvSpPr>
      <dsp:spPr>
        <a:xfrm>
          <a:off x="6870457" y="1167018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EAD6F2C-F7D3-4AB9-B9C7-A1946EF97720}">
      <dsp:nvSpPr>
        <dsp:cNvPr id="0" name=""/>
        <dsp:cNvSpPr/>
      </dsp:nvSpPr>
      <dsp:spPr>
        <a:xfrm>
          <a:off x="6870457" y="1167018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BBEEBF4-28AE-49D8-A9E6-8C67E8AD158A}">
      <dsp:nvSpPr>
        <dsp:cNvPr id="0" name=""/>
        <dsp:cNvSpPr/>
      </dsp:nvSpPr>
      <dsp:spPr>
        <a:xfrm>
          <a:off x="6601706" y="1263768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Pulsiones /Conciencia Moral</a:t>
          </a:r>
        </a:p>
      </dsp:txBody>
      <dsp:txXfrm>
        <a:off x="6601706" y="1263768"/>
        <a:ext cx="1075004" cy="344001"/>
      </dsp:txXfrm>
    </dsp:sp>
    <dsp:sp modelId="{EDDAF3EB-0A80-4605-9D05-FA22ADA7A86A}">
      <dsp:nvSpPr>
        <dsp:cNvPr id="0" name=""/>
        <dsp:cNvSpPr/>
      </dsp:nvSpPr>
      <dsp:spPr>
        <a:xfrm>
          <a:off x="6870457" y="1930271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0F6A975-9E59-42B5-9A46-9CACF6FB0028}">
      <dsp:nvSpPr>
        <dsp:cNvPr id="0" name=""/>
        <dsp:cNvSpPr/>
      </dsp:nvSpPr>
      <dsp:spPr>
        <a:xfrm>
          <a:off x="6870457" y="1930271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4896D8F-9044-4A24-9D0C-59E492943906}">
      <dsp:nvSpPr>
        <dsp:cNvPr id="0" name=""/>
        <dsp:cNvSpPr/>
      </dsp:nvSpPr>
      <dsp:spPr>
        <a:xfrm>
          <a:off x="6601706" y="2027021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Renuncia de pulsional</a:t>
          </a:r>
        </a:p>
      </dsp:txBody>
      <dsp:txXfrm>
        <a:off x="6601706" y="2027021"/>
        <a:ext cx="1075004" cy="344001"/>
      </dsp:txXfrm>
    </dsp:sp>
    <dsp:sp modelId="{AF17C264-AD85-4BE6-BD1B-71CDB3EB349F}">
      <dsp:nvSpPr>
        <dsp:cNvPr id="0" name=""/>
        <dsp:cNvSpPr/>
      </dsp:nvSpPr>
      <dsp:spPr>
        <a:xfrm>
          <a:off x="7569210" y="2693523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F9EEB3-3329-4223-B713-019A71A756A7}">
      <dsp:nvSpPr>
        <dsp:cNvPr id="0" name=""/>
        <dsp:cNvSpPr/>
      </dsp:nvSpPr>
      <dsp:spPr>
        <a:xfrm>
          <a:off x="7569210" y="2693523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35557F3-5C54-46CA-9174-BDD9F7474D4F}">
      <dsp:nvSpPr>
        <dsp:cNvPr id="0" name=""/>
        <dsp:cNvSpPr/>
      </dsp:nvSpPr>
      <dsp:spPr>
        <a:xfrm>
          <a:off x="7300459" y="2790274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Angustia frente agresión </a:t>
          </a:r>
        </a:p>
      </dsp:txBody>
      <dsp:txXfrm>
        <a:off x="7300459" y="2790274"/>
        <a:ext cx="1075004" cy="344001"/>
      </dsp:txXfrm>
    </dsp:sp>
    <dsp:sp modelId="{39A27126-CB54-4604-BF19-26B69C9F9D3B}">
      <dsp:nvSpPr>
        <dsp:cNvPr id="0" name=""/>
        <dsp:cNvSpPr/>
      </dsp:nvSpPr>
      <dsp:spPr>
        <a:xfrm>
          <a:off x="7569210" y="3456776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72F9496-D284-42F3-8059-4D8E936A2ACC}">
      <dsp:nvSpPr>
        <dsp:cNvPr id="0" name=""/>
        <dsp:cNvSpPr/>
      </dsp:nvSpPr>
      <dsp:spPr>
        <a:xfrm>
          <a:off x="7569210" y="3456776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D2386AB-8F93-4F70-97AF-C5BB13779A74}">
      <dsp:nvSpPr>
        <dsp:cNvPr id="0" name=""/>
        <dsp:cNvSpPr/>
      </dsp:nvSpPr>
      <dsp:spPr>
        <a:xfrm>
          <a:off x="7300459" y="3553527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Angustia frente conciencia</a:t>
          </a:r>
        </a:p>
      </dsp:txBody>
      <dsp:txXfrm>
        <a:off x="7300459" y="3553527"/>
        <a:ext cx="1075004" cy="344001"/>
      </dsp:txXfrm>
    </dsp:sp>
    <dsp:sp modelId="{B9C6757B-AC3A-4FF5-B138-7EB398A05D6D}">
      <dsp:nvSpPr>
        <dsp:cNvPr id="0" name=""/>
        <dsp:cNvSpPr/>
      </dsp:nvSpPr>
      <dsp:spPr>
        <a:xfrm>
          <a:off x="8171212" y="403765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B83CCE3-344F-4AB8-8A51-1911C33EBE60}">
      <dsp:nvSpPr>
        <dsp:cNvPr id="0" name=""/>
        <dsp:cNvSpPr/>
      </dsp:nvSpPr>
      <dsp:spPr>
        <a:xfrm>
          <a:off x="8171212" y="403765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D05FAFC-9460-414E-BD9E-8EA3FCDBEA93}">
      <dsp:nvSpPr>
        <dsp:cNvPr id="0" name=""/>
        <dsp:cNvSpPr/>
      </dsp:nvSpPr>
      <dsp:spPr>
        <a:xfrm>
          <a:off x="7902461" y="500515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VIII</a:t>
          </a:r>
        </a:p>
      </dsp:txBody>
      <dsp:txXfrm>
        <a:off x="7902461" y="500515"/>
        <a:ext cx="1075004" cy="344001"/>
      </dsp:txXfrm>
    </dsp:sp>
    <dsp:sp modelId="{8BE2749C-0336-48F4-A326-BABCE36D8941}">
      <dsp:nvSpPr>
        <dsp:cNvPr id="0" name=""/>
        <dsp:cNvSpPr/>
      </dsp:nvSpPr>
      <dsp:spPr>
        <a:xfrm>
          <a:off x="8171212" y="1167018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F1E0442-19CE-4956-BF44-6505A0B9618F}">
      <dsp:nvSpPr>
        <dsp:cNvPr id="0" name=""/>
        <dsp:cNvSpPr/>
      </dsp:nvSpPr>
      <dsp:spPr>
        <a:xfrm>
          <a:off x="8171212" y="1167018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272DA21-CA3F-448A-9DD6-9931C99B0065}">
      <dsp:nvSpPr>
        <dsp:cNvPr id="0" name=""/>
        <dsp:cNvSpPr/>
      </dsp:nvSpPr>
      <dsp:spPr>
        <a:xfrm>
          <a:off x="7902461" y="1263768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Aspectos Importantes</a:t>
          </a:r>
        </a:p>
      </dsp:txBody>
      <dsp:txXfrm>
        <a:off x="7902461" y="1263768"/>
        <a:ext cx="1075004" cy="344001"/>
      </dsp:txXfrm>
    </dsp:sp>
    <dsp:sp modelId="{0B590161-821D-4C48-9930-4FB720458D1C}">
      <dsp:nvSpPr>
        <dsp:cNvPr id="0" name=""/>
        <dsp:cNvSpPr/>
      </dsp:nvSpPr>
      <dsp:spPr>
        <a:xfrm>
          <a:off x="8869965" y="1930271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AAA92A6-FB30-44B3-A42E-211294BD2FD4}">
      <dsp:nvSpPr>
        <dsp:cNvPr id="0" name=""/>
        <dsp:cNvSpPr/>
      </dsp:nvSpPr>
      <dsp:spPr>
        <a:xfrm>
          <a:off x="8869965" y="1930271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6054A74-2E9C-45FA-B4ED-719A08039114}">
      <dsp:nvSpPr>
        <dsp:cNvPr id="0" name=""/>
        <dsp:cNvSpPr/>
      </dsp:nvSpPr>
      <dsp:spPr>
        <a:xfrm>
          <a:off x="8601214" y="2027021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Conciencia de culpabilidad</a:t>
          </a:r>
        </a:p>
      </dsp:txBody>
      <dsp:txXfrm>
        <a:off x="8601214" y="2027021"/>
        <a:ext cx="1075004" cy="344001"/>
      </dsp:txXfrm>
    </dsp:sp>
    <dsp:sp modelId="{B5B3A054-3C5B-4CD3-85DC-5511BD9D75E3}">
      <dsp:nvSpPr>
        <dsp:cNvPr id="0" name=""/>
        <dsp:cNvSpPr/>
      </dsp:nvSpPr>
      <dsp:spPr>
        <a:xfrm>
          <a:off x="8869965" y="2693523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8249013-86DE-4FC8-8B7B-B50D7FAA7812}">
      <dsp:nvSpPr>
        <dsp:cNvPr id="0" name=""/>
        <dsp:cNvSpPr/>
      </dsp:nvSpPr>
      <dsp:spPr>
        <a:xfrm>
          <a:off x="8869965" y="2693523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DA2B84A-75B3-43DD-8CC0-B16E0C430D89}">
      <dsp:nvSpPr>
        <dsp:cNvPr id="0" name=""/>
        <dsp:cNvSpPr/>
      </dsp:nvSpPr>
      <dsp:spPr>
        <a:xfrm>
          <a:off x="8601214" y="2790274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Angustia Inconciente</a:t>
          </a:r>
        </a:p>
      </dsp:txBody>
      <dsp:txXfrm>
        <a:off x="8601214" y="2790274"/>
        <a:ext cx="1075004" cy="344001"/>
      </dsp:txXfrm>
    </dsp:sp>
    <dsp:sp modelId="{8DBC4F70-934B-41A7-A6B0-968DAA2754C8}">
      <dsp:nvSpPr>
        <dsp:cNvPr id="0" name=""/>
        <dsp:cNvSpPr/>
      </dsp:nvSpPr>
      <dsp:spPr>
        <a:xfrm>
          <a:off x="8869965" y="3456776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DD5B7FE-2DBC-4E79-B90F-342BC2110A3C}">
      <dsp:nvSpPr>
        <dsp:cNvPr id="0" name=""/>
        <dsp:cNvSpPr/>
      </dsp:nvSpPr>
      <dsp:spPr>
        <a:xfrm>
          <a:off x="8869965" y="3456776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C657AB7-7B07-4B06-BD52-E40922E244CF}">
      <dsp:nvSpPr>
        <dsp:cNvPr id="0" name=""/>
        <dsp:cNvSpPr/>
      </dsp:nvSpPr>
      <dsp:spPr>
        <a:xfrm>
          <a:off x="8601214" y="3553527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Posibilidades de angustia</a:t>
          </a:r>
        </a:p>
      </dsp:txBody>
      <dsp:txXfrm>
        <a:off x="8601214" y="3553527"/>
        <a:ext cx="1075004" cy="344001"/>
      </dsp:txXfrm>
    </dsp:sp>
    <dsp:sp modelId="{5C85013E-9C74-4D9C-BECB-F47D33E31389}">
      <dsp:nvSpPr>
        <dsp:cNvPr id="0" name=""/>
        <dsp:cNvSpPr/>
      </dsp:nvSpPr>
      <dsp:spPr>
        <a:xfrm>
          <a:off x="8869965" y="4220029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4EACC8F-01E8-49CA-92B9-3C56DC369C8A}">
      <dsp:nvSpPr>
        <dsp:cNvPr id="0" name=""/>
        <dsp:cNvSpPr/>
      </dsp:nvSpPr>
      <dsp:spPr>
        <a:xfrm>
          <a:off x="8869965" y="4220029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3874DF7-4B55-4035-9172-738FF153D38F}">
      <dsp:nvSpPr>
        <dsp:cNvPr id="0" name=""/>
        <dsp:cNvSpPr/>
      </dsp:nvSpPr>
      <dsp:spPr>
        <a:xfrm>
          <a:off x="8601214" y="4316780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Conciencia moral</a:t>
          </a:r>
        </a:p>
      </dsp:txBody>
      <dsp:txXfrm>
        <a:off x="8601214" y="4316780"/>
        <a:ext cx="1075004" cy="344001"/>
      </dsp:txXfrm>
    </dsp:sp>
    <dsp:sp modelId="{08E808B2-C817-42E1-89A4-5C093073B448}">
      <dsp:nvSpPr>
        <dsp:cNvPr id="0" name=""/>
        <dsp:cNvSpPr/>
      </dsp:nvSpPr>
      <dsp:spPr>
        <a:xfrm>
          <a:off x="8869965" y="4983282"/>
          <a:ext cx="537502" cy="537502"/>
        </a:xfrm>
        <a:prstGeom prst="arc">
          <a:avLst>
            <a:gd name="adj1" fmla="val 13200000"/>
            <a:gd name="adj2" fmla="val 192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61C4B14-92BD-4DAA-BDF6-82FCBD0D97BA}">
      <dsp:nvSpPr>
        <dsp:cNvPr id="0" name=""/>
        <dsp:cNvSpPr/>
      </dsp:nvSpPr>
      <dsp:spPr>
        <a:xfrm>
          <a:off x="8869965" y="4983282"/>
          <a:ext cx="537502" cy="537502"/>
        </a:xfrm>
        <a:prstGeom prst="arc">
          <a:avLst>
            <a:gd name="adj1" fmla="val 2400000"/>
            <a:gd name="adj2" fmla="val 8400000"/>
          </a:avLst>
        </a:prstGeom>
        <a:noFill/>
        <a:ln w="127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C207C9A-08A1-481B-B843-C78040A3FABD}">
      <dsp:nvSpPr>
        <dsp:cNvPr id="0" name=""/>
        <dsp:cNvSpPr/>
      </dsp:nvSpPr>
      <dsp:spPr>
        <a:xfrm>
          <a:off x="8601214" y="5080033"/>
          <a:ext cx="1075004" cy="344001"/>
        </a:xfrm>
        <a:prstGeom prst="rect">
          <a:avLst/>
        </a:prstGeom>
        <a:noFill/>
        <a:ln w="12700" cap="flat" cmpd="sng" algn="ctr">
          <a:noFill/>
          <a:prstDash val="solid"/>
          <a:miter lim="800000"/>
        </a:ln>
        <a:effectLst/>
        <a:sp3d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800" kern="1200"/>
            <a:t>Proceso de cultura y desarrollo individual</a:t>
          </a:r>
        </a:p>
      </dsp:txBody>
      <dsp:txXfrm>
        <a:off x="8601214" y="5080033"/>
        <a:ext cx="1075004" cy="34400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alfCircleOrganizationChart">
  <dgm:title val=""/>
  <dgm:desc val=""/>
  <dgm:catLst>
    <dgm:cat type="hierarchy" pri="1500"/>
  </dgm:catLst>
  <dgm:samp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Name0">
    <dgm:varLst>
      <dgm:orgChart val="1"/>
      <dgm:chPref val="1"/>
      <dgm:dir/>
      <dgm:animOne val="branch"/>
      <dgm:animLvl val="lvl"/>
      <dgm:resizeHandles/>
    </dgm:varLst>
    <dgm:choose name="Name1">
      <dgm:if name="Name2" func="var" arg="dir" op="equ" val="norm">
        <dgm:alg type="hierChild">
          <dgm:param type="linDir" val="fromL"/>
        </dgm:alg>
      </dgm:if>
      <dgm:else name="Name3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2" refType="w" fact="10"/>
      <dgm:constr type="h" for="des" forName="rootComposite2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forEach name="Name4" axis="ch">
      <dgm:forEach name="Name5" axis="self" ptType="node">
        <dgm:layoutNode name="hierRoot1">
          <dgm:varLst>
            <dgm:hierBranch val="init"/>
          </dgm:varLst>
          <dgm:choose name="Name6">
            <dgm:if name="Name7" func="var" arg="hierBranch" op="equ" val="l">
              <dgm:alg type="hierRoot">
                <dgm:param type="hierAlign" val="tR"/>
              </dgm:alg>
              <dgm:constrLst>
                <dgm:constr type="alignOff" val="0.65"/>
              </dgm:constrLst>
            </dgm:if>
            <dgm:if name="Name8" func="var" arg="hierBranch" op="equ" val="r">
              <dgm:alg type="hierRoot">
                <dgm:param type="hierAlign" val="tL"/>
              </dgm:alg>
              <dgm:constrLst>
                <dgm:constr type="alignOff" val="0.65"/>
              </dgm:constrLst>
            </dgm:if>
            <dgm:if name="Name9" func="var" arg="hierBranch" op="equ" val="hang">
              <dgm:alg type="hierRoot"/>
              <dgm:constrLst>
                <dgm:constr type="alignOff" val="0.65"/>
              </dgm:constrLst>
            </dgm:if>
            <dgm:else name="Name10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1">
              <dgm:if name="Name12" func="var" arg="hierBranch" op="equ" val="init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3" func="var" arg="hierBranch" op="equ" val="l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4" func="var" arg="hierBranch" op="equ" val="r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else name="Name15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else>
            </dgm:choose>
            <dgm:layoutNode name="rootText1" styleLbl="alignAcc1">
              <dgm:varLst>
                <dgm:chPref val="3"/>
              </dgm:varLst>
              <dgm:alg type="tx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top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-140"/>
                  <dgm:adj idx="2" val="-40"/>
                </dgm:adjLst>
              </dgm:shape>
              <dgm:presOf/>
            </dgm:layoutNode>
            <dgm:layoutNode name="bottom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40"/>
                  <dgm:adj idx="2" val="140"/>
                </dgm:adjLst>
              </dgm:shape>
              <dgm:presOf/>
            </dgm:layoutNode>
            <dgm:layoutNode name="topConnNode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</dgm:layoutNode>
          </dgm:layoutNode>
          <dgm:layoutNode name="hierChild2">
            <dgm:choose name="Name16">
              <dgm:if name="Name17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18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19" func="var" arg="hierBranch" op="equ" val="hang">
                <dgm:choose name="Name20">
                  <dgm:if name="Name21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2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3">
                <dgm:choose name="Name24">
                  <dgm:if name="Name25" func="var" arg="dir" op="equ" val="norm">
                    <dgm:alg type="hierChild"/>
                  </dgm:if>
                  <dgm:else name="Name26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a" axis="ch" ptType="nonAsst">
              <dgm:forEach name="Name27" axis="precedSib" ptType="parTrans" st="-1" cnt="1">
                <dgm:layoutNode name="Name28">
                  <dgm:choose name="Name29">
                    <dgm:if name="Name30" func="var" arg="hierBranch" op="equ" val="std">
                      <dgm:choose name="Name31">
                        <dgm:if name="Name32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1"/>
                            <dgm:param type="dstNode" val="topArc2"/>
                          </dgm:alg>
                        </dgm:if>
                        <dgm:if name="Name33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3"/>
                            <dgm:param type="dstNode" val="topArc2"/>
                          </dgm:alg>
                        </dgm:if>
                        <dgm:else name="Name34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2"/>
                            <dgm:param type="dstNode" val="topArc2"/>
                          </dgm:alg>
                        </dgm:else>
                      </dgm:choose>
                    </dgm:if>
                    <dgm:if name="Name35" func="var" arg="hierBranch" op="equ" val="init">
                      <dgm:choose name="Name36">
                        <dgm:if name="Name37" axis="self" func="depth" op="lte" val="2">
                          <dgm:choose name="Name38">
                            <dgm:if name="Name39" axis="self" func="depth" op="lte" val="2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1"/>
                                <dgm:param type="dstNode" val="topArc2"/>
                              </dgm:alg>
                            </dgm:if>
                            <dgm:if name="Name40" axis="par" ptType="asst" func="cnt" op="equ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3"/>
                                <dgm:param type="dstNode" val="topArc2"/>
                              </dgm:alg>
                            </dgm:if>
                            <dgm:else name="Name4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2"/>
                                <dgm:param type="dstNode" val="topArc2"/>
                              </dgm:alg>
                            </dgm:else>
                          </dgm:choose>
                        </dgm:if>
                        <dgm:else name="Name42">
                          <dgm:choose name="Name43">
                            <dgm:if name="Name44" axis="par des" func="maxDepth" op="lte" val="1">
                              <dgm:choose name="Name45">
                                <dgm:if name="Name46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1"/>
                                    <dgm:param type="dstNode" val="topConnNode2"/>
                                  </dgm:alg>
                                </dgm:if>
                                <dgm:if name="Name47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3"/>
                                    <dgm:param type="dstNode" val="topConnNode2"/>
                                  </dgm:alg>
                                </dgm:if>
                                <dgm:else name="Name48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2"/>
                                    <dgm:param type="dstNode" val="topConnNode2"/>
                                  </dgm:alg>
                                </dgm:else>
                              </dgm:choose>
                            </dgm:if>
                            <dgm:else name="Name49">
                              <dgm:choose name="Name50">
                                <dgm:if name="Name51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1"/>
                                    <dgm:param type="dstNode" val="topArc2"/>
                                  </dgm:alg>
                                </dgm:if>
                                <dgm:if name="Name52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3"/>
                                    <dgm:param type="dstNode" val="topArc2"/>
                                  </dgm:alg>
                                </dgm:if>
                                <dgm:else name="Name53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2"/>
                                    <dgm:param type="dstNode" val="topArc2"/>
                                  </dgm:alg>
                                </dgm:else>
                              </dgm:choose>
                            </dgm:else>
                          </dgm:choose>
                        </dgm:else>
                      </dgm:choose>
                    </dgm:if>
                    <dgm:else name="Name54">
                      <dgm:choose name="Name55">
                        <dgm:if name="Name56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1"/>
                            <dgm:param type="dstNode" val="topConnNode2"/>
                          </dgm:alg>
                        </dgm:if>
                        <dgm:if name="Name57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3"/>
                            <dgm:param type="dstNode" val="topConnNode2"/>
                          </dgm:alg>
                        </dgm:if>
                        <dgm:else name="Name58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2"/>
                            <dgm:param type="dstNode" val="topConnNode2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2">
                <dgm:varLst>
                  <dgm:hierBranch val="init"/>
                </dgm:varLst>
                <dgm:choose name="Name59">
                  <dgm:if name="Name60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1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2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3" func="var" arg="hierBranch" op="equ" val="init">
                    <dgm:choose name="Name64">
                      <dgm:if name="Name65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6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layoutNode name="rootComposite2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8">
                    <dgm:if name="Name69" func="var" arg="hierBranch" op="equ" val="init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0" func="var" arg="hierBranch" op="equ" val="l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1" func="var" arg="hierBranch" op="equ" val="r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else name="Name72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else>
                  </dgm:choose>
                  <dgm:layoutNode name="rootText2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2" moveWith="rootText2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4">
                  <dgm:choose name="Name73">
                    <dgm:if name="Name7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6" func="var" arg="hierBranch" op="equ" val="hang">
                      <dgm:choose name="Name77">
                        <dgm:if name="Name7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80" func="var" arg="hierBranch" op="equ" val="std">
                      <dgm:choose name="Name81">
                        <dgm:if name="Name82" func="var" arg="dir" op="equ" val="norm">
                          <dgm:alg type="hierChild"/>
                        </dgm:if>
                        <dgm:else name="Name8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4" func="var" arg="hierBranch" op="equ" val="init">
                      <dgm:choose name="Name85">
                        <dgm:if name="Name8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87">
                          <dgm:choose name="Name88">
                            <dgm:if name="Name89" func="var" arg="dir" op="equ" val="norm">
                              <dgm:alg type="hierChild"/>
                            </dgm:if>
                            <dgm:else name="Name9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91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2" ref="rep2a"/>
                </dgm:layoutNode>
                <dgm:layoutNode name="hierChild5">
                  <dgm:choose name="Name93">
                    <dgm:if name="Name9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6" ref="rep2b"/>
                </dgm:layoutNode>
              </dgm:layoutNode>
            </dgm:forEach>
          </dgm:layoutNode>
          <dgm:layoutNode name="hierChild3">
            <dgm:choose name="Name97">
              <dgm:if name="Name9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b" axis="ch" ptType="asst">
              <dgm:forEach name="Name100" axis="precedSib" ptType="parTrans" st="-1" cnt="1">
                <dgm:layoutNode name="Name101">
                  <dgm:choose name="Name102">
                    <dgm:if name="Name103" axis="self" func="depth" op="lte" val="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1"/>
                        <dgm:param type="dstNode" val="topConnNode3"/>
                      </dgm:alg>
                    </dgm:if>
                    <dgm:if name="Name104" axis="par" ptType="asst" func="cnt" op="equ" val="1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3"/>
                        <dgm:param type="dstNode" val="topConnNode3"/>
                      </dgm:alg>
                    </dgm:if>
                    <dgm:else name="Name10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2"/>
                        <dgm:param type="dstNode" val="topConnNode3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3">
                <dgm:varLst>
                  <dgm:hierBranch val="init"/>
                </dgm:varLst>
                <dgm:choose name="Name106">
                  <dgm:if name="Name107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8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9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0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1" func="var" arg="hierBranch" op="equ" val="init">
                    <dgm:choose name="Name112">
                      <dgm:if name="Name113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14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15"/>
                </dgm:choose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16">
                    <dgm:if name="Name117" func="var" arg="hierBranch" op="equ" val="init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8" func="var" arg="hierBranch" op="equ" val="l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9" func="var" arg="hierBranch" op="equ" val="r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else name="Name120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else>
                  </dgm:choose>
                  <dgm:layoutNode name="rootText3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3" moveWith="rootText3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6">
                  <dgm:choose name="Name121">
                    <dgm:if name="Name12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24" func="var" arg="hierBranch" op="equ" val="hang">
                      <dgm:choose name="Name125">
                        <dgm:if name="Name12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2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28" func="var" arg="hierBranch" op="equ" val="std">
                      <dgm:choose name="Name129">
                        <dgm:if name="Name130" func="var" arg="dir" op="equ" val="norm">
                          <dgm:alg type="hierChild"/>
                        </dgm:if>
                        <dgm:else name="Name13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2" func="var" arg="hierBranch" op="equ" val="init">
                      <dgm:choose name="Name133">
                        <dgm:if name="Name134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35">
                          <dgm:alg type="hierChild"/>
                        </dgm:else>
                      </dgm:choose>
                    </dgm:if>
                    <dgm:else name="Name136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37" ref="rep2a"/>
                </dgm:layoutNode>
                <dgm:layoutNode name="hierChild7">
                  <dgm:choose name="Name138">
                    <dgm:if name="Name13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41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HalfCircleOrganizationChart">
  <dgm:title val=""/>
  <dgm:desc val=""/>
  <dgm:catLst>
    <dgm:cat type="hierarchy" pri="1500"/>
  </dgm:catLst>
  <dgm:samp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Name0">
    <dgm:varLst>
      <dgm:orgChart val="1"/>
      <dgm:chPref val="1"/>
      <dgm:dir/>
      <dgm:animOne val="branch"/>
      <dgm:animLvl val="lvl"/>
      <dgm:resizeHandles/>
    </dgm:varLst>
    <dgm:choose name="Name1">
      <dgm:if name="Name2" func="var" arg="dir" op="equ" val="norm">
        <dgm:alg type="hierChild">
          <dgm:param type="linDir" val="fromL"/>
        </dgm:alg>
      </dgm:if>
      <dgm:else name="Name3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2" refType="w" fact="10"/>
      <dgm:constr type="h" for="des" forName="rootComposite2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forEach name="Name4" axis="ch">
      <dgm:forEach name="Name5" axis="self" ptType="node">
        <dgm:layoutNode name="hierRoot1">
          <dgm:varLst>
            <dgm:hierBranch val="init"/>
          </dgm:varLst>
          <dgm:choose name="Name6">
            <dgm:if name="Name7" func="var" arg="hierBranch" op="equ" val="l">
              <dgm:alg type="hierRoot">
                <dgm:param type="hierAlign" val="tR"/>
              </dgm:alg>
              <dgm:constrLst>
                <dgm:constr type="alignOff" val="0.65"/>
              </dgm:constrLst>
            </dgm:if>
            <dgm:if name="Name8" func="var" arg="hierBranch" op="equ" val="r">
              <dgm:alg type="hierRoot">
                <dgm:param type="hierAlign" val="tL"/>
              </dgm:alg>
              <dgm:constrLst>
                <dgm:constr type="alignOff" val="0.65"/>
              </dgm:constrLst>
            </dgm:if>
            <dgm:if name="Name9" func="var" arg="hierBranch" op="equ" val="hang">
              <dgm:alg type="hierRoot"/>
              <dgm:constrLst>
                <dgm:constr type="alignOff" val="0.65"/>
              </dgm:constrLst>
            </dgm:if>
            <dgm:else name="Name10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1">
              <dgm:if name="Name12" func="var" arg="hierBranch" op="equ" val="init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3" func="var" arg="hierBranch" op="equ" val="l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4" func="var" arg="hierBranch" op="equ" val="r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else name="Name15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else>
            </dgm:choose>
            <dgm:layoutNode name="rootText1" styleLbl="alignAcc1">
              <dgm:varLst>
                <dgm:chPref val="3"/>
              </dgm:varLst>
              <dgm:alg type="tx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top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-140"/>
                  <dgm:adj idx="2" val="-40"/>
                </dgm:adjLst>
              </dgm:shape>
              <dgm:presOf/>
            </dgm:layoutNode>
            <dgm:layoutNode name="bottom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40"/>
                  <dgm:adj idx="2" val="140"/>
                </dgm:adjLst>
              </dgm:shape>
              <dgm:presOf/>
            </dgm:layoutNode>
            <dgm:layoutNode name="topConnNode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</dgm:layoutNode>
          </dgm:layoutNode>
          <dgm:layoutNode name="hierChild2">
            <dgm:choose name="Name16">
              <dgm:if name="Name17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18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19" func="var" arg="hierBranch" op="equ" val="hang">
                <dgm:choose name="Name20">
                  <dgm:if name="Name21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2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3">
                <dgm:choose name="Name24">
                  <dgm:if name="Name25" func="var" arg="dir" op="equ" val="norm">
                    <dgm:alg type="hierChild"/>
                  </dgm:if>
                  <dgm:else name="Name26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a" axis="ch" ptType="nonAsst">
              <dgm:forEach name="Name27" axis="precedSib" ptType="parTrans" st="-1" cnt="1">
                <dgm:layoutNode name="Name28">
                  <dgm:choose name="Name29">
                    <dgm:if name="Name30" func="var" arg="hierBranch" op="equ" val="std">
                      <dgm:choose name="Name31">
                        <dgm:if name="Name32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1"/>
                            <dgm:param type="dstNode" val="topArc2"/>
                          </dgm:alg>
                        </dgm:if>
                        <dgm:if name="Name33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3"/>
                            <dgm:param type="dstNode" val="topArc2"/>
                          </dgm:alg>
                        </dgm:if>
                        <dgm:else name="Name34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2"/>
                            <dgm:param type="dstNode" val="topArc2"/>
                          </dgm:alg>
                        </dgm:else>
                      </dgm:choose>
                    </dgm:if>
                    <dgm:if name="Name35" func="var" arg="hierBranch" op="equ" val="init">
                      <dgm:choose name="Name36">
                        <dgm:if name="Name37" axis="self" func="depth" op="lte" val="2">
                          <dgm:choose name="Name38">
                            <dgm:if name="Name39" axis="self" func="depth" op="lte" val="2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1"/>
                                <dgm:param type="dstNode" val="topArc2"/>
                              </dgm:alg>
                            </dgm:if>
                            <dgm:if name="Name40" axis="par" ptType="asst" func="cnt" op="equ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3"/>
                                <dgm:param type="dstNode" val="topArc2"/>
                              </dgm:alg>
                            </dgm:if>
                            <dgm:else name="Name4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2"/>
                                <dgm:param type="dstNode" val="topArc2"/>
                              </dgm:alg>
                            </dgm:else>
                          </dgm:choose>
                        </dgm:if>
                        <dgm:else name="Name42">
                          <dgm:choose name="Name43">
                            <dgm:if name="Name44" axis="par des" func="maxDepth" op="lte" val="1">
                              <dgm:choose name="Name45">
                                <dgm:if name="Name46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1"/>
                                    <dgm:param type="dstNode" val="topConnNode2"/>
                                  </dgm:alg>
                                </dgm:if>
                                <dgm:if name="Name47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3"/>
                                    <dgm:param type="dstNode" val="topConnNode2"/>
                                  </dgm:alg>
                                </dgm:if>
                                <dgm:else name="Name48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2"/>
                                    <dgm:param type="dstNode" val="topConnNode2"/>
                                  </dgm:alg>
                                </dgm:else>
                              </dgm:choose>
                            </dgm:if>
                            <dgm:else name="Name49">
                              <dgm:choose name="Name50">
                                <dgm:if name="Name51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1"/>
                                    <dgm:param type="dstNode" val="topArc2"/>
                                  </dgm:alg>
                                </dgm:if>
                                <dgm:if name="Name52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3"/>
                                    <dgm:param type="dstNode" val="topArc2"/>
                                  </dgm:alg>
                                </dgm:if>
                                <dgm:else name="Name53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2"/>
                                    <dgm:param type="dstNode" val="topArc2"/>
                                  </dgm:alg>
                                </dgm:else>
                              </dgm:choose>
                            </dgm:else>
                          </dgm:choose>
                        </dgm:else>
                      </dgm:choose>
                    </dgm:if>
                    <dgm:else name="Name54">
                      <dgm:choose name="Name55">
                        <dgm:if name="Name56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1"/>
                            <dgm:param type="dstNode" val="topConnNode2"/>
                          </dgm:alg>
                        </dgm:if>
                        <dgm:if name="Name57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3"/>
                            <dgm:param type="dstNode" val="topConnNode2"/>
                          </dgm:alg>
                        </dgm:if>
                        <dgm:else name="Name58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2"/>
                            <dgm:param type="dstNode" val="topConnNode2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2">
                <dgm:varLst>
                  <dgm:hierBranch val="init"/>
                </dgm:varLst>
                <dgm:choose name="Name59">
                  <dgm:if name="Name60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1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2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3" func="var" arg="hierBranch" op="equ" val="init">
                    <dgm:choose name="Name64">
                      <dgm:if name="Name65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6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layoutNode name="rootComposite2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8">
                    <dgm:if name="Name69" func="var" arg="hierBranch" op="equ" val="init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0" func="var" arg="hierBranch" op="equ" val="l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1" func="var" arg="hierBranch" op="equ" val="r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else name="Name72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else>
                  </dgm:choose>
                  <dgm:layoutNode name="rootText2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2" moveWith="rootText2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4">
                  <dgm:choose name="Name73">
                    <dgm:if name="Name7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6" func="var" arg="hierBranch" op="equ" val="hang">
                      <dgm:choose name="Name77">
                        <dgm:if name="Name7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80" func="var" arg="hierBranch" op="equ" val="std">
                      <dgm:choose name="Name81">
                        <dgm:if name="Name82" func="var" arg="dir" op="equ" val="norm">
                          <dgm:alg type="hierChild"/>
                        </dgm:if>
                        <dgm:else name="Name8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4" func="var" arg="hierBranch" op="equ" val="init">
                      <dgm:choose name="Name85">
                        <dgm:if name="Name8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87">
                          <dgm:choose name="Name88">
                            <dgm:if name="Name89" func="var" arg="dir" op="equ" val="norm">
                              <dgm:alg type="hierChild"/>
                            </dgm:if>
                            <dgm:else name="Name9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91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2" ref="rep2a"/>
                </dgm:layoutNode>
                <dgm:layoutNode name="hierChild5">
                  <dgm:choose name="Name93">
                    <dgm:if name="Name9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6" ref="rep2b"/>
                </dgm:layoutNode>
              </dgm:layoutNode>
            </dgm:forEach>
          </dgm:layoutNode>
          <dgm:layoutNode name="hierChild3">
            <dgm:choose name="Name97">
              <dgm:if name="Name9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b" axis="ch" ptType="asst">
              <dgm:forEach name="Name100" axis="precedSib" ptType="parTrans" st="-1" cnt="1">
                <dgm:layoutNode name="Name101">
                  <dgm:choose name="Name102">
                    <dgm:if name="Name103" axis="self" func="depth" op="lte" val="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1"/>
                        <dgm:param type="dstNode" val="topConnNode3"/>
                      </dgm:alg>
                    </dgm:if>
                    <dgm:if name="Name104" axis="par" ptType="asst" func="cnt" op="equ" val="1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3"/>
                        <dgm:param type="dstNode" val="topConnNode3"/>
                      </dgm:alg>
                    </dgm:if>
                    <dgm:else name="Name10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2"/>
                        <dgm:param type="dstNode" val="topConnNode3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3">
                <dgm:varLst>
                  <dgm:hierBranch val="init"/>
                </dgm:varLst>
                <dgm:choose name="Name106">
                  <dgm:if name="Name107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8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9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0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1" func="var" arg="hierBranch" op="equ" val="init">
                    <dgm:choose name="Name112">
                      <dgm:if name="Name113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14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15"/>
                </dgm:choose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16">
                    <dgm:if name="Name117" func="var" arg="hierBranch" op="equ" val="init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8" func="var" arg="hierBranch" op="equ" val="l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9" func="var" arg="hierBranch" op="equ" val="r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else name="Name120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else>
                  </dgm:choose>
                  <dgm:layoutNode name="rootText3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3" moveWith="rootText3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6">
                  <dgm:choose name="Name121">
                    <dgm:if name="Name12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24" func="var" arg="hierBranch" op="equ" val="hang">
                      <dgm:choose name="Name125">
                        <dgm:if name="Name12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2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28" func="var" arg="hierBranch" op="equ" val="std">
                      <dgm:choose name="Name129">
                        <dgm:if name="Name130" func="var" arg="dir" op="equ" val="norm">
                          <dgm:alg type="hierChild"/>
                        </dgm:if>
                        <dgm:else name="Name13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2" func="var" arg="hierBranch" op="equ" val="init">
                      <dgm:choose name="Name133">
                        <dgm:if name="Name134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35">
                          <dgm:alg type="hierChild"/>
                        </dgm:else>
                      </dgm:choose>
                    </dgm:if>
                    <dgm:else name="Name136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37" ref="rep2a"/>
                </dgm:layoutNode>
                <dgm:layoutNode name="hierChild7">
                  <dgm:choose name="Name138">
                    <dgm:if name="Name13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41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8/layout/HalfCircleOrganizationChart">
  <dgm:title val=""/>
  <dgm:desc val=""/>
  <dgm:catLst>
    <dgm:cat type="hierarchy" pri="1500"/>
  </dgm:catLst>
  <dgm:samp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 type="asst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Name0">
    <dgm:varLst>
      <dgm:orgChart val="1"/>
      <dgm:chPref val="1"/>
      <dgm:dir/>
      <dgm:animOne val="branch"/>
      <dgm:animLvl val="lvl"/>
      <dgm:resizeHandles/>
    </dgm:varLst>
    <dgm:choose name="Name1">
      <dgm:if name="Name2" func="var" arg="dir" op="equ" val="norm">
        <dgm:alg type="hierChild">
          <dgm:param type="linDir" val="fromL"/>
        </dgm:alg>
      </dgm:if>
      <dgm:else name="Name3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2" refType="w" fact="10"/>
      <dgm:constr type="h" for="des" forName="rootComposite2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forEach name="Name4" axis="ch">
      <dgm:forEach name="Name5" axis="self" ptType="node">
        <dgm:layoutNode name="hierRoot1">
          <dgm:varLst>
            <dgm:hierBranch val="init"/>
          </dgm:varLst>
          <dgm:choose name="Name6">
            <dgm:if name="Name7" func="var" arg="hierBranch" op="equ" val="l">
              <dgm:alg type="hierRoot">
                <dgm:param type="hierAlign" val="tR"/>
              </dgm:alg>
              <dgm:constrLst>
                <dgm:constr type="alignOff" val="0.65"/>
              </dgm:constrLst>
            </dgm:if>
            <dgm:if name="Name8" func="var" arg="hierBranch" op="equ" val="r">
              <dgm:alg type="hierRoot">
                <dgm:param type="hierAlign" val="tL"/>
              </dgm:alg>
              <dgm:constrLst>
                <dgm:constr type="alignOff" val="0.65"/>
              </dgm:constrLst>
            </dgm:if>
            <dgm:if name="Name9" func="var" arg="hierBranch" op="equ" val="hang">
              <dgm:alg type="hierRoot"/>
              <dgm:constrLst>
                <dgm:constr type="alignOff" val="0.65"/>
              </dgm:constrLst>
            </dgm:if>
            <dgm:else name="Name10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1">
              <dgm:if name="Name12" func="var" arg="hierBranch" op="equ" val="init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3" func="var" arg="hierBranch" op="equ" val="l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if name="Name14" func="var" arg="hierBranch" op="equ" val="r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if>
              <dgm:else name="Name15">
                <dgm:constrLst>
                  <dgm:constr type="l" for="ch" forName="rootText1"/>
                  <dgm:constr type="t" for="ch" forName="rootText1" refType="h" fact="0.18"/>
                  <dgm:constr type="w" for="ch" forName="rootText1" refType="w"/>
                  <dgm:constr type="h" for="ch" forName="rootText1" refType="h" fact="0.64"/>
                  <dgm:constr type="l" for="ch" forName="topArc1" refType="w" fact="0.25"/>
                  <dgm:constr type="t" for="ch" forName="topArc1"/>
                  <dgm:constr type="w" for="ch" forName="topArc1" refType="h" refFor="ch" refForName="topArc1"/>
                  <dgm:constr type="h" for="ch" forName="topArc1" refType="h"/>
                  <dgm:constr type="l" for="ch" forName="bottomArc1" refType="w" fact="0.25"/>
                  <dgm:constr type="t" for="ch" forName="bottomArc1"/>
                  <dgm:constr type="w" for="ch" forName="bottomArc1" refType="h" refFor="ch" refForName="bottomArc1"/>
                  <dgm:constr type="h" for="ch" forName="bottomArc1" refType="h"/>
                  <dgm:constr type="ctrX" for="ch" forName="topConnNode1" refType="w" fact="0.5"/>
                  <dgm:constr type="t" for="ch" forName="topConnNode1"/>
                  <dgm:constr type="w" for="ch" forName="topConnNode1" refType="h" fact="0.76"/>
                  <dgm:constr type="b" for="ch" forName="topConnNode1" refType="t" refFor="ch" refForName="rootText1"/>
                </dgm:constrLst>
              </dgm:else>
            </dgm:choose>
            <dgm:layoutNode name="rootText1" styleLbl="alignAcc1">
              <dgm:varLst>
                <dgm:chPref val="3"/>
              </dgm:varLst>
              <dgm:alg type="tx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top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-140"/>
                  <dgm:adj idx="2" val="-40"/>
                </dgm:adjLst>
              </dgm:shape>
              <dgm:presOf/>
            </dgm:layoutNode>
            <dgm:layoutNode name="bottomArc1" styleLbl="parChTrans1D1" moveWith="rootText1">
              <dgm:alg type="sp"/>
              <dgm:shape xmlns:r="http://schemas.openxmlformats.org/officeDocument/2006/relationships" type="arc" r:blip="" zOrderOff="-2">
                <dgm:adjLst>
                  <dgm:adj idx="1" val="40"/>
                  <dgm:adj idx="2" val="140"/>
                </dgm:adjLst>
              </dgm:shape>
              <dgm:presOf/>
            </dgm:layoutNode>
            <dgm:layoutNode name="topConnNode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</dgm:layoutNode>
          </dgm:layoutNode>
          <dgm:layoutNode name="hierChild2">
            <dgm:choose name="Name16">
              <dgm:if name="Name17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18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19" func="var" arg="hierBranch" op="equ" val="hang">
                <dgm:choose name="Name20">
                  <dgm:if name="Name21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2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3">
                <dgm:choose name="Name24">
                  <dgm:if name="Name25" func="var" arg="dir" op="equ" val="norm">
                    <dgm:alg type="hierChild"/>
                  </dgm:if>
                  <dgm:else name="Name26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a" axis="ch" ptType="nonAsst">
              <dgm:forEach name="Name27" axis="precedSib" ptType="parTrans" st="-1" cnt="1">
                <dgm:layoutNode name="Name28">
                  <dgm:choose name="Name29">
                    <dgm:if name="Name30" func="var" arg="hierBranch" op="equ" val="std">
                      <dgm:choose name="Name31">
                        <dgm:if name="Name32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1"/>
                            <dgm:param type="dstNode" val="topArc2"/>
                          </dgm:alg>
                        </dgm:if>
                        <dgm:if name="Name33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3"/>
                            <dgm:param type="dstNode" val="topArc2"/>
                          </dgm:alg>
                        </dgm:if>
                        <dgm:else name="Name34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  <dgm:param type="srcNode" val="bottomArc2"/>
                            <dgm:param type="dstNode" val="topArc2"/>
                          </dgm:alg>
                        </dgm:else>
                      </dgm:choose>
                    </dgm:if>
                    <dgm:if name="Name35" func="var" arg="hierBranch" op="equ" val="init">
                      <dgm:choose name="Name36">
                        <dgm:if name="Name37" axis="self" func="depth" op="lte" val="2">
                          <dgm:choose name="Name38">
                            <dgm:if name="Name39" axis="self" func="depth" op="lte" val="2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1"/>
                                <dgm:param type="dstNode" val="topArc2"/>
                              </dgm:alg>
                            </dgm:if>
                            <dgm:if name="Name40" axis="par" ptType="asst" func="cnt" op="equ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3"/>
                                <dgm:param type="dstNode" val="topArc2"/>
                              </dgm:alg>
                            </dgm:if>
                            <dgm:else name="Name4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  <dgm:param type="srcNode" val="bottomArc2"/>
                                <dgm:param type="dstNode" val="topArc2"/>
                              </dgm:alg>
                            </dgm:else>
                          </dgm:choose>
                        </dgm:if>
                        <dgm:else name="Name42">
                          <dgm:choose name="Name43">
                            <dgm:if name="Name44" axis="par des" func="maxDepth" op="lte" val="1">
                              <dgm:choose name="Name45">
                                <dgm:if name="Name46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1"/>
                                    <dgm:param type="dstNode" val="topConnNode2"/>
                                  </dgm:alg>
                                </dgm:if>
                                <dgm:if name="Name47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3"/>
                                    <dgm:param type="dstNode" val="topConnNode2"/>
                                  </dgm:alg>
                                </dgm:if>
                                <dgm:else name="Name48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bL bR"/>
                                    <dgm:param type="srcNode" val="bottomArc2"/>
                                    <dgm:param type="dstNode" val="topConnNode2"/>
                                  </dgm:alg>
                                </dgm:else>
                              </dgm:choose>
                            </dgm:if>
                            <dgm:else name="Name49">
                              <dgm:choose name="Name50">
                                <dgm:if name="Name51" axis="self" func="depth" op="lte" val="2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1"/>
                                    <dgm:param type="dstNode" val="topArc2"/>
                                  </dgm:alg>
                                </dgm:if>
                                <dgm:if name="Name52" axis="par" ptType="asst" func="cnt" op="equ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3"/>
                                    <dgm:param type="dstNode" val="topArc2"/>
                                  </dgm:alg>
                                </dgm:if>
                                <dgm:else name="Name53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tCtr"/>
                                    <dgm:param type="bendPt" val="end"/>
                                    <dgm:param type="srcNode" val="bottomArc2"/>
                                    <dgm:param type="dstNode" val="topArc2"/>
                                  </dgm:alg>
                                </dgm:else>
                              </dgm:choose>
                            </dgm:else>
                          </dgm:choose>
                        </dgm:else>
                      </dgm:choose>
                    </dgm:if>
                    <dgm:else name="Name54">
                      <dgm:choose name="Name55">
                        <dgm:if name="Name56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1"/>
                            <dgm:param type="dstNode" val="topConnNode2"/>
                          </dgm:alg>
                        </dgm:if>
                        <dgm:if name="Name57" axis="par" ptType="asst" func="cnt" op="equ" val="1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3"/>
                            <dgm:param type="dstNode" val="topConnNode2"/>
                          </dgm:alg>
                        </dgm:if>
                        <dgm:else name="Name58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bL bR"/>
                            <dgm:param type="srcNode" val="bottomArc2"/>
                            <dgm:param type="dstNode" val="topConnNode2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2">
                <dgm:varLst>
                  <dgm:hierBranch val="init"/>
                </dgm:varLst>
                <dgm:choose name="Name59">
                  <dgm:if name="Name60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1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62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63" func="var" arg="hierBranch" op="equ" val="init">
                    <dgm:choose name="Name64">
                      <dgm:if name="Name65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6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layoutNode name="rootComposite2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68">
                    <dgm:if name="Name69" func="var" arg="hierBranch" op="equ" val="init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0" func="var" arg="hierBranch" op="equ" val="l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if name="Name71" func="var" arg="hierBranch" op="equ" val="r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if>
                    <dgm:else name="Name72">
                      <dgm:constrLst>
                        <dgm:constr type="l" for="ch" forName="rootText2"/>
                        <dgm:constr type="t" for="ch" forName="rootText2" refType="h" fact="0.18"/>
                        <dgm:constr type="w" for="ch" forName="rootText2" refType="w"/>
                        <dgm:constr type="h" for="ch" forName="rootText2" refType="h" fact="0.64"/>
                        <dgm:constr type="l" for="ch" forName="topArc2" refType="w" fact="0.25"/>
                        <dgm:constr type="t" for="ch" forName="topArc2"/>
                        <dgm:constr type="w" for="ch" forName="topArc2" refType="h" refFor="ch" refForName="topArc2"/>
                        <dgm:constr type="h" for="ch" forName="topArc2" refType="h"/>
                        <dgm:constr type="l" for="ch" forName="bottomArc2" refType="w" fact="0.25"/>
                        <dgm:constr type="t" for="ch" forName="bottomArc2"/>
                        <dgm:constr type="w" for="ch" forName="bottomArc2" refType="h" refFor="ch" refForName="bottomArc2"/>
                        <dgm:constr type="h" for="ch" forName="bottomArc2" refType="h"/>
                        <dgm:constr type="ctrX" for="ch" forName="topConnNode2" refType="w" fact="0.5"/>
                        <dgm:constr type="t" for="ch" forName="topConnNode2"/>
                        <dgm:constr type="w" for="ch" forName="topConnNode2" refType="h" fact="0.76"/>
                        <dgm:constr type="b" for="ch" forName="topConnNode2" refType="t" refFor="ch" refForName="rootText2"/>
                      </dgm:constrLst>
                    </dgm:else>
                  </dgm:choose>
                  <dgm:layoutNode name="rootText2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2" styleLbl="parChTrans1D1" moveWith="rootText2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2" moveWith="rootText2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4">
                  <dgm:choose name="Name73">
                    <dgm:if name="Name7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7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76" func="var" arg="hierBranch" op="equ" val="hang">
                      <dgm:choose name="Name77">
                        <dgm:if name="Name7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7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80" func="var" arg="hierBranch" op="equ" val="std">
                      <dgm:choose name="Name81">
                        <dgm:if name="Name82" func="var" arg="dir" op="equ" val="norm">
                          <dgm:alg type="hierChild"/>
                        </dgm:if>
                        <dgm:else name="Name8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84" func="var" arg="hierBranch" op="equ" val="init">
                      <dgm:choose name="Name85">
                        <dgm:if name="Name8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87">
                          <dgm:choose name="Name88">
                            <dgm:if name="Name89" func="var" arg="dir" op="equ" val="norm">
                              <dgm:alg type="hierChild"/>
                            </dgm:if>
                            <dgm:else name="Name9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91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2" ref="rep2a"/>
                </dgm:layoutNode>
                <dgm:layoutNode name="hierChild5">
                  <dgm:choose name="Name93">
                    <dgm:if name="Name9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9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96" ref="rep2b"/>
                </dgm:layoutNode>
              </dgm:layoutNode>
            </dgm:forEach>
          </dgm:layoutNode>
          <dgm:layoutNode name="hierChild3">
            <dgm:choose name="Name97">
              <dgm:if name="Name9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9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2b" axis="ch" ptType="asst">
              <dgm:forEach name="Name100" axis="precedSib" ptType="parTrans" st="-1" cnt="1">
                <dgm:layoutNode name="Name101">
                  <dgm:choose name="Name102">
                    <dgm:if name="Name103" axis="self" func="depth" op="lte" val="2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1"/>
                        <dgm:param type="dstNode" val="topConnNode3"/>
                      </dgm:alg>
                    </dgm:if>
                    <dgm:if name="Name104" axis="par" ptType="asst" func="cnt" op="equ" val="1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3"/>
                        <dgm:param type="dstNode" val="topConnNode3"/>
                      </dgm:alg>
                    </dgm:if>
                    <dgm:else name="Name10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bL bR"/>
                        <dgm:param type="srcNode" val="bottomArc2"/>
                        <dgm:param type="dstNode" val="topConnNode3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layoutNode name="hierRoot3">
                <dgm:varLst>
                  <dgm:hierBranch val="init"/>
                </dgm:varLst>
                <dgm:choose name="Name106">
                  <dgm:if name="Name107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8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09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0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1" func="var" arg="hierBranch" op="equ" val="init">
                    <dgm:choose name="Name112">
                      <dgm:if name="Name113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14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15"/>
                </dgm:choose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16">
                    <dgm:if name="Name117" func="var" arg="hierBranch" op="equ" val="init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8" func="var" arg="hierBranch" op="equ" val="l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if name="Name119" func="var" arg="hierBranch" op="equ" val="r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if>
                    <dgm:else name="Name120">
                      <dgm:constrLst>
                        <dgm:constr type="l" for="ch" forName="rootText3"/>
                        <dgm:constr type="t" for="ch" forName="rootText3" refType="h" fact="0.18"/>
                        <dgm:constr type="w" for="ch" forName="rootText3" refType="w"/>
                        <dgm:constr type="h" for="ch" forName="rootText3" refType="h" fact="0.64"/>
                        <dgm:constr type="l" for="ch" forName="topArc3" refType="w" fact="0.25"/>
                        <dgm:constr type="t" for="ch" forName="topArc3"/>
                        <dgm:constr type="w" for="ch" forName="topArc3" refType="h" refFor="ch" refForName="topArc3"/>
                        <dgm:constr type="h" for="ch" forName="topArc3" refType="h"/>
                        <dgm:constr type="l" for="ch" forName="bottomArc3" refType="w" fact="0.25"/>
                        <dgm:constr type="t" for="ch" forName="bottomArc3"/>
                        <dgm:constr type="w" for="ch" forName="bottomArc3" refType="h" refFor="ch" refForName="bottomArc3"/>
                        <dgm:constr type="h" for="ch" forName="bottomArc3" refType="h"/>
                        <dgm:constr type="ctrX" for="ch" forName="topConnNode3" refType="w" fact="0.5"/>
                        <dgm:constr type="t" for="ch" forName="topConnNode3"/>
                        <dgm:constr type="w" for="ch" forName="topConnNode3" refType="h" fact="0.76"/>
                        <dgm:constr type="b" for="ch" forName="topConnNode3" refType="t" refFor="ch" refForName="rootText3"/>
                      </dgm:constrLst>
                    </dgm:else>
                  </dgm:choose>
                  <dgm:layoutNode name="rootText3" styleLbl="alignAcc1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top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-140"/>
                        <dgm:adj idx="2" val="-40"/>
                      </dgm:adjLst>
                    </dgm:shape>
                    <dgm:presOf/>
                  </dgm:layoutNode>
                  <dgm:layoutNode name="bottomArc3" styleLbl="parChTrans1D1" moveWith="rootText3">
                    <dgm:alg type="sp"/>
                    <dgm:shape xmlns:r="http://schemas.openxmlformats.org/officeDocument/2006/relationships" type="arc" r:blip="" zOrderOff="-2">
                      <dgm:adjLst>
                        <dgm:adj idx="1" val="40"/>
                        <dgm:adj idx="2" val="140"/>
                      </dgm:adjLst>
                    </dgm:shape>
                    <dgm:presOf/>
                  </dgm:layoutNode>
                  <dgm:layoutNode name="topConnNode3" moveWith="rootText3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</dgm:layoutNode>
                </dgm:layoutNode>
                <dgm:layoutNode name="hierChild6">
                  <dgm:choose name="Name121">
                    <dgm:if name="Name122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3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24" func="var" arg="hierBranch" op="equ" val="hang">
                      <dgm:choose name="Name125">
                        <dgm:if name="Name126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27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28" func="var" arg="hierBranch" op="equ" val="std">
                      <dgm:choose name="Name129">
                        <dgm:if name="Name130" func="var" arg="dir" op="equ" val="norm">
                          <dgm:alg type="hierChild"/>
                        </dgm:if>
                        <dgm:else name="Name131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2" func="var" arg="hierBranch" op="equ" val="init">
                      <dgm:choose name="Name133">
                        <dgm:if name="Name134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35">
                          <dgm:alg type="hierChild"/>
                        </dgm:else>
                      </dgm:choose>
                    </dgm:if>
                    <dgm:else name="Name136"/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37" ref="rep2a"/>
                </dgm:layoutNode>
                <dgm:layoutNode name="hierChild7">
                  <dgm:choose name="Name138">
                    <dgm:if name="Name139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0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forEach name="Name141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D6C312-C18D-4839-B147-0B501C797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TRABAJOS</Template>
  <TotalTime>50</TotalTime>
  <Pages>3</Pages>
  <Words>30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Ramirez</dc:creator>
  <cp:keywords/>
  <dc:description/>
  <cp:lastModifiedBy>Karina Ramirez</cp:lastModifiedBy>
  <cp:revision>1</cp:revision>
  <dcterms:created xsi:type="dcterms:W3CDTF">2018-12-09T03:25:00Z</dcterms:created>
  <dcterms:modified xsi:type="dcterms:W3CDTF">2018-12-09T04:50:00Z</dcterms:modified>
</cp:coreProperties>
</file>